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868" w:rsidRPr="00621B53" w:rsidRDefault="00D45868" w:rsidP="00621B53">
      <w:pPr>
        <w:spacing w:line="240" w:lineRule="auto"/>
        <w:jc w:val="center"/>
        <w:rPr>
          <w:rFonts w:ascii="宋体" w:hAnsi="宋体"/>
          <w:b/>
          <w:sz w:val="28"/>
          <w:szCs w:val="28"/>
        </w:rPr>
      </w:pPr>
    </w:p>
    <w:p w:rsidR="00D45868" w:rsidRPr="00621B53" w:rsidRDefault="006D59B7" w:rsidP="00621B53">
      <w:pPr>
        <w:spacing w:line="240" w:lineRule="auto"/>
        <w:jc w:val="center"/>
        <w:rPr>
          <w:rFonts w:ascii="宋体" w:hAnsi="宋体"/>
          <w:b/>
          <w:sz w:val="28"/>
          <w:szCs w:val="28"/>
        </w:rPr>
      </w:pPr>
      <w:r>
        <w:rPr>
          <w:rFonts w:ascii="宋体" w:hAnsi="宋体"/>
          <w:b/>
          <w:noProof/>
          <w:sz w:val="28"/>
          <w:szCs w:val="28"/>
        </w:rPr>
        <w:pict w14:anchorId="6F527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0" type="#_x0000_t75" style="position:absolute;left:0;text-align:left;margin-left:-12.9pt;margin-top:-39.8pt;width:158.25pt;height:49.5pt;z-index:251659776">
            <v:imagedata r:id="rId12" o:title=""/>
          </v:shape>
        </w:pict>
      </w:r>
    </w:p>
    <w:p w:rsidR="00D45868" w:rsidRPr="00621B53" w:rsidRDefault="00D45868" w:rsidP="00621B53">
      <w:pPr>
        <w:spacing w:line="240" w:lineRule="auto"/>
        <w:jc w:val="center"/>
        <w:rPr>
          <w:rFonts w:ascii="宋体" w:hAnsi="宋体"/>
          <w:b/>
          <w:sz w:val="28"/>
          <w:szCs w:val="28"/>
        </w:rPr>
      </w:pPr>
    </w:p>
    <w:p w:rsidR="00D45868" w:rsidRPr="00621B53" w:rsidRDefault="00D45868" w:rsidP="00621B53">
      <w:pPr>
        <w:spacing w:line="240" w:lineRule="auto"/>
        <w:jc w:val="center"/>
        <w:rPr>
          <w:rFonts w:ascii="宋体" w:hAnsi="宋体"/>
          <w:sz w:val="28"/>
          <w:szCs w:val="28"/>
        </w:rPr>
      </w:pPr>
    </w:p>
    <w:p w:rsidR="00D45868" w:rsidRPr="00621B53" w:rsidRDefault="00D45868" w:rsidP="00621B53">
      <w:pPr>
        <w:spacing w:line="240" w:lineRule="auto"/>
        <w:jc w:val="center"/>
        <w:rPr>
          <w:rFonts w:ascii="宋体" w:hAnsi="宋体"/>
          <w:b/>
          <w:sz w:val="28"/>
          <w:szCs w:val="28"/>
        </w:rPr>
      </w:pPr>
    </w:p>
    <w:p w:rsidR="00D45868" w:rsidRPr="00621B53" w:rsidRDefault="004B27AA" w:rsidP="00621B53">
      <w:pPr>
        <w:spacing w:line="240" w:lineRule="auto"/>
        <w:jc w:val="center"/>
        <w:rPr>
          <w:rFonts w:ascii="宋体" w:hAnsi="宋体"/>
          <w:sz w:val="36"/>
          <w:szCs w:val="36"/>
        </w:rPr>
      </w:pPr>
      <w:r>
        <w:rPr>
          <w:rFonts w:ascii="宋体" w:hAnsi="宋体" w:hint="eastAsia"/>
          <w:sz w:val="36"/>
          <w:szCs w:val="36"/>
        </w:rPr>
        <w:t>工程技术标准</w:t>
      </w:r>
    </w:p>
    <w:p w:rsidR="00D45868" w:rsidRPr="00A80D28" w:rsidRDefault="00D45868" w:rsidP="00621B53">
      <w:pPr>
        <w:spacing w:line="240" w:lineRule="auto"/>
        <w:jc w:val="center"/>
        <w:rPr>
          <w:rFonts w:ascii="宋体" w:hAnsi="宋体"/>
          <w:b/>
          <w:sz w:val="28"/>
          <w:szCs w:val="28"/>
        </w:rPr>
      </w:pPr>
    </w:p>
    <w:p w:rsidR="00937A52" w:rsidRPr="00937A52" w:rsidRDefault="00937A52" w:rsidP="00937A52">
      <w:pPr>
        <w:spacing w:line="240" w:lineRule="auto"/>
        <w:jc w:val="center"/>
        <w:rPr>
          <w:rFonts w:ascii="宋体" w:hAnsi="宋体"/>
          <w:b/>
          <w:sz w:val="52"/>
          <w:szCs w:val="52"/>
        </w:rPr>
      </w:pPr>
      <w:r w:rsidRPr="00937A52">
        <w:rPr>
          <w:rFonts w:ascii="宋体" w:hAnsi="宋体" w:hint="eastAsia"/>
          <w:b/>
          <w:sz w:val="52"/>
          <w:szCs w:val="52"/>
        </w:rPr>
        <w:t>深圳证券交易所</w:t>
      </w:r>
    </w:p>
    <w:p w:rsidR="004B27AA" w:rsidRPr="00937A52" w:rsidRDefault="00937A52" w:rsidP="00937A52">
      <w:pPr>
        <w:spacing w:line="240" w:lineRule="auto"/>
        <w:jc w:val="center"/>
        <w:rPr>
          <w:rFonts w:ascii="宋体" w:hAnsi="宋体"/>
          <w:b/>
          <w:sz w:val="52"/>
          <w:szCs w:val="52"/>
        </w:rPr>
      </w:pPr>
      <w:r w:rsidRPr="00937A52">
        <w:rPr>
          <w:rFonts w:ascii="宋体" w:hAnsi="宋体" w:hint="eastAsia"/>
          <w:b/>
          <w:sz w:val="52"/>
          <w:szCs w:val="52"/>
        </w:rPr>
        <w:t>交易系统网关业务办理指南</w:t>
      </w:r>
    </w:p>
    <w:p w:rsidR="00D45868" w:rsidRPr="00621B53" w:rsidRDefault="0077475B" w:rsidP="00621B53">
      <w:pPr>
        <w:spacing w:line="240" w:lineRule="auto"/>
        <w:jc w:val="center"/>
        <w:rPr>
          <w:rFonts w:ascii="宋体" w:hAnsi="宋体"/>
          <w:b/>
          <w:sz w:val="28"/>
          <w:szCs w:val="28"/>
        </w:rPr>
      </w:pPr>
      <w:r>
        <w:rPr>
          <w:rFonts w:ascii="宋体" w:hAnsi="宋体" w:hint="eastAsia"/>
          <w:b/>
          <w:sz w:val="28"/>
          <w:szCs w:val="28"/>
        </w:rPr>
        <w:t>（</w:t>
      </w:r>
      <w:r>
        <w:rPr>
          <w:rFonts w:ascii="宋体" w:hAnsi="宋体" w:hint="eastAsia"/>
          <w:b/>
          <w:sz w:val="28"/>
          <w:szCs w:val="28"/>
        </w:rPr>
        <w:t>Ver1.01</w:t>
      </w:r>
      <w:r>
        <w:rPr>
          <w:rFonts w:ascii="宋体" w:hAnsi="宋体" w:hint="eastAsia"/>
          <w:b/>
          <w:sz w:val="28"/>
          <w:szCs w:val="28"/>
        </w:rPr>
        <w:t>）</w:t>
      </w:r>
    </w:p>
    <w:p w:rsidR="00FE21FD" w:rsidRPr="00621B53" w:rsidRDefault="00FE21FD" w:rsidP="00621B53">
      <w:pPr>
        <w:spacing w:line="240" w:lineRule="auto"/>
        <w:jc w:val="center"/>
        <w:rPr>
          <w:rFonts w:ascii="宋体" w:hAnsi="宋体"/>
          <w:b/>
          <w:sz w:val="28"/>
          <w:szCs w:val="28"/>
        </w:rPr>
      </w:pPr>
    </w:p>
    <w:p w:rsidR="00D45868" w:rsidRPr="00621B53" w:rsidRDefault="00D45868" w:rsidP="00621B53">
      <w:pPr>
        <w:spacing w:line="240" w:lineRule="auto"/>
        <w:jc w:val="center"/>
        <w:rPr>
          <w:rFonts w:ascii="宋体" w:hAnsi="宋体"/>
          <w:b/>
          <w:sz w:val="28"/>
          <w:szCs w:val="28"/>
        </w:rPr>
      </w:pPr>
    </w:p>
    <w:p w:rsidR="00FE21FD" w:rsidRPr="00621B53" w:rsidRDefault="00FE21FD" w:rsidP="00621B53">
      <w:pPr>
        <w:spacing w:line="240" w:lineRule="auto"/>
        <w:jc w:val="center"/>
        <w:rPr>
          <w:rFonts w:ascii="宋体" w:hAnsi="宋体"/>
          <w:b/>
          <w:sz w:val="28"/>
          <w:szCs w:val="28"/>
        </w:rPr>
      </w:pPr>
    </w:p>
    <w:p w:rsidR="00FE21FD" w:rsidRDefault="00FE21FD" w:rsidP="00621B53">
      <w:pPr>
        <w:spacing w:line="240" w:lineRule="auto"/>
        <w:jc w:val="center"/>
        <w:rPr>
          <w:rFonts w:ascii="宋体" w:hAnsi="宋体"/>
          <w:b/>
          <w:sz w:val="28"/>
          <w:szCs w:val="28"/>
        </w:rPr>
      </w:pPr>
    </w:p>
    <w:p w:rsidR="007759D1" w:rsidRDefault="007759D1" w:rsidP="00621B53">
      <w:pPr>
        <w:spacing w:line="240" w:lineRule="auto"/>
        <w:jc w:val="center"/>
        <w:rPr>
          <w:rFonts w:ascii="宋体" w:hAnsi="宋体"/>
          <w:b/>
          <w:sz w:val="28"/>
          <w:szCs w:val="28"/>
        </w:rPr>
      </w:pPr>
    </w:p>
    <w:p w:rsidR="007759D1" w:rsidRPr="00621B53" w:rsidRDefault="007759D1" w:rsidP="00621B53">
      <w:pPr>
        <w:spacing w:line="240" w:lineRule="auto"/>
        <w:jc w:val="center"/>
        <w:rPr>
          <w:rFonts w:ascii="宋体" w:hAnsi="宋体"/>
          <w:b/>
          <w:sz w:val="28"/>
          <w:szCs w:val="28"/>
        </w:rPr>
      </w:pPr>
    </w:p>
    <w:p w:rsidR="000F120B" w:rsidRPr="00621B53" w:rsidRDefault="006D59B7">
      <w:pPr>
        <w:spacing w:line="240" w:lineRule="auto"/>
        <w:jc w:val="center"/>
        <w:rPr>
          <w:rFonts w:ascii="宋体" w:hAnsi="宋体"/>
          <w:b/>
          <w:sz w:val="28"/>
          <w:szCs w:val="28"/>
        </w:rPr>
      </w:pPr>
      <w:r>
        <w:rPr>
          <w:rFonts w:ascii="宋体" w:hAnsi="宋体"/>
          <w:b/>
          <w:noProof/>
          <w:sz w:val="28"/>
          <w:szCs w:val="28"/>
        </w:rPr>
        <w:pict w14:anchorId="48D7654D">
          <v:shape id="_x0000_s1139" type="#_x0000_t75" style="position:absolute;left:0;text-align:left;margin-left:141.15pt;margin-top:25.8pt;width:175pt;height:152pt;z-index:251658752">
            <v:imagedata r:id="rId13" o:title=""/>
            <w10:wrap type="topAndBottom"/>
          </v:shape>
          <o:OLEObject Type="Embed" ProgID="MS_ClipArt_Gallery" ShapeID="_x0000_s1139" DrawAspect="Content" ObjectID="_1544940558" r:id="rId14"/>
        </w:pict>
      </w:r>
    </w:p>
    <w:p w:rsidR="00FE21FD" w:rsidRPr="00621B53" w:rsidRDefault="00FE21FD" w:rsidP="00621B53">
      <w:pPr>
        <w:spacing w:line="240" w:lineRule="auto"/>
        <w:jc w:val="center"/>
        <w:rPr>
          <w:rFonts w:ascii="宋体" w:hAnsi="宋体"/>
          <w:b/>
          <w:sz w:val="28"/>
          <w:szCs w:val="28"/>
        </w:rPr>
      </w:pPr>
    </w:p>
    <w:p w:rsidR="00FE21FD" w:rsidRPr="00621B53" w:rsidRDefault="00FE21FD" w:rsidP="00621B53">
      <w:pPr>
        <w:spacing w:line="240" w:lineRule="auto"/>
        <w:jc w:val="center"/>
        <w:rPr>
          <w:rFonts w:ascii="宋体" w:hAnsi="宋体"/>
          <w:b/>
          <w:sz w:val="28"/>
          <w:szCs w:val="28"/>
        </w:rPr>
      </w:pPr>
    </w:p>
    <w:p w:rsidR="004B27AA" w:rsidRDefault="004B27AA" w:rsidP="007D433C">
      <w:pPr>
        <w:pStyle w:val="aa"/>
        <w:jc w:val="center"/>
        <w:rPr>
          <w:rFonts w:ascii="Times New Roman"/>
          <w:b/>
          <w:bCs/>
          <w:sz w:val="32"/>
        </w:rPr>
      </w:pPr>
      <w:r>
        <w:rPr>
          <w:rFonts w:ascii="Times New Roman" w:hint="eastAsia"/>
          <w:b/>
          <w:bCs/>
          <w:sz w:val="32"/>
        </w:rPr>
        <w:t>深圳证券交易所</w:t>
      </w:r>
    </w:p>
    <w:p w:rsidR="00D45868" w:rsidRPr="00621B53" w:rsidRDefault="007F10A2">
      <w:pPr>
        <w:spacing w:line="240" w:lineRule="auto"/>
        <w:jc w:val="center"/>
        <w:rPr>
          <w:rFonts w:ascii="宋体" w:hAnsi="宋体"/>
          <w:b/>
          <w:sz w:val="32"/>
        </w:rPr>
        <w:sectPr w:rsidR="00D45868" w:rsidRPr="00621B53" w:rsidSect="00962CE8">
          <w:headerReference w:type="default" r:id="rId15"/>
          <w:pgSz w:w="11906" w:h="16838" w:code="9"/>
          <w:pgMar w:top="1440" w:right="1440" w:bottom="1440" w:left="1440" w:header="907" w:footer="907" w:gutter="0"/>
          <w:cols w:space="425"/>
          <w:docGrid w:type="lines" w:linePitch="398"/>
        </w:sectPr>
      </w:pPr>
      <w:r>
        <w:rPr>
          <w:rFonts w:hint="eastAsia"/>
          <w:b/>
          <w:bCs/>
          <w:sz w:val="32"/>
        </w:rPr>
        <w:t>二○</w:t>
      </w:r>
      <w:r w:rsidR="006D56C8">
        <w:rPr>
          <w:rFonts w:hint="eastAsia"/>
          <w:b/>
          <w:bCs/>
          <w:sz w:val="32"/>
        </w:rPr>
        <w:t>一</w:t>
      </w:r>
      <w:r w:rsidR="00937A52">
        <w:rPr>
          <w:rFonts w:hint="eastAsia"/>
          <w:b/>
          <w:bCs/>
          <w:sz w:val="32"/>
        </w:rPr>
        <w:t>六</w:t>
      </w:r>
      <w:r w:rsidR="006D56C8">
        <w:rPr>
          <w:rFonts w:hint="eastAsia"/>
          <w:b/>
          <w:bCs/>
          <w:sz w:val="32"/>
        </w:rPr>
        <w:t>年</w:t>
      </w:r>
      <w:r w:rsidR="00EE7A67">
        <w:rPr>
          <w:rFonts w:hint="eastAsia"/>
          <w:b/>
          <w:bCs/>
          <w:sz w:val="32"/>
        </w:rPr>
        <w:t>十一</w:t>
      </w:r>
      <w:r w:rsidR="006D56C8">
        <w:rPr>
          <w:rFonts w:hint="eastAsia"/>
          <w:b/>
          <w:bCs/>
          <w:sz w:val="32"/>
        </w:rPr>
        <w:t>月</w:t>
      </w:r>
    </w:p>
    <w:p w:rsidR="00D45868" w:rsidRPr="00621B53" w:rsidRDefault="00D45868" w:rsidP="00621B53">
      <w:pPr>
        <w:spacing w:line="240" w:lineRule="auto"/>
        <w:jc w:val="center"/>
        <w:rPr>
          <w:rFonts w:ascii="宋体" w:hAnsi="宋体"/>
          <w:b/>
          <w:sz w:val="36"/>
          <w:szCs w:val="36"/>
        </w:rPr>
      </w:pPr>
      <w:r w:rsidRPr="00621B53">
        <w:rPr>
          <w:rFonts w:ascii="宋体" w:hAnsi="宋体" w:hint="eastAsia"/>
          <w:b/>
          <w:sz w:val="36"/>
          <w:szCs w:val="36"/>
        </w:rPr>
        <w:lastRenderedPageBreak/>
        <w:t>文档说明</w:t>
      </w:r>
    </w:p>
    <w:tbl>
      <w:tblPr>
        <w:tblW w:w="8789" w:type="dxa"/>
        <w:tblInd w:w="108" w:type="dxa"/>
        <w:tblLayout w:type="fixed"/>
        <w:tblLook w:val="0000" w:firstRow="0" w:lastRow="0" w:firstColumn="0" w:lastColumn="0" w:noHBand="0" w:noVBand="0"/>
      </w:tblPr>
      <w:tblGrid>
        <w:gridCol w:w="1417"/>
        <w:gridCol w:w="1190"/>
        <w:gridCol w:w="6182"/>
      </w:tblGrid>
      <w:tr w:rsidR="004B27AA" w:rsidRPr="00621B53" w:rsidTr="00910FF7">
        <w:trPr>
          <w:cantSplit/>
        </w:trPr>
        <w:tc>
          <w:tcPr>
            <w:tcW w:w="8789" w:type="dxa"/>
            <w:gridSpan w:val="3"/>
            <w:tcBorders>
              <w:top w:val="double" w:sz="4" w:space="0" w:color="auto"/>
              <w:left w:val="double" w:sz="4" w:space="0" w:color="auto"/>
              <w:bottom w:val="single" w:sz="6" w:space="0" w:color="auto"/>
              <w:right w:val="single" w:sz="4" w:space="0" w:color="auto"/>
            </w:tcBorders>
            <w:shd w:val="clear" w:color="auto" w:fill="E6E6E6"/>
            <w:vAlign w:val="center"/>
          </w:tcPr>
          <w:p w:rsidR="004B27AA" w:rsidRPr="00621B53" w:rsidRDefault="004B27AA" w:rsidP="004B27AA">
            <w:pPr>
              <w:pStyle w:val="ae"/>
              <w:spacing w:before="59" w:after="59" w:line="240" w:lineRule="auto"/>
              <w:jc w:val="center"/>
              <w:rPr>
                <w:rFonts w:ascii="宋体" w:eastAsia="楷体_GB2312" w:hAnsi="宋体"/>
              </w:rPr>
            </w:pPr>
            <w:r w:rsidRPr="00621B53">
              <w:rPr>
                <w:rFonts w:ascii="宋体" w:eastAsia="楷体_GB2312" w:hAnsi="宋体"/>
              </w:rPr>
              <w:t>修订历史</w:t>
            </w:r>
          </w:p>
        </w:tc>
      </w:tr>
      <w:tr w:rsidR="0077475B" w:rsidRPr="00621B53" w:rsidTr="0077475B">
        <w:trPr>
          <w:cantSplit/>
          <w:trHeight w:val="502"/>
        </w:trPr>
        <w:tc>
          <w:tcPr>
            <w:tcW w:w="1417" w:type="dxa"/>
            <w:tcBorders>
              <w:top w:val="single" w:sz="6" w:space="0" w:color="auto"/>
              <w:left w:val="double" w:sz="4" w:space="0" w:color="auto"/>
              <w:bottom w:val="single" w:sz="6" w:space="0" w:color="auto"/>
              <w:right w:val="single" w:sz="4" w:space="0" w:color="auto"/>
            </w:tcBorders>
            <w:shd w:val="clear" w:color="auto" w:fill="E6E6E6"/>
            <w:vAlign w:val="center"/>
          </w:tcPr>
          <w:p w:rsidR="0077475B" w:rsidRPr="00621B53" w:rsidRDefault="0077475B" w:rsidP="00621B53">
            <w:pPr>
              <w:pStyle w:val="ae"/>
              <w:spacing w:beforeLines="0" w:before="0" w:afterLines="0" w:after="0" w:line="240" w:lineRule="auto"/>
              <w:jc w:val="center"/>
              <w:rPr>
                <w:rFonts w:ascii="宋体" w:eastAsia="楷体_GB2312" w:hAnsi="宋体"/>
              </w:rPr>
            </w:pPr>
            <w:r w:rsidRPr="00621B53">
              <w:rPr>
                <w:rFonts w:ascii="宋体" w:eastAsia="楷体_GB2312" w:hAnsi="宋体"/>
              </w:rPr>
              <w:t>日期</w:t>
            </w:r>
          </w:p>
        </w:tc>
        <w:tc>
          <w:tcPr>
            <w:tcW w:w="1190" w:type="dxa"/>
            <w:tcBorders>
              <w:top w:val="single" w:sz="6" w:space="0" w:color="auto"/>
              <w:left w:val="single" w:sz="4" w:space="0" w:color="auto"/>
              <w:bottom w:val="single" w:sz="6" w:space="0" w:color="auto"/>
              <w:right w:val="single" w:sz="4" w:space="0" w:color="auto"/>
            </w:tcBorders>
            <w:shd w:val="clear" w:color="auto" w:fill="E6E6E6"/>
            <w:vAlign w:val="center"/>
          </w:tcPr>
          <w:p w:rsidR="0077475B" w:rsidRPr="00621B53" w:rsidRDefault="0077475B" w:rsidP="0077475B">
            <w:pPr>
              <w:pStyle w:val="ae"/>
              <w:spacing w:beforeLines="0" w:before="0" w:afterLines="0" w:after="0" w:line="240" w:lineRule="auto"/>
              <w:jc w:val="center"/>
              <w:rPr>
                <w:rFonts w:ascii="宋体" w:eastAsia="楷体_GB2312" w:hAnsi="宋体"/>
              </w:rPr>
            </w:pPr>
            <w:r>
              <w:rPr>
                <w:rFonts w:ascii="宋体" w:eastAsia="楷体_GB2312" w:hAnsi="宋体" w:hint="eastAsia"/>
              </w:rPr>
              <w:t>版本</w:t>
            </w:r>
          </w:p>
        </w:tc>
        <w:tc>
          <w:tcPr>
            <w:tcW w:w="6182" w:type="dxa"/>
            <w:tcBorders>
              <w:top w:val="single" w:sz="6" w:space="0" w:color="auto"/>
              <w:left w:val="single" w:sz="4" w:space="0" w:color="auto"/>
              <w:bottom w:val="single" w:sz="6" w:space="0" w:color="auto"/>
              <w:right w:val="single" w:sz="4" w:space="0" w:color="auto"/>
            </w:tcBorders>
            <w:shd w:val="clear" w:color="auto" w:fill="E6E6E6"/>
            <w:vAlign w:val="center"/>
          </w:tcPr>
          <w:p w:rsidR="0077475B" w:rsidRPr="00621B53" w:rsidRDefault="0077475B" w:rsidP="0077475B">
            <w:pPr>
              <w:pStyle w:val="ae"/>
              <w:spacing w:before="59" w:after="59" w:line="240" w:lineRule="auto"/>
              <w:jc w:val="center"/>
              <w:rPr>
                <w:rFonts w:ascii="宋体" w:eastAsia="楷体_GB2312" w:hAnsi="宋体"/>
              </w:rPr>
            </w:pPr>
            <w:r w:rsidRPr="00621B53">
              <w:rPr>
                <w:rFonts w:ascii="宋体" w:eastAsia="楷体_GB2312" w:hAnsi="宋体" w:hint="eastAsia"/>
              </w:rPr>
              <w:t xml:space="preserve">  </w:t>
            </w:r>
            <w:r w:rsidRPr="00621B53">
              <w:rPr>
                <w:rFonts w:ascii="宋体" w:eastAsia="楷体_GB2312" w:hAnsi="宋体" w:hint="eastAsia"/>
              </w:rPr>
              <w:t>修订</w:t>
            </w:r>
            <w:r w:rsidRPr="00621B53">
              <w:rPr>
                <w:rFonts w:ascii="宋体" w:eastAsia="楷体_GB2312" w:hAnsi="宋体"/>
              </w:rPr>
              <w:t>说明</w:t>
            </w:r>
          </w:p>
        </w:tc>
      </w:tr>
      <w:tr w:rsidR="0077475B" w:rsidRPr="00621B53" w:rsidTr="0077475B">
        <w:trPr>
          <w:cantSplit/>
          <w:trHeight w:val="314"/>
        </w:trPr>
        <w:tc>
          <w:tcPr>
            <w:tcW w:w="1417" w:type="dxa"/>
            <w:tcBorders>
              <w:top w:val="single" w:sz="6" w:space="0" w:color="auto"/>
              <w:left w:val="double" w:sz="4" w:space="0" w:color="auto"/>
              <w:bottom w:val="single" w:sz="6" w:space="0" w:color="auto"/>
              <w:right w:val="single" w:sz="4" w:space="0" w:color="auto"/>
            </w:tcBorders>
            <w:shd w:val="clear" w:color="auto" w:fill="auto"/>
            <w:vAlign w:val="center"/>
          </w:tcPr>
          <w:p w:rsidR="0077475B" w:rsidRPr="00621B53" w:rsidRDefault="0077475B" w:rsidP="000C2250">
            <w:pPr>
              <w:pStyle w:val="ad"/>
              <w:spacing w:beforeLines="0" w:before="0" w:afterLines="0" w:after="0" w:line="240" w:lineRule="auto"/>
              <w:jc w:val="center"/>
              <w:rPr>
                <w:rFonts w:ascii="宋体" w:hAnsi="宋体"/>
              </w:rPr>
            </w:pPr>
            <w:r>
              <w:rPr>
                <w:rFonts w:ascii="宋体" w:hAnsi="宋体" w:hint="eastAsia"/>
              </w:rPr>
              <w:t>2013-10</w:t>
            </w:r>
          </w:p>
        </w:tc>
        <w:tc>
          <w:tcPr>
            <w:tcW w:w="1190" w:type="dxa"/>
            <w:tcBorders>
              <w:top w:val="single" w:sz="6" w:space="0" w:color="auto"/>
              <w:left w:val="single" w:sz="4" w:space="0" w:color="auto"/>
              <w:bottom w:val="single" w:sz="6" w:space="0" w:color="auto"/>
              <w:right w:val="single" w:sz="4" w:space="0" w:color="auto"/>
            </w:tcBorders>
            <w:shd w:val="clear" w:color="auto" w:fill="auto"/>
            <w:vAlign w:val="center"/>
          </w:tcPr>
          <w:p w:rsidR="0077475B" w:rsidRPr="00621B53" w:rsidRDefault="0077475B" w:rsidP="0077475B">
            <w:pPr>
              <w:pStyle w:val="ad"/>
              <w:spacing w:beforeLines="0" w:before="0" w:afterLines="0" w:after="0" w:line="240" w:lineRule="auto"/>
              <w:jc w:val="center"/>
              <w:rPr>
                <w:rFonts w:ascii="宋体" w:hAnsi="宋体"/>
              </w:rPr>
            </w:pPr>
            <w:r>
              <w:rPr>
                <w:rFonts w:ascii="宋体" w:hAnsi="宋体" w:hint="eastAsia"/>
              </w:rPr>
              <w:t>1.00</w:t>
            </w:r>
          </w:p>
        </w:tc>
        <w:tc>
          <w:tcPr>
            <w:tcW w:w="6182" w:type="dxa"/>
            <w:tcBorders>
              <w:top w:val="single" w:sz="6" w:space="0" w:color="auto"/>
              <w:left w:val="single" w:sz="4" w:space="0" w:color="auto"/>
              <w:bottom w:val="single" w:sz="6" w:space="0" w:color="auto"/>
              <w:right w:val="single" w:sz="4" w:space="0" w:color="auto"/>
            </w:tcBorders>
            <w:shd w:val="clear" w:color="auto" w:fill="auto"/>
            <w:vAlign w:val="center"/>
          </w:tcPr>
          <w:p w:rsidR="0077475B" w:rsidRPr="00621B53" w:rsidRDefault="0077475B" w:rsidP="0077475B">
            <w:pPr>
              <w:pStyle w:val="ad"/>
              <w:spacing w:before="59" w:after="59" w:line="240" w:lineRule="auto"/>
              <w:jc w:val="left"/>
              <w:rPr>
                <w:rFonts w:ascii="宋体" w:hAnsi="宋体"/>
              </w:rPr>
            </w:pPr>
            <w:r>
              <w:rPr>
                <w:rFonts w:ascii="宋体" w:hAnsi="宋体" w:hint="eastAsia"/>
              </w:rPr>
              <w:t>创建</w:t>
            </w:r>
          </w:p>
        </w:tc>
      </w:tr>
      <w:tr w:rsidR="0077475B" w:rsidRPr="00621B53" w:rsidTr="0077475B">
        <w:trPr>
          <w:cantSplit/>
          <w:trHeight w:val="314"/>
        </w:trPr>
        <w:tc>
          <w:tcPr>
            <w:tcW w:w="1417" w:type="dxa"/>
            <w:tcBorders>
              <w:top w:val="single" w:sz="6" w:space="0" w:color="auto"/>
              <w:left w:val="double" w:sz="4" w:space="0" w:color="auto"/>
              <w:bottom w:val="single" w:sz="6" w:space="0" w:color="auto"/>
              <w:right w:val="single" w:sz="4" w:space="0" w:color="auto"/>
            </w:tcBorders>
            <w:shd w:val="clear" w:color="auto" w:fill="auto"/>
            <w:vAlign w:val="center"/>
          </w:tcPr>
          <w:p w:rsidR="0077475B" w:rsidRPr="00621B53" w:rsidRDefault="0077475B" w:rsidP="000C2250">
            <w:pPr>
              <w:pStyle w:val="ad"/>
              <w:spacing w:beforeLines="0" w:before="0" w:afterLines="0" w:after="0" w:line="240" w:lineRule="auto"/>
              <w:jc w:val="center"/>
              <w:rPr>
                <w:rFonts w:ascii="宋体" w:hAnsi="宋体"/>
              </w:rPr>
            </w:pPr>
            <w:r>
              <w:rPr>
                <w:rFonts w:ascii="宋体" w:hAnsi="宋体" w:hint="eastAsia"/>
              </w:rPr>
              <w:t>2016-11</w:t>
            </w:r>
          </w:p>
        </w:tc>
        <w:tc>
          <w:tcPr>
            <w:tcW w:w="1190" w:type="dxa"/>
            <w:tcBorders>
              <w:top w:val="single" w:sz="6" w:space="0" w:color="auto"/>
              <w:left w:val="single" w:sz="4" w:space="0" w:color="auto"/>
              <w:bottom w:val="single" w:sz="6" w:space="0" w:color="auto"/>
              <w:right w:val="single" w:sz="4" w:space="0" w:color="auto"/>
            </w:tcBorders>
            <w:shd w:val="clear" w:color="auto" w:fill="auto"/>
            <w:vAlign w:val="center"/>
          </w:tcPr>
          <w:p w:rsidR="0077475B" w:rsidRPr="00621B53" w:rsidRDefault="0077475B" w:rsidP="0004346E">
            <w:pPr>
              <w:pStyle w:val="ad"/>
              <w:spacing w:beforeLines="0" w:before="0" w:afterLines="0" w:after="0" w:line="240" w:lineRule="auto"/>
              <w:jc w:val="center"/>
              <w:rPr>
                <w:rFonts w:ascii="宋体" w:hAnsi="宋体"/>
              </w:rPr>
            </w:pPr>
            <w:r>
              <w:rPr>
                <w:rFonts w:ascii="宋体" w:hAnsi="宋体" w:hint="eastAsia"/>
              </w:rPr>
              <w:t>1.01</w:t>
            </w:r>
          </w:p>
        </w:tc>
        <w:tc>
          <w:tcPr>
            <w:tcW w:w="6182" w:type="dxa"/>
            <w:tcBorders>
              <w:top w:val="single" w:sz="6" w:space="0" w:color="auto"/>
              <w:left w:val="single" w:sz="4" w:space="0" w:color="auto"/>
              <w:bottom w:val="single" w:sz="6" w:space="0" w:color="auto"/>
              <w:right w:val="single" w:sz="4" w:space="0" w:color="auto"/>
            </w:tcBorders>
            <w:shd w:val="clear" w:color="auto" w:fill="auto"/>
            <w:vAlign w:val="center"/>
          </w:tcPr>
          <w:p w:rsidR="00CE466C" w:rsidRPr="00CE466C" w:rsidRDefault="00CE466C" w:rsidP="00CE466C">
            <w:pPr>
              <w:pStyle w:val="ad"/>
              <w:spacing w:before="59" w:after="59" w:line="240" w:lineRule="auto"/>
              <w:jc w:val="left"/>
              <w:rPr>
                <w:rFonts w:ascii="宋体" w:hAnsi="宋体"/>
              </w:rPr>
            </w:pPr>
            <w:r w:rsidRPr="00CE466C">
              <w:rPr>
                <w:rFonts w:ascii="宋体" w:hAnsi="宋体" w:hint="eastAsia"/>
              </w:rPr>
              <w:t>1</w:t>
            </w:r>
            <w:r w:rsidRPr="00CE466C">
              <w:rPr>
                <w:rFonts w:ascii="宋体" w:hAnsi="宋体" w:hint="eastAsia"/>
              </w:rPr>
              <w:t>、删除《成交汇总通信网关交易单元同步申请表》；</w:t>
            </w:r>
          </w:p>
          <w:p w:rsidR="0077475B" w:rsidRPr="00621B53" w:rsidRDefault="003C6201" w:rsidP="00CE466C">
            <w:pPr>
              <w:pStyle w:val="ad"/>
              <w:spacing w:beforeLines="0" w:before="0" w:afterLines="0" w:after="0" w:line="240" w:lineRule="auto"/>
              <w:jc w:val="left"/>
              <w:rPr>
                <w:rFonts w:ascii="宋体" w:hAnsi="宋体"/>
              </w:rPr>
            </w:pPr>
            <w:r>
              <w:rPr>
                <w:rFonts w:ascii="宋体" w:hAnsi="宋体" w:hint="eastAsia"/>
              </w:rPr>
              <w:t>2</w:t>
            </w:r>
            <w:r w:rsidR="00CE466C" w:rsidRPr="00CE466C">
              <w:rPr>
                <w:rFonts w:ascii="宋体" w:hAnsi="宋体" w:hint="eastAsia"/>
              </w:rPr>
              <w:t>、《网关停用申请表》拆开为《</w:t>
            </w:r>
            <w:r w:rsidR="00A109E9">
              <w:rPr>
                <w:rFonts w:ascii="宋体" w:hAnsi="宋体" w:hint="eastAsia"/>
              </w:rPr>
              <w:t>地面</w:t>
            </w:r>
            <w:r w:rsidR="00CE466C" w:rsidRPr="00CE466C">
              <w:rPr>
                <w:rFonts w:ascii="宋体" w:hAnsi="宋体" w:hint="eastAsia"/>
              </w:rPr>
              <w:t>行情通信网关停用申请表》《文件</w:t>
            </w:r>
            <w:r w:rsidR="00CE466C" w:rsidRPr="00CE466C">
              <w:rPr>
                <w:rFonts w:ascii="宋体" w:hAnsi="宋体" w:hint="eastAsia"/>
              </w:rPr>
              <w:t>/</w:t>
            </w:r>
            <w:r w:rsidR="00CE466C" w:rsidRPr="00CE466C">
              <w:rPr>
                <w:rFonts w:ascii="宋体" w:hAnsi="宋体" w:hint="eastAsia"/>
              </w:rPr>
              <w:t>成交汇总通信网关停用申请表》。</w:t>
            </w:r>
          </w:p>
        </w:tc>
      </w:tr>
    </w:tbl>
    <w:p w:rsidR="004729C4" w:rsidRDefault="004729C4" w:rsidP="00621B53">
      <w:pPr>
        <w:spacing w:line="240" w:lineRule="auto"/>
        <w:jc w:val="center"/>
        <w:rPr>
          <w:rFonts w:ascii="宋体" w:hAnsi="宋体"/>
          <w:color w:val="000000"/>
        </w:rPr>
      </w:pPr>
    </w:p>
    <w:p w:rsidR="004729C4" w:rsidRDefault="004729C4">
      <w:pPr>
        <w:widowControl/>
        <w:spacing w:line="240" w:lineRule="auto"/>
        <w:jc w:val="left"/>
        <w:rPr>
          <w:rFonts w:ascii="宋体" w:hAnsi="宋体"/>
          <w:color w:val="000000"/>
        </w:rPr>
      </w:pPr>
      <w:r>
        <w:rPr>
          <w:rFonts w:ascii="宋体" w:hAnsi="宋体"/>
          <w:color w:val="000000"/>
        </w:rPr>
        <w:br w:type="page"/>
      </w:r>
    </w:p>
    <w:p w:rsidR="00BA7879" w:rsidRPr="00621B53" w:rsidRDefault="00A473DD">
      <w:pPr>
        <w:spacing w:line="240" w:lineRule="auto"/>
        <w:jc w:val="center"/>
        <w:rPr>
          <w:rFonts w:ascii="宋体" w:hAnsi="宋体"/>
        </w:rPr>
      </w:pPr>
      <w:r w:rsidRPr="00621B53">
        <w:rPr>
          <w:rFonts w:ascii="宋体" w:hAnsi="宋体" w:hint="eastAsia"/>
          <w:b/>
          <w:sz w:val="36"/>
          <w:szCs w:val="36"/>
        </w:rPr>
        <w:lastRenderedPageBreak/>
        <w:t>目</w:t>
      </w:r>
      <w:r w:rsidR="00BA7879" w:rsidRPr="00621B53">
        <w:rPr>
          <w:rFonts w:ascii="宋体" w:hAnsi="宋体" w:hint="eastAsia"/>
          <w:b/>
          <w:sz w:val="36"/>
          <w:szCs w:val="36"/>
        </w:rPr>
        <w:t xml:space="preserve"> </w:t>
      </w:r>
      <w:r w:rsidRPr="00621B53">
        <w:rPr>
          <w:rFonts w:ascii="宋体" w:hAnsi="宋体" w:hint="eastAsia"/>
          <w:b/>
          <w:sz w:val="36"/>
          <w:szCs w:val="36"/>
        </w:rPr>
        <w:t>录</w:t>
      </w:r>
    </w:p>
    <w:p w:rsidR="005E2964" w:rsidRDefault="00B732B5">
      <w:pPr>
        <w:pStyle w:val="10"/>
        <w:rPr>
          <w:rFonts w:asciiTheme="minorHAnsi" w:eastAsiaTheme="minorEastAsia" w:hAnsiTheme="minorHAnsi" w:cstheme="minorBidi"/>
          <w:b w:val="0"/>
          <w:bCs w:val="0"/>
          <w:caps w:val="0"/>
          <w:noProof/>
          <w:szCs w:val="22"/>
        </w:rPr>
      </w:pPr>
      <w:r w:rsidRPr="00621B53">
        <w:rPr>
          <w:rFonts w:ascii="宋体" w:hAnsi="宋体"/>
          <w:sz w:val="36"/>
        </w:rPr>
        <w:fldChar w:fldCharType="begin"/>
      </w:r>
      <w:r w:rsidRPr="00621B53">
        <w:rPr>
          <w:rFonts w:ascii="宋体" w:hAnsi="宋体"/>
          <w:sz w:val="36"/>
        </w:rPr>
        <w:instrText xml:space="preserve"> TOC \o "1-4" \h \z \u </w:instrText>
      </w:r>
      <w:r w:rsidRPr="00621B53">
        <w:rPr>
          <w:rFonts w:ascii="宋体" w:hAnsi="宋体"/>
          <w:sz w:val="36"/>
        </w:rPr>
        <w:fldChar w:fldCharType="separate"/>
      </w:r>
      <w:hyperlink w:anchor="_Toc468874179" w:history="1">
        <w:r w:rsidR="005E2964" w:rsidRPr="00F96573">
          <w:rPr>
            <w:rStyle w:val="ab"/>
            <w:rFonts w:hint="eastAsia"/>
            <w:noProof/>
          </w:rPr>
          <w:t>一、</w:t>
        </w:r>
        <w:r w:rsidR="005E2964">
          <w:rPr>
            <w:rFonts w:asciiTheme="minorHAnsi" w:eastAsiaTheme="minorEastAsia" w:hAnsiTheme="minorHAnsi" w:cstheme="minorBidi"/>
            <w:b w:val="0"/>
            <w:bCs w:val="0"/>
            <w:caps w:val="0"/>
            <w:noProof/>
            <w:szCs w:val="22"/>
          </w:rPr>
          <w:tab/>
        </w:r>
        <w:r w:rsidR="005E2964" w:rsidRPr="00F96573">
          <w:rPr>
            <w:rStyle w:val="ab"/>
            <w:rFonts w:hint="eastAsia"/>
            <w:noProof/>
          </w:rPr>
          <w:t>交易系统的网关类型</w:t>
        </w:r>
        <w:r w:rsidR="005E2964">
          <w:rPr>
            <w:noProof/>
            <w:webHidden/>
          </w:rPr>
          <w:tab/>
        </w:r>
        <w:r w:rsidR="005E2964">
          <w:rPr>
            <w:noProof/>
            <w:webHidden/>
          </w:rPr>
          <w:fldChar w:fldCharType="begin"/>
        </w:r>
        <w:r w:rsidR="005E2964">
          <w:rPr>
            <w:noProof/>
            <w:webHidden/>
          </w:rPr>
          <w:instrText xml:space="preserve"> PAGEREF _Toc468874179 \h </w:instrText>
        </w:r>
        <w:r w:rsidR="005E2964">
          <w:rPr>
            <w:noProof/>
            <w:webHidden/>
          </w:rPr>
        </w:r>
        <w:r w:rsidR="005E2964">
          <w:rPr>
            <w:noProof/>
            <w:webHidden/>
          </w:rPr>
          <w:fldChar w:fldCharType="separate"/>
        </w:r>
        <w:r w:rsidR="000F7BBA">
          <w:rPr>
            <w:noProof/>
            <w:webHidden/>
          </w:rPr>
          <w:t>1</w:t>
        </w:r>
        <w:r w:rsidR="005E2964">
          <w:rPr>
            <w:noProof/>
            <w:webHidden/>
          </w:rPr>
          <w:fldChar w:fldCharType="end"/>
        </w:r>
      </w:hyperlink>
    </w:p>
    <w:p w:rsidR="005E2964" w:rsidRDefault="006D59B7">
      <w:pPr>
        <w:pStyle w:val="10"/>
        <w:rPr>
          <w:rFonts w:asciiTheme="minorHAnsi" w:eastAsiaTheme="minorEastAsia" w:hAnsiTheme="minorHAnsi" w:cstheme="minorBidi"/>
          <w:b w:val="0"/>
          <w:bCs w:val="0"/>
          <w:caps w:val="0"/>
          <w:noProof/>
          <w:szCs w:val="22"/>
        </w:rPr>
      </w:pPr>
      <w:hyperlink w:anchor="_Toc468874180" w:history="1">
        <w:r w:rsidR="005E2964" w:rsidRPr="00F96573">
          <w:rPr>
            <w:rStyle w:val="ab"/>
            <w:rFonts w:hint="eastAsia"/>
            <w:noProof/>
          </w:rPr>
          <w:t>二、</w:t>
        </w:r>
        <w:r w:rsidR="005E2964">
          <w:rPr>
            <w:rFonts w:asciiTheme="minorHAnsi" w:eastAsiaTheme="minorEastAsia" w:hAnsiTheme="minorHAnsi" w:cstheme="minorBidi"/>
            <w:b w:val="0"/>
            <w:bCs w:val="0"/>
            <w:caps w:val="0"/>
            <w:noProof/>
            <w:szCs w:val="22"/>
          </w:rPr>
          <w:tab/>
        </w:r>
        <w:r w:rsidR="005E2964" w:rsidRPr="00F96573">
          <w:rPr>
            <w:rStyle w:val="ab"/>
            <w:rFonts w:hint="eastAsia"/>
            <w:noProof/>
          </w:rPr>
          <w:t>网关申请需求</w:t>
        </w:r>
        <w:r w:rsidR="005E2964">
          <w:rPr>
            <w:noProof/>
            <w:webHidden/>
          </w:rPr>
          <w:tab/>
        </w:r>
        <w:r w:rsidR="005E2964">
          <w:rPr>
            <w:noProof/>
            <w:webHidden/>
          </w:rPr>
          <w:fldChar w:fldCharType="begin"/>
        </w:r>
        <w:r w:rsidR="005E2964">
          <w:rPr>
            <w:noProof/>
            <w:webHidden/>
          </w:rPr>
          <w:instrText xml:space="preserve"> PAGEREF _Toc468874180 \h </w:instrText>
        </w:r>
        <w:r w:rsidR="005E2964">
          <w:rPr>
            <w:noProof/>
            <w:webHidden/>
          </w:rPr>
        </w:r>
        <w:r w:rsidR="005E2964">
          <w:rPr>
            <w:noProof/>
            <w:webHidden/>
          </w:rPr>
          <w:fldChar w:fldCharType="separate"/>
        </w:r>
        <w:r w:rsidR="000F7BBA">
          <w:rPr>
            <w:noProof/>
            <w:webHidden/>
          </w:rPr>
          <w:t>1</w:t>
        </w:r>
        <w:r w:rsidR="005E2964">
          <w:rPr>
            <w:noProof/>
            <w:webHidden/>
          </w:rPr>
          <w:fldChar w:fldCharType="end"/>
        </w:r>
      </w:hyperlink>
    </w:p>
    <w:p w:rsidR="005E2964" w:rsidRDefault="006D59B7">
      <w:pPr>
        <w:pStyle w:val="10"/>
        <w:rPr>
          <w:rFonts w:asciiTheme="minorHAnsi" w:eastAsiaTheme="minorEastAsia" w:hAnsiTheme="minorHAnsi" w:cstheme="minorBidi"/>
          <w:b w:val="0"/>
          <w:bCs w:val="0"/>
          <w:caps w:val="0"/>
          <w:noProof/>
          <w:szCs w:val="22"/>
        </w:rPr>
      </w:pPr>
      <w:hyperlink w:anchor="_Toc468874181" w:history="1">
        <w:r w:rsidR="005E2964" w:rsidRPr="00F96573">
          <w:rPr>
            <w:rStyle w:val="ab"/>
            <w:rFonts w:hint="eastAsia"/>
            <w:noProof/>
          </w:rPr>
          <w:t>三、</w:t>
        </w:r>
        <w:r w:rsidR="005E2964">
          <w:rPr>
            <w:rFonts w:asciiTheme="minorHAnsi" w:eastAsiaTheme="minorEastAsia" w:hAnsiTheme="minorHAnsi" w:cstheme="minorBidi"/>
            <w:b w:val="0"/>
            <w:bCs w:val="0"/>
            <w:caps w:val="0"/>
            <w:noProof/>
            <w:szCs w:val="22"/>
          </w:rPr>
          <w:tab/>
        </w:r>
        <w:r w:rsidR="005E2964" w:rsidRPr="00F96573">
          <w:rPr>
            <w:rStyle w:val="ab"/>
            <w:rFonts w:hint="eastAsia"/>
            <w:noProof/>
          </w:rPr>
          <w:t>网关申请流程</w:t>
        </w:r>
        <w:r w:rsidR="005E2964">
          <w:rPr>
            <w:noProof/>
            <w:webHidden/>
          </w:rPr>
          <w:tab/>
        </w:r>
        <w:r w:rsidR="005E2964">
          <w:rPr>
            <w:noProof/>
            <w:webHidden/>
          </w:rPr>
          <w:fldChar w:fldCharType="begin"/>
        </w:r>
        <w:r w:rsidR="005E2964">
          <w:rPr>
            <w:noProof/>
            <w:webHidden/>
          </w:rPr>
          <w:instrText xml:space="preserve"> PAGEREF _Toc468874181 \h </w:instrText>
        </w:r>
        <w:r w:rsidR="005E2964">
          <w:rPr>
            <w:noProof/>
            <w:webHidden/>
          </w:rPr>
        </w:r>
        <w:r w:rsidR="005E2964">
          <w:rPr>
            <w:noProof/>
            <w:webHidden/>
          </w:rPr>
          <w:fldChar w:fldCharType="separate"/>
        </w:r>
        <w:r w:rsidR="000F7BBA">
          <w:rPr>
            <w:noProof/>
            <w:webHidden/>
          </w:rPr>
          <w:t>2</w:t>
        </w:r>
        <w:r w:rsidR="005E2964">
          <w:rPr>
            <w:noProof/>
            <w:webHidden/>
          </w:rPr>
          <w:fldChar w:fldCharType="end"/>
        </w:r>
      </w:hyperlink>
    </w:p>
    <w:p w:rsidR="005E2964" w:rsidRDefault="006D59B7" w:rsidP="005E2964">
      <w:pPr>
        <w:pStyle w:val="20"/>
        <w:rPr>
          <w:rFonts w:asciiTheme="minorHAnsi" w:eastAsiaTheme="minorEastAsia" w:hAnsiTheme="minorHAnsi" w:cstheme="minorBidi"/>
          <w:smallCaps w:val="0"/>
          <w:noProof/>
          <w:szCs w:val="22"/>
        </w:rPr>
      </w:pPr>
      <w:hyperlink w:anchor="_Toc468874182" w:history="1">
        <w:r w:rsidR="005E2964" w:rsidRPr="00F96573">
          <w:rPr>
            <w:rStyle w:val="ab"/>
            <w:noProof/>
          </w:rPr>
          <w:t>3.1</w:t>
        </w:r>
        <w:r w:rsidR="005E2964">
          <w:rPr>
            <w:rFonts w:asciiTheme="minorHAnsi" w:eastAsiaTheme="minorEastAsia" w:hAnsiTheme="minorHAnsi" w:cstheme="minorBidi"/>
            <w:smallCaps w:val="0"/>
            <w:noProof/>
            <w:szCs w:val="22"/>
          </w:rPr>
          <w:tab/>
        </w:r>
        <w:r w:rsidR="005E2964" w:rsidRPr="00F96573">
          <w:rPr>
            <w:rStyle w:val="ab"/>
            <w:rFonts w:hint="eastAsia"/>
            <w:noProof/>
          </w:rPr>
          <w:t>交易通信网关新建</w:t>
        </w:r>
        <w:r w:rsidR="005E2964">
          <w:rPr>
            <w:noProof/>
            <w:webHidden/>
          </w:rPr>
          <w:tab/>
        </w:r>
        <w:r w:rsidR="005E2964">
          <w:rPr>
            <w:noProof/>
            <w:webHidden/>
          </w:rPr>
          <w:fldChar w:fldCharType="begin"/>
        </w:r>
        <w:r w:rsidR="005E2964">
          <w:rPr>
            <w:noProof/>
            <w:webHidden/>
          </w:rPr>
          <w:instrText xml:space="preserve"> PAGEREF _Toc468874182 \h </w:instrText>
        </w:r>
        <w:r w:rsidR="005E2964">
          <w:rPr>
            <w:noProof/>
            <w:webHidden/>
          </w:rPr>
        </w:r>
        <w:r w:rsidR="005E2964">
          <w:rPr>
            <w:noProof/>
            <w:webHidden/>
          </w:rPr>
          <w:fldChar w:fldCharType="separate"/>
        </w:r>
        <w:r w:rsidR="000F7BBA">
          <w:rPr>
            <w:noProof/>
            <w:webHidden/>
          </w:rPr>
          <w:t>2</w:t>
        </w:r>
        <w:r w:rsidR="005E2964">
          <w:rPr>
            <w:noProof/>
            <w:webHidden/>
          </w:rPr>
          <w:fldChar w:fldCharType="end"/>
        </w:r>
      </w:hyperlink>
    </w:p>
    <w:p w:rsidR="005E2964" w:rsidRDefault="006D59B7">
      <w:pPr>
        <w:pStyle w:val="20"/>
        <w:rPr>
          <w:rFonts w:asciiTheme="minorHAnsi" w:eastAsiaTheme="minorEastAsia" w:hAnsiTheme="minorHAnsi" w:cstheme="minorBidi"/>
          <w:smallCaps w:val="0"/>
          <w:noProof/>
          <w:szCs w:val="22"/>
        </w:rPr>
      </w:pPr>
      <w:hyperlink w:anchor="_Toc468874183" w:history="1">
        <w:r w:rsidR="005E2964" w:rsidRPr="00F96573">
          <w:rPr>
            <w:rStyle w:val="ab"/>
            <w:noProof/>
          </w:rPr>
          <w:t>3.2</w:t>
        </w:r>
        <w:r w:rsidR="005E2964">
          <w:rPr>
            <w:rFonts w:asciiTheme="minorHAnsi" w:eastAsiaTheme="minorEastAsia" w:hAnsiTheme="minorHAnsi" w:cstheme="minorBidi"/>
            <w:smallCaps w:val="0"/>
            <w:noProof/>
            <w:szCs w:val="22"/>
          </w:rPr>
          <w:tab/>
        </w:r>
        <w:r w:rsidR="005E2964" w:rsidRPr="00F96573">
          <w:rPr>
            <w:rStyle w:val="ab"/>
            <w:rFonts w:hint="eastAsia"/>
            <w:noProof/>
          </w:rPr>
          <w:t>交易通信网关开通</w:t>
        </w:r>
        <w:r w:rsidR="005E2964">
          <w:rPr>
            <w:noProof/>
            <w:webHidden/>
          </w:rPr>
          <w:tab/>
        </w:r>
        <w:r w:rsidR="005E2964">
          <w:rPr>
            <w:noProof/>
            <w:webHidden/>
          </w:rPr>
          <w:fldChar w:fldCharType="begin"/>
        </w:r>
        <w:r w:rsidR="005E2964">
          <w:rPr>
            <w:noProof/>
            <w:webHidden/>
          </w:rPr>
          <w:instrText xml:space="preserve"> PAGEREF _Toc468874183 \h </w:instrText>
        </w:r>
        <w:r w:rsidR="005E2964">
          <w:rPr>
            <w:noProof/>
            <w:webHidden/>
          </w:rPr>
        </w:r>
        <w:r w:rsidR="005E2964">
          <w:rPr>
            <w:noProof/>
            <w:webHidden/>
          </w:rPr>
          <w:fldChar w:fldCharType="separate"/>
        </w:r>
        <w:r w:rsidR="000F7BBA">
          <w:rPr>
            <w:noProof/>
            <w:webHidden/>
          </w:rPr>
          <w:t>4</w:t>
        </w:r>
        <w:r w:rsidR="005E2964">
          <w:rPr>
            <w:noProof/>
            <w:webHidden/>
          </w:rPr>
          <w:fldChar w:fldCharType="end"/>
        </w:r>
      </w:hyperlink>
    </w:p>
    <w:p w:rsidR="005E2964" w:rsidRDefault="006D59B7">
      <w:pPr>
        <w:pStyle w:val="20"/>
        <w:rPr>
          <w:rFonts w:asciiTheme="minorHAnsi" w:eastAsiaTheme="minorEastAsia" w:hAnsiTheme="minorHAnsi" w:cstheme="minorBidi"/>
          <w:smallCaps w:val="0"/>
          <w:noProof/>
          <w:szCs w:val="22"/>
        </w:rPr>
      </w:pPr>
      <w:hyperlink w:anchor="_Toc468874184" w:history="1">
        <w:r w:rsidR="005E2964" w:rsidRPr="00F96573">
          <w:rPr>
            <w:rStyle w:val="ab"/>
            <w:noProof/>
          </w:rPr>
          <w:t>3.3</w:t>
        </w:r>
        <w:r w:rsidR="005E2964">
          <w:rPr>
            <w:rFonts w:asciiTheme="minorHAnsi" w:eastAsiaTheme="minorEastAsia" w:hAnsiTheme="minorHAnsi" w:cstheme="minorBidi"/>
            <w:smallCaps w:val="0"/>
            <w:noProof/>
            <w:szCs w:val="22"/>
          </w:rPr>
          <w:tab/>
        </w:r>
        <w:r w:rsidR="005E2964" w:rsidRPr="00F96573">
          <w:rPr>
            <w:rStyle w:val="ab"/>
            <w:rFonts w:hint="eastAsia"/>
            <w:noProof/>
          </w:rPr>
          <w:t>交易通信网关配置变更</w:t>
        </w:r>
        <w:r w:rsidR="005E2964">
          <w:rPr>
            <w:noProof/>
            <w:webHidden/>
          </w:rPr>
          <w:tab/>
        </w:r>
        <w:r w:rsidR="005E2964">
          <w:rPr>
            <w:noProof/>
            <w:webHidden/>
          </w:rPr>
          <w:fldChar w:fldCharType="begin"/>
        </w:r>
        <w:r w:rsidR="005E2964">
          <w:rPr>
            <w:noProof/>
            <w:webHidden/>
          </w:rPr>
          <w:instrText xml:space="preserve"> PAGEREF _Toc468874184 \h </w:instrText>
        </w:r>
        <w:r w:rsidR="005E2964">
          <w:rPr>
            <w:noProof/>
            <w:webHidden/>
          </w:rPr>
        </w:r>
        <w:r w:rsidR="005E2964">
          <w:rPr>
            <w:noProof/>
            <w:webHidden/>
          </w:rPr>
          <w:fldChar w:fldCharType="separate"/>
        </w:r>
        <w:r w:rsidR="000F7BBA">
          <w:rPr>
            <w:noProof/>
            <w:webHidden/>
          </w:rPr>
          <w:t>6</w:t>
        </w:r>
        <w:r w:rsidR="005E2964">
          <w:rPr>
            <w:noProof/>
            <w:webHidden/>
          </w:rPr>
          <w:fldChar w:fldCharType="end"/>
        </w:r>
      </w:hyperlink>
    </w:p>
    <w:p w:rsidR="005E2964" w:rsidRDefault="006D59B7">
      <w:pPr>
        <w:pStyle w:val="20"/>
        <w:rPr>
          <w:rFonts w:asciiTheme="minorHAnsi" w:eastAsiaTheme="minorEastAsia" w:hAnsiTheme="minorHAnsi" w:cstheme="minorBidi"/>
          <w:smallCaps w:val="0"/>
          <w:noProof/>
          <w:szCs w:val="22"/>
        </w:rPr>
      </w:pPr>
      <w:hyperlink w:anchor="_Toc468874185" w:history="1">
        <w:r w:rsidR="005E2964" w:rsidRPr="00F96573">
          <w:rPr>
            <w:rStyle w:val="ab"/>
            <w:noProof/>
          </w:rPr>
          <w:t>3.4</w:t>
        </w:r>
        <w:r w:rsidR="005E2964">
          <w:rPr>
            <w:rFonts w:asciiTheme="minorHAnsi" w:eastAsiaTheme="minorEastAsia" w:hAnsiTheme="minorHAnsi" w:cstheme="minorBidi"/>
            <w:smallCaps w:val="0"/>
            <w:noProof/>
            <w:szCs w:val="22"/>
          </w:rPr>
          <w:tab/>
        </w:r>
        <w:r w:rsidR="005E2964" w:rsidRPr="00F96573">
          <w:rPr>
            <w:rStyle w:val="ab"/>
            <w:noProof/>
          </w:rPr>
          <w:t>Level1</w:t>
        </w:r>
        <w:r w:rsidR="005E2964" w:rsidRPr="00F96573">
          <w:rPr>
            <w:rStyle w:val="ab"/>
            <w:rFonts w:hint="eastAsia"/>
            <w:noProof/>
          </w:rPr>
          <w:t>地面行情通信网关新建及开通</w:t>
        </w:r>
        <w:r w:rsidR="005E2964">
          <w:rPr>
            <w:noProof/>
            <w:webHidden/>
          </w:rPr>
          <w:tab/>
        </w:r>
        <w:r w:rsidR="005E2964">
          <w:rPr>
            <w:noProof/>
            <w:webHidden/>
          </w:rPr>
          <w:fldChar w:fldCharType="begin"/>
        </w:r>
        <w:r w:rsidR="005E2964">
          <w:rPr>
            <w:noProof/>
            <w:webHidden/>
          </w:rPr>
          <w:instrText xml:space="preserve"> PAGEREF _Toc468874185 \h </w:instrText>
        </w:r>
        <w:r w:rsidR="005E2964">
          <w:rPr>
            <w:noProof/>
            <w:webHidden/>
          </w:rPr>
        </w:r>
        <w:r w:rsidR="005E2964">
          <w:rPr>
            <w:noProof/>
            <w:webHidden/>
          </w:rPr>
          <w:fldChar w:fldCharType="separate"/>
        </w:r>
        <w:r w:rsidR="000F7BBA">
          <w:rPr>
            <w:noProof/>
            <w:webHidden/>
          </w:rPr>
          <w:t>6</w:t>
        </w:r>
        <w:r w:rsidR="005E2964">
          <w:rPr>
            <w:noProof/>
            <w:webHidden/>
          </w:rPr>
          <w:fldChar w:fldCharType="end"/>
        </w:r>
      </w:hyperlink>
    </w:p>
    <w:p w:rsidR="005E2964" w:rsidRDefault="006D59B7">
      <w:pPr>
        <w:pStyle w:val="20"/>
        <w:rPr>
          <w:rFonts w:asciiTheme="minorHAnsi" w:eastAsiaTheme="minorEastAsia" w:hAnsiTheme="minorHAnsi" w:cstheme="minorBidi"/>
          <w:smallCaps w:val="0"/>
          <w:noProof/>
          <w:szCs w:val="22"/>
        </w:rPr>
      </w:pPr>
      <w:hyperlink w:anchor="_Toc468874186" w:history="1">
        <w:r w:rsidR="005E2964" w:rsidRPr="00F96573">
          <w:rPr>
            <w:rStyle w:val="ab"/>
            <w:noProof/>
          </w:rPr>
          <w:t>3.5</w:t>
        </w:r>
        <w:r w:rsidR="005E2964">
          <w:rPr>
            <w:rFonts w:asciiTheme="minorHAnsi" w:eastAsiaTheme="minorEastAsia" w:hAnsiTheme="minorHAnsi" w:cstheme="minorBidi"/>
            <w:smallCaps w:val="0"/>
            <w:noProof/>
            <w:szCs w:val="22"/>
          </w:rPr>
          <w:tab/>
        </w:r>
        <w:r w:rsidR="005E2964" w:rsidRPr="00F96573">
          <w:rPr>
            <w:rStyle w:val="ab"/>
            <w:noProof/>
          </w:rPr>
          <w:t>Level2</w:t>
        </w:r>
        <w:r w:rsidR="005E2964" w:rsidRPr="00F96573">
          <w:rPr>
            <w:rStyle w:val="ab"/>
            <w:rFonts w:hint="eastAsia"/>
            <w:noProof/>
          </w:rPr>
          <w:t>行情通信网关新建及开通</w:t>
        </w:r>
        <w:r w:rsidR="005E2964">
          <w:rPr>
            <w:noProof/>
            <w:webHidden/>
          </w:rPr>
          <w:tab/>
        </w:r>
        <w:r w:rsidR="005E2964">
          <w:rPr>
            <w:noProof/>
            <w:webHidden/>
          </w:rPr>
          <w:fldChar w:fldCharType="begin"/>
        </w:r>
        <w:r w:rsidR="005E2964">
          <w:rPr>
            <w:noProof/>
            <w:webHidden/>
          </w:rPr>
          <w:instrText xml:space="preserve"> PAGEREF _Toc468874186 \h </w:instrText>
        </w:r>
        <w:r w:rsidR="005E2964">
          <w:rPr>
            <w:noProof/>
            <w:webHidden/>
          </w:rPr>
        </w:r>
        <w:r w:rsidR="005E2964">
          <w:rPr>
            <w:noProof/>
            <w:webHidden/>
          </w:rPr>
          <w:fldChar w:fldCharType="separate"/>
        </w:r>
        <w:r w:rsidR="000F7BBA">
          <w:rPr>
            <w:noProof/>
            <w:webHidden/>
          </w:rPr>
          <w:t>8</w:t>
        </w:r>
        <w:r w:rsidR="005E2964">
          <w:rPr>
            <w:noProof/>
            <w:webHidden/>
          </w:rPr>
          <w:fldChar w:fldCharType="end"/>
        </w:r>
      </w:hyperlink>
    </w:p>
    <w:p w:rsidR="005E2964" w:rsidRDefault="006D59B7">
      <w:pPr>
        <w:pStyle w:val="20"/>
        <w:rPr>
          <w:rFonts w:asciiTheme="minorHAnsi" w:eastAsiaTheme="minorEastAsia" w:hAnsiTheme="minorHAnsi" w:cstheme="minorBidi"/>
          <w:smallCaps w:val="0"/>
          <w:noProof/>
          <w:szCs w:val="22"/>
        </w:rPr>
      </w:pPr>
      <w:hyperlink w:anchor="_Toc468874187" w:history="1">
        <w:r w:rsidR="005E2964" w:rsidRPr="00F96573">
          <w:rPr>
            <w:rStyle w:val="ab"/>
            <w:noProof/>
          </w:rPr>
          <w:t>3.6</w:t>
        </w:r>
        <w:r w:rsidR="005E2964">
          <w:rPr>
            <w:rFonts w:asciiTheme="minorHAnsi" w:eastAsiaTheme="minorEastAsia" w:hAnsiTheme="minorHAnsi" w:cstheme="minorBidi"/>
            <w:smallCaps w:val="0"/>
            <w:noProof/>
            <w:szCs w:val="22"/>
          </w:rPr>
          <w:tab/>
        </w:r>
        <w:r w:rsidR="005E2964" w:rsidRPr="00F96573">
          <w:rPr>
            <w:rStyle w:val="ab"/>
            <w:rFonts w:hint="eastAsia"/>
            <w:noProof/>
          </w:rPr>
          <w:t>地面行情通信网关配置变更</w:t>
        </w:r>
        <w:r w:rsidR="005E2964">
          <w:rPr>
            <w:noProof/>
            <w:webHidden/>
          </w:rPr>
          <w:tab/>
        </w:r>
        <w:r w:rsidR="005E2964">
          <w:rPr>
            <w:noProof/>
            <w:webHidden/>
          </w:rPr>
          <w:fldChar w:fldCharType="begin"/>
        </w:r>
        <w:r w:rsidR="005E2964">
          <w:rPr>
            <w:noProof/>
            <w:webHidden/>
          </w:rPr>
          <w:instrText xml:space="preserve"> PAGEREF _Toc468874187 \h </w:instrText>
        </w:r>
        <w:r w:rsidR="005E2964">
          <w:rPr>
            <w:noProof/>
            <w:webHidden/>
          </w:rPr>
        </w:r>
        <w:r w:rsidR="005E2964">
          <w:rPr>
            <w:noProof/>
            <w:webHidden/>
          </w:rPr>
          <w:fldChar w:fldCharType="separate"/>
        </w:r>
        <w:r w:rsidR="000F7BBA">
          <w:rPr>
            <w:noProof/>
            <w:webHidden/>
          </w:rPr>
          <w:t>9</w:t>
        </w:r>
        <w:r w:rsidR="005E2964">
          <w:rPr>
            <w:noProof/>
            <w:webHidden/>
          </w:rPr>
          <w:fldChar w:fldCharType="end"/>
        </w:r>
      </w:hyperlink>
    </w:p>
    <w:p w:rsidR="005E2964" w:rsidRDefault="006D59B7">
      <w:pPr>
        <w:pStyle w:val="20"/>
        <w:rPr>
          <w:rFonts w:asciiTheme="minorHAnsi" w:eastAsiaTheme="minorEastAsia" w:hAnsiTheme="minorHAnsi" w:cstheme="minorBidi"/>
          <w:smallCaps w:val="0"/>
          <w:noProof/>
          <w:szCs w:val="22"/>
        </w:rPr>
      </w:pPr>
      <w:hyperlink w:anchor="_Toc468874188" w:history="1">
        <w:r w:rsidR="005E2964" w:rsidRPr="00F96573">
          <w:rPr>
            <w:rStyle w:val="ab"/>
            <w:noProof/>
          </w:rPr>
          <w:t>3.7</w:t>
        </w:r>
        <w:r w:rsidR="005E2964">
          <w:rPr>
            <w:rFonts w:asciiTheme="minorHAnsi" w:eastAsiaTheme="minorEastAsia" w:hAnsiTheme="minorHAnsi" w:cstheme="minorBidi"/>
            <w:smallCaps w:val="0"/>
            <w:noProof/>
            <w:szCs w:val="22"/>
          </w:rPr>
          <w:tab/>
        </w:r>
        <w:r w:rsidR="005E2964" w:rsidRPr="00F96573">
          <w:rPr>
            <w:rStyle w:val="ab"/>
            <w:rFonts w:hint="eastAsia"/>
            <w:noProof/>
          </w:rPr>
          <w:t>文件通信网关新建</w:t>
        </w:r>
        <w:r w:rsidR="005E2964">
          <w:rPr>
            <w:noProof/>
            <w:webHidden/>
          </w:rPr>
          <w:tab/>
        </w:r>
        <w:r w:rsidR="005E2964">
          <w:rPr>
            <w:noProof/>
            <w:webHidden/>
          </w:rPr>
          <w:fldChar w:fldCharType="begin"/>
        </w:r>
        <w:r w:rsidR="005E2964">
          <w:rPr>
            <w:noProof/>
            <w:webHidden/>
          </w:rPr>
          <w:instrText xml:space="preserve"> PAGEREF _Toc468874188 \h </w:instrText>
        </w:r>
        <w:r w:rsidR="005E2964">
          <w:rPr>
            <w:noProof/>
            <w:webHidden/>
          </w:rPr>
        </w:r>
        <w:r w:rsidR="005E2964">
          <w:rPr>
            <w:noProof/>
            <w:webHidden/>
          </w:rPr>
          <w:fldChar w:fldCharType="separate"/>
        </w:r>
        <w:r w:rsidR="000F7BBA">
          <w:rPr>
            <w:noProof/>
            <w:webHidden/>
          </w:rPr>
          <w:t>9</w:t>
        </w:r>
        <w:r w:rsidR="005E2964">
          <w:rPr>
            <w:noProof/>
            <w:webHidden/>
          </w:rPr>
          <w:fldChar w:fldCharType="end"/>
        </w:r>
      </w:hyperlink>
    </w:p>
    <w:p w:rsidR="005E2964" w:rsidRDefault="006D59B7">
      <w:pPr>
        <w:pStyle w:val="20"/>
        <w:rPr>
          <w:rFonts w:asciiTheme="minorHAnsi" w:eastAsiaTheme="minorEastAsia" w:hAnsiTheme="minorHAnsi" w:cstheme="minorBidi"/>
          <w:smallCaps w:val="0"/>
          <w:noProof/>
          <w:szCs w:val="22"/>
        </w:rPr>
      </w:pPr>
      <w:hyperlink w:anchor="_Toc468874189" w:history="1">
        <w:r w:rsidR="005E2964" w:rsidRPr="00F96573">
          <w:rPr>
            <w:rStyle w:val="ab"/>
            <w:noProof/>
          </w:rPr>
          <w:t>3.8</w:t>
        </w:r>
        <w:r w:rsidR="005E2964">
          <w:rPr>
            <w:rFonts w:asciiTheme="minorHAnsi" w:eastAsiaTheme="minorEastAsia" w:hAnsiTheme="minorHAnsi" w:cstheme="minorBidi"/>
            <w:smallCaps w:val="0"/>
            <w:noProof/>
            <w:szCs w:val="22"/>
          </w:rPr>
          <w:tab/>
        </w:r>
        <w:r w:rsidR="005E2964" w:rsidRPr="00F96573">
          <w:rPr>
            <w:rStyle w:val="ab"/>
            <w:rFonts w:hint="eastAsia"/>
            <w:noProof/>
          </w:rPr>
          <w:t>文件通信网关配置变更</w:t>
        </w:r>
        <w:r w:rsidR="005E2964">
          <w:rPr>
            <w:noProof/>
            <w:webHidden/>
          </w:rPr>
          <w:tab/>
        </w:r>
        <w:r w:rsidR="005E2964">
          <w:rPr>
            <w:noProof/>
            <w:webHidden/>
          </w:rPr>
          <w:fldChar w:fldCharType="begin"/>
        </w:r>
        <w:r w:rsidR="005E2964">
          <w:rPr>
            <w:noProof/>
            <w:webHidden/>
          </w:rPr>
          <w:instrText xml:space="preserve"> PAGEREF _Toc468874189 \h </w:instrText>
        </w:r>
        <w:r w:rsidR="005E2964">
          <w:rPr>
            <w:noProof/>
            <w:webHidden/>
          </w:rPr>
        </w:r>
        <w:r w:rsidR="005E2964">
          <w:rPr>
            <w:noProof/>
            <w:webHidden/>
          </w:rPr>
          <w:fldChar w:fldCharType="separate"/>
        </w:r>
        <w:r w:rsidR="000F7BBA">
          <w:rPr>
            <w:noProof/>
            <w:webHidden/>
          </w:rPr>
          <w:t>11</w:t>
        </w:r>
        <w:r w:rsidR="005E2964">
          <w:rPr>
            <w:noProof/>
            <w:webHidden/>
          </w:rPr>
          <w:fldChar w:fldCharType="end"/>
        </w:r>
      </w:hyperlink>
    </w:p>
    <w:p w:rsidR="005E2964" w:rsidRDefault="006D59B7">
      <w:pPr>
        <w:pStyle w:val="20"/>
        <w:rPr>
          <w:rFonts w:asciiTheme="minorHAnsi" w:eastAsiaTheme="minorEastAsia" w:hAnsiTheme="minorHAnsi" w:cstheme="minorBidi"/>
          <w:smallCaps w:val="0"/>
          <w:noProof/>
          <w:szCs w:val="22"/>
        </w:rPr>
      </w:pPr>
      <w:hyperlink w:anchor="_Toc468874190" w:history="1">
        <w:r w:rsidR="005E2964" w:rsidRPr="00F96573">
          <w:rPr>
            <w:rStyle w:val="ab"/>
            <w:noProof/>
          </w:rPr>
          <w:t>3.9</w:t>
        </w:r>
        <w:r w:rsidR="005E2964">
          <w:rPr>
            <w:rFonts w:asciiTheme="minorHAnsi" w:eastAsiaTheme="minorEastAsia" w:hAnsiTheme="minorHAnsi" w:cstheme="minorBidi"/>
            <w:smallCaps w:val="0"/>
            <w:noProof/>
            <w:szCs w:val="22"/>
          </w:rPr>
          <w:tab/>
        </w:r>
        <w:r w:rsidR="005E2964" w:rsidRPr="00F96573">
          <w:rPr>
            <w:rStyle w:val="ab"/>
            <w:rFonts w:hint="eastAsia"/>
            <w:noProof/>
          </w:rPr>
          <w:t>成交汇总通信网关新建</w:t>
        </w:r>
        <w:r w:rsidR="005E2964">
          <w:rPr>
            <w:noProof/>
            <w:webHidden/>
          </w:rPr>
          <w:tab/>
        </w:r>
        <w:r w:rsidR="005E2964">
          <w:rPr>
            <w:noProof/>
            <w:webHidden/>
          </w:rPr>
          <w:fldChar w:fldCharType="begin"/>
        </w:r>
        <w:r w:rsidR="005E2964">
          <w:rPr>
            <w:noProof/>
            <w:webHidden/>
          </w:rPr>
          <w:instrText xml:space="preserve"> PAGEREF _Toc468874190 \h </w:instrText>
        </w:r>
        <w:r w:rsidR="005E2964">
          <w:rPr>
            <w:noProof/>
            <w:webHidden/>
          </w:rPr>
        </w:r>
        <w:r w:rsidR="005E2964">
          <w:rPr>
            <w:noProof/>
            <w:webHidden/>
          </w:rPr>
          <w:fldChar w:fldCharType="separate"/>
        </w:r>
        <w:r w:rsidR="000F7BBA">
          <w:rPr>
            <w:noProof/>
            <w:webHidden/>
          </w:rPr>
          <w:t>11</w:t>
        </w:r>
        <w:r w:rsidR="005E2964">
          <w:rPr>
            <w:noProof/>
            <w:webHidden/>
          </w:rPr>
          <w:fldChar w:fldCharType="end"/>
        </w:r>
      </w:hyperlink>
    </w:p>
    <w:p w:rsidR="005E2964" w:rsidRDefault="006D59B7">
      <w:pPr>
        <w:pStyle w:val="20"/>
        <w:rPr>
          <w:rFonts w:asciiTheme="minorHAnsi" w:eastAsiaTheme="minorEastAsia" w:hAnsiTheme="minorHAnsi" w:cstheme="minorBidi"/>
          <w:smallCaps w:val="0"/>
          <w:noProof/>
          <w:szCs w:val="22"/>
        </w:rPr>
      </w:pPr>
      <w:hyperlink w:anchor="_Toc468874191" w:history="1">
        <w:r w:rsidR="005E2964" w:rsidRPr="00F96573">
          <w:rPr>
            <w:rStyle w:val="ab"/>
            <w:noProof/>
          </w:rPr>
          <w:t>3.10</w:t>
        </w:r>
        <w:r w:rsidR="005E2964">
          <w:rPr>
            <w:rFonts w:asciiTheme="minorHAnsi" w:eastAsiaTheme="minorEastAsia" w:hAnsiTheme="minorHAnsi" w:cstheme="minorBidi"/>
            <w:smallCaps w:val="0"/>
            <w:noProof/>
            <w:szCs w:val="22"/>
          </w:rPr>
          <w:tab/>
        </w:r>
        <w:r w:rsidR="005E2964" w:rsidRPr="00F96573">
          <w:rPr>
            <w:rStyle w:val="ab"/>
            <w:rFonts w:hint="eastAsia"/>
            <w:noProof/>
          </w:rPr>
          <w:t>成交汇总通信网关开通</w:t>
        </w:r>
        <w:r w:rsidR="005E2964">
          <w:rPr>
            <w:noProof/>
            <w:webHidden/>
          </w:rPr>
          <w:tab/>
        </w:r>
        <w:r w:rsidR="005E2964">
          <w:rPr>
            <w:noProof/>
            <w:webHidden/>
          </w:rPr>
          <w:fldChar w:fldCharType="begin"/>
        </w:r>
        <w:r w:rsidR="005E2964">
          <w:rPr>
            <w:noProof/>
            <w:webHidden/>
          </w:rPr>
          <w:instrText xml:space="preserve"> PAGEREF _Toc468874191 \h </w:instrText>
        </w:r>
        <w:r w:rsidR="005E2964">
          <w:rPr>
            <w:noProof/>
            <w:webHidden/>
          </w:rPr>
        </w:r>
        <w:r w:rsidR="005E2964">
          <w:rPr>
            <w:noProof/>
            <w:webHidden/>
          </w:rPr>
          <w:fldChar w:fldCharType="separate"/>
        </w:r>
        <w:r w:rsidR="000F7BBA">
          <w:rPr>
            <w:noProof/>
            <w:webHidden/>
          </w:rPr>
          <w:t>12</w:t>
        </w:r>
        <w:r w:rsidR="005E2964">
          <w:rPr>
            <w:noProof/>
            <w:webHidden/>
          </w:rPr>
          <w:fldChar w:fldCharType="end"/>
        </w:r>
      </w:hyperlink>
    </w:p>
    <w:p w:rsidR="005E2964" w:rsidRDefault="006D59B7">
      <w:pPr>
        <w:pStyle w:val="20"/>
        <w:rPr>
          <w:rFonts w:asciiTheme="minorHAnsi" w:eastAsiaTheme="minorEastAsia" w:hAnsiTheme="minorHAnsi" w:cstheme="minorBidi"/>
          <w:smallCaps w:val="0"/>
          <w:noProof/>
          <w:szCs w:val="22"/>
        </w:rPr>
      </w:pPr>
      <w:hyperlink w:anchor="_Toc468874192" w:history="1">
        <w:r w:rsidR="005E2964" w:rsidRPr="00F96573">
          <w:rPr>
            <w:rStyle w:val="ab"/>
            <w:noProof/>
          </w:rPr>
          <w:t>3.11</w:t>
        </w:r>
        <w:r w:rsidR="005E2964">
          <w:rPr>
            <w:rFonts w:asciiTheme="minorHAnsi" w:eastAsiaTheme="minorEastAsia" w:hAnsiTheme="minorHAnsi" w:cstheme="minorBidi"/>
            <w:smallCaps w:val="0"/>
            <w:noProof/>
            <w:szCs w:val="22"/>
          </w:rPr>
          <w:tab/>
        </w:r>
        <w:r w:rsidR="005E2964" w:rsidRPr="00F96573">
          <w:rPr>
            <w:rStyle w:val="ab"/>
            <w:rFonts w:hint="eastAsia"/>
            <w:noProof/>
          </w:rPr>
          <w:t>成交汇总通信网关配置变更</w:t>
        </w:r>
        <w:r w:rsidR="005E2964">
          <w:rPr>
            <w:noProof/>
            <w:webHidden/>
          </w:rPr>
          <w:tab/>
        </w:r>
        <w:r w:rsidR="005E2964">
          <w:rPr>
            <w:noProof/>
            <w:webHidden/>
          </w:rPr>
          <w:fldChar w:fldCharType="begin"/>
        </w:r>
        <w:r w:rsidR="005E2964">
          <w:rPr>
            <w:noProof/>
            <w:webHidden/>
          </w:rPr>
          <w:instrText xml:space="preserve"> PAGEREF _Toc468874192 \h </w:instrText>
        </w:r>
        <w:r w:rsidR="005E2964">
          <w:rPr>
            <w:noProof/>
            <w:webHidden/>
          </w:rPr>
        </w:r>
        <w:r w:rsidR="005E2964">
          <w:rPr>
            <w:noProof/>
            <w:webHidden/>
          </w:rPr>
          <w:fldChar w:fldCharType="separate"/>
        </w:r>
        <w:r w:rsidR="000F7BBA">
          <w:rPr>
            <w:noProof/>
            <w:webHidden/>
          </w:rPr>
          <w:t>13</w:t>
        </w:r>
        <w:r w:rsidR="005E2964">
          <w:rPr>
            <w:noProof/>
            <w:webHidden/>
          </w:rPr>
          <w:fldChar w:fldCharType="end"/>
        </w:r>
      </w:hyperlink>
    </w:p>
    <w:p w:rsidR="005E2964" w:rsidRDefault="006D59B7">
      <w:pPr>
        <w:pStyle w:val="20"/>
        <w:rPr>
          <w:rFonts w:asciiTheme="minorHAnsi" w:eastAsiaTheme="minorEastAsia" w:hAnsiTheme="minorHAnsi" w:cstheme="minorBidi"/>
          <w:smallCaps w:val="0"/>
          <w:noProof/>
          <w:szCs w:val="22"/>
        </w:rPr>
      </w:pPr>
      <w:hyperlink w:anchor="_Toc468874193" w:history="1">
        <w:r w:rsidR="005E2964" w:rsidRPr="00F96573">
          <w:rPr>
            <w:rStyle w:val="ab"/>
            <w:noProof/>
          </w:rPr>
          <w:t>3.12</w:t>
        </w:r>
        <w:r w:rsidR="005E2964">
          <w:rPr>
            <w:rFonts w:asciiTheme="minorHAnsi" w:eastAsiaTheme="minorEastAsia" w:hAnsiTheme="minorHAnsi" w:cstheme="minorBidi"/>
            <w:smallCaps w:val="0"/>
            <w:noProof/>
            <w:szCs w:val="22"/>
          </w:rPr>
          <w:tab/>
        </w:r>
        <w:r w:rsidR="005E2964" w:rsidRPr="00F96573">
          <w:rPr>
            <w:rStyle w:val="ab"/>
            <w:rFonts w:hint="eastAsia"/>
            <w:noProof/>
          </w:rPr>
          <w:t>交易终端</w:t>
        </w:r>
        <w:r w:rsidR="005E2964">
          <w:rPr>
            <w:noProof/>
            <w:webHidden/>
          </w:rPr>
          <w:tab/>
        </w:r>
        <w:r w:rsidR="005E2964">
          <w:rPr>
            <w:noProof/>
            <w:webHidden/>
          </w:rPr>
          <w:fldChar w:fldCharType="begin"/>
        </w:r>
        <w:r w:rsidR="005E2964">
          <w:rPr>
            <w:noProof/>
            <w:webHidden/>
          </w:rPr>
          <w:instrText xml:space="preserve"> PAGEREF _Toc468874193 \h </w:instrText>
        </w:r>
        <w:r w:rsidR="005E2964">
          <w:rPr>
            <w:noProof/>
            <w:webHidden/>
          </w:rPr>
        </w:r>
        <w:r w:rsidR="005E2964">
          <w:rPr>
            <w:noProof/>
            <w:webHidden/>
          </w:rPr>
          <w:fldChar w:fldCharType="separate"/>
        </w:r>
        <w:r w:rsidR="000F7BBA">
          <w:rPr>
            <w:noProof/>
            <w:webHidden/>
          </w:rPr>
          <w:t>13</w:t>
        </w:r>
        <w:r w:rsidR="005E2964">
          <w:rPr>
            <w:noProof/>
            <w:webHidden/>
          </w:rPr>
          <w:fldChar w:fldCharType="end"/>
        </w:r>
      </w:hyperlink>
    </w:p>
    <w:p w:rsidR="005E2964" w:rsidRDefault="006D59B7">
      <w:pPr>
        <w:pStyle w:val="20"/>
        <w:rPr>
          <w:rFonts w:asciiTheme="minorHAnsi" w:eastAsiaTheme="minorEastAsia" w:hAnsiTheme="minorHAnsi" w:cstheme="minorBidi"/>
          <w:smallCaps w:val="0"/>
          <w:noProof/>
          <w:szCs w:val="22"/>
        </w:rPr>
      </w:pPr>
      <w:hyperlink w:anchor="_Toc468874194" w:history="1">
        <w:r w:rsidR="005E2964" w:rsidRPr="00F96573">
          <w:rPr>
            <w:rStyle w:val="ab"/>
            <w:noProof/>
          </w:rPr>
          <w:t>3.13</w:t>
        </w:r>
        <w:r w:rsidR="005E2964">
          <w:rPr>
            <w:rFonts w:asciiTheme="minorHAnsi" w:eastAsiaTheme="minorEastAsia" w:hAnsiTheme="minorHAnsi" w:cstheme="minorBidi"/>
            <w:smallCaps w:val="0"/>
            <w:noProof/>
            <w:szCs w:val="22"/>
          </w:rPr>
          <w:tab/>
        </w:r>
        <w:r w:rsidR="005E2964" w:rsidRPr="00F96573">
          <w:rPr>
            <w:rStyle w:val="ab"/>
            <w:rFonts w:hint="eastAsia"/>
            <w:noProof/>
          </w:rPr>
          <w:t>网关出让</w:t>
        </w:r>
        <w:r w:rsidR="005E2964" w:rsidRPr="00F96573">
          <w:rPr>
            <w:rStyle w:val="ab"/>
            <w:noProof/>
          </w:rPr>
          <w:t>/</w:t>
        </w:r>
        <w:r w:rsidR="005E2964" w:rsidRPr="00F96573">
          <w:rPr>
            <w:rStyle w:val="ab"/>
            <w:rFonts w:hint="eastAsia"/>
            <w:noProof/>
          </w:rPr>
          <w:t>受让</w:t>
        </w:r>
        <w:r w:rsidR="005E2964">
          <w:rPr>
            <w:noProof/>
            <w:webHidden/>
          </w:rPr>
          <w:tab/>
        </w:r>
        <w:r w:rsidR="005E2964">
          <w:rPr>
            <w:noProof/>
            <w:webHidden/>
          </w:rPr>
          <w:fldChar w:fldCharType="begin"/>
        </w:r>
        <w:r w:rsidR="005E2964">
          <w:rPr>
            <w:noProof/>
            <w:webHidden/>
          </w:rPr>
          <w:instrText xml:space="preserve"> PAGEREF _Toc468874194 \h </w:instrText>
        </w:r>
        <w:r w:rsidR="005E2964">
          <w:rPr>
            <w:noProof/>
            <w:webHidden/>
          </w:rPr>
        </w:r>
        <w:r w:rsidR="005E2964">
          <w:rPr>
            <w:noProof/>
            <w:webHidden/>
          </w:rPr>
          <w:fldChar w:fldCharType="separate"/>
        </w:r>
        <w:r w:rsidR="000F7BBA">
          <w:rPr>
            <w:noProof/>
            <w:webHidden/>
          </w:rPr>
          <w:t>14</w:t>
        </w:r>
        <w:r w:rsidR="005E2964">
          <w:rPr>
            <w:noProof/>
            <w:webHidden/>
          </w:rPr>
          <w:fldChar w:fldCharType="end"/>
        </w:r>
      </w:hyperlink>
    </w:p>
    <w:p w:rsidR="005E2964" w:rsidRDefault="006D59B7">
      <w:pPr>
        <w:pStyle w:val="20"/>
        <w:rPr>
          <w:rFonts w:asciiTheme="minorHAnsi" w:eastAsiaTheme="minorEastAsia" w:hAnsiTheme="minorHAnsi" w:cstheme="minorBidi"/>
          <w:smallCaps w:val="0"/>
          <w:noProof/>
          <w:szCs w:val="22"/>
        </w:rPr>
      </w:pPr>
      <w:hyperlink w:anchor="_Toc468874195" w:history="1">
        <w:r w:rsidR="005E2964" w:rsidRPr="00F96573">
          <w:rPr>
            <w:rStyle w:val="ab"/>
            <w:noProof/>
          </w:rPr>
          <w:t>3.14</w:t>
        </w:r>
        <w:r w:rsidR="005E2964">
          <w:rPr>
            <w:rFonts w:asciiTheme="minorHAnsi" w:eastAsiaTheme="minorEastAsia" w:hAnsiTheme="minorHAnsi" w:cstheme="minorBidi"/>
            <w:smallCaps w:val="0"/>
            <w:noProof/>
            <w:szCs w:val="22"/>
          </w:rPr>
          <w:tab/>
        </w:r>
        <w:r w:rsidR="005E2964" w:rsidRPr="00F96573">
          <w:rPr>
            <w:rStyle w:val="ab"/>
            <w:rFonts w:hint="eastAsia"/>
            <w:noProof/>
          </w:rPr>
          <w:t>网关停用</w:t>
        </w:r>
        <w:r w:rsidR="005E2964">
          <w:rPr>
            <w:noProof/>
            <w:webHidden/>
          </w:rPr>
          <w:tab/>
        </w:r>
        <w:r w:rsidR="005E2964">
          <w:rPr>
            <w:noProof/>
            <w:webHidden/>
          </w:rPr>
          <w:fldChar w:fldCharType="begin"/>
        </w:r>
        <w:r w:rsidR="005E2964">
          <w:rPr>
            <w:noProof/>
            <w:webHidden/>
          </w:rPr>
          <w:instrText xml:space="preserve"> PAGEREF _Toc468874195 \h </w:instrText>
        </w:r>
        <w:r w:rsidR="005E2964">
          <w:rPr>
            <w:noProof/>
            <w:webHidden/>
          </w:rPr>
        </w:r>
        <w:r w:rsidR="005E2964">
          <w:rPr>
            <w:noProof/>
            <w:webHidden/>
          </w:rPr>
          <w:fldChar w:fldCharType="separate"/>
        </w:r>
        <w:r w:rsidR="000F7BBA">
          <w:rPr>
            <w:noProof/>
            <w:webHidden/>
          </w:rPr>
          <w:t>14</w:t>
        </w:r>
        <w:r w:rsidR="005E2964">
          <w:rPr>
            <w:noProof/>
            <w:webHidden/>
          </w:rPr>
          <w:fldChar w:fldCharType="end"/>
        </w:r>
      </w:hyperlink>
    </w:p>
    <w:p w:rsidR="005E2964" w:rsidRDefault="006D59B7">
      <w:pPr>
        <w:pStyle w:val="10"/>
        <w:rPr>
          <w:rFonts w:asciiTheme="minorHAnsi" w:eastAsiaTheme="minorEastAsia" w:hAnsiTheme="minorHAnsi" w:cstheme="minorBidi"/>
          <w:b w:val="0"/>
          <w:bCs w:val="0"/>
          <w:caps w:val="0"/>
          <w:noProof/>
          <w:szCs w:val="22"/>
        </w:rPr>
      </w:pPr>
      <w:hyperlink w:anchor="_Toc468874196" w:history="1">
        <w:r w:rsidR="005E2964" w:rsidRPr="00F96573">
          <w:rPr>
            <w:rStyle w:val="ab"/>
            <w:rFonts w:hint="eastAsia"/>
            <w:noProof/>
          </w:rPr>
          <w:t>四、</w:t>
        </w:r>
        <w:r w:rsidR="005E2964">
          <w:rPr>
            <w:rFonts w:asciiTheme="minorHAnsi" w:eastAsiaTheme="minorEastAsia" w:hAnsiTheme="minorHAnsi" w:cstheme="minorBidi"/>
            <w:b w:val="0"/>
            <w:bCs w:val="0"/>
            <w:caps w:val="0"/>
            <w:noProof/>
            <w:szCs w:val="22"/>
          </w:rPr>
          <w:tab/>
        </w:r>
        <w:r w:rsidR="005E2964" w:rsidRPr="00F96573">
          <w:rPr>
            <w:rStyle w:val="ab"/>
            <w:rFonts w:hint="eastAsia"/>
            <w:noProof/>
          </w:rPr>
          <w:t>联系方式</w:t>
        </w:r>
        <w:r w:rsidR="005E2964">
          <w:rPr>
            <w:noProof/>
            <w:webHidden/>
          </w:rPr>
          <w:tab/>
        </w:r>
        <w:r w:rsidR="005E2964">
          <w:rPr>
            <w:noProof/>
            <w:webHidden/>
          </w:rPr>
          <w:fldChar w:fldCharType="begin"/>
        </w:r>
        <w:r w:rsidR="005E2964">
          <w:rPr>
            <w:noProof/>
            <w:webHidden/>
          </w:rPr>
          <w:instrText xml:space="preserve"> PAGEREF _Toc468874196 \h </w:instrText>
        </w:r>
        <w:r w:rsidR="005E2964">
          <w:rPr>
            <w:noProof/>
            <w:webHidden/>
          </w:rPr>
        </w:r>
        <w:r w:rsidR="005E2964">
          <w:rPr>
            <w:noProof/>
            <w:webHidden/>
          </w:rPr>
          <w:fldChar w:fldCharType="separate"/>
        </w:r>
        <w:r w:rsidR="000F7BBA">
          <w:rPr>
            <w:noProof/>
            <w:webHidden/>
          </w:rPr>
          <w:t>16</w:t>
        </w:r>
        <w:r w:rsidR="005E2964">
          <w:rPr>
            <w:noProof/>
            <w:webHidden/>
          </w:rPr>
          <w:fldChar w:fldCharType="end"/>
        </w:r>
      </w:hyperlink>
    </w:p>
    <w:p w:rsidR="005E2964" w:rsidRDefault="006D59B7">
      <w:pPr>
        <w:pStyle w:val="10"/>
        <w:rPr>
          <w:rFonts w:asciiTheme="minorHAnsi" w:eastAsiaTheme="minorEastAsia" w:hAnsiTheme="minorHAnsi" w:cstheme="minorBidi"/>
          <w:b w:val="0"/>
          <w:bCs w:val="0"/>
          <w:caps w:val="0"/>
          <w:noProof/>
          <w:szCs w:val="22"/>
        </w:rPr>
      </w:pPr>
      <w:hyperlink w:anchor="_Toc468874197" w:history="1">
        <w:r w:rsidR="005E2964" w:rsidRPr="00F96573">
          <w:rPr>
            <w:rStyle w:val="ab"/>
            <w:rFonts w:hint="eastAsia"/>
            <w:noProof/>
          </w:rPr>
          <w:t>五、</w:t>
        </w:r>
        <w:r w:rsidR="005E2964">
          <w:rPr>
            <w:rFonts w:asciiTheme="minorHAnsi" w:eastAsiaTheme="minorEastAsia" w:hAnsiTheme="minorHAnsi" w:cstheme="minorBidi"/>
            <w:b w:val="0"/>
            <w:bCs w:val="0"/>
            <w:caps w:val="0"/>
            <w:noProof/>
            <w:szCs w:val="22"/>
          </w:rPr>
          <w:tab/>
        </w:r>
        <w:r w:rsidR="005E2964" w:rsidRPr="00F96573">
          <w:rPr>
            <w:rStyle w:val="ab"/>
            <w:rFonts w:hint="eastAsia"/>
            <w:noProof/>
          </w:rPr>
          <w:t>附件</w:t>
        </w:r>
        <w:r w:rsidR="005E2964">
          <w:rPr>
            <w:noProof/>
            <w:webHidden/>
          </w:rPr>
          <w:tab/>
        </w:r>
        <w:r w:rsidR="005E2964">
          <w:rPr>
            <w:noProof/>
            <w:webHidden/>
          </w:rPr>
          <w:fldChar w:fldCharType="begin"/>
        </w:r>
        <w:r w:rsidR="005E2964">
          <w:rPr>
            <w:noProof/>
            <w:webHidden/>
          </w:rPr>
          <w:instrText xml:space="preserve"> PAGEREF _Toc468874197 \h </w:instrText>
        </w:r>
        <w:r w:rsidR="005E2964">
          <w:rPr>
            <w:noProof/>
            <w:webHidden/>
          </w:rPr>
        </w:r>
        <w:r w:rsidR="005E2964">
          <w:rPr>
            <w:noProof/>
            <w:webHidden/>
          </w:rPr>
          <w:fldChar w:fldCharType="separate"/>
        </w:r>
        <w:r w:rsidR="000F7BBA">
          <w:rPr>
            <w:noProof/>
            <w:webHidden/>
          </w:rPr>
          <w:t>17</w:t>
        </w:r>
        <w:r w:rsidR="005E2964">
          <w:rPr>
            <w:noProof/>
            <w:webHidden/>
          </w:rPr>
          <w:fldChar w:fldCharType="end"/>
        </w:r>
      </w:hyperlink>
    </w:p>
    <w:p w:rsidR="005E2964" w:rsidRDefault="006D59B7" w:rsidP="005E2964">
      <w:pPr>
        <w:pStyle w:val="20"/>
        <w:rPr>
          <w:rFonts w:asciiTheme="minorHAnsi" w:eastAsiaTheme="minorEastAsia" w:hAnsiTheme="minorHAnsi" w:cstheme="minorBidi"/>
          <w:smallCaps w:val="0"/>
          <w:noProof/>
          <w:szCs w:val="22"/>
        </w:rPr>
      </w:pPr>
      <w:hyperlink w:anchor="_Toc468874198" w:history="1">
        <w:r w:rsidR="005E2964" w:rsidRPr="00F96573">
          <w:rPr>
            <w:rStyle w:val="ab"/>
            <w:noProof/>
          </w:rPr>
          <w:t>5.1</w:t>
        </w:r>
        <w:r w:rsidR="005E2964">
          <w:rPr>
            <w:rFonts w:asciiTheme="minorHAnsi" w:eastAsiaTheme="minorEastAsia" w:hAnsiTheme="minorHAnsi" w:cstheme="minorBidi"/>
            <w:smallCaps w:val="0"/>
            <w:noProof/>
            <w:szCs w:val="22"/>
          </w:rPr>
          <w:tab/>
        </w:r>
        <w:r w:rsidR="005E2964" w:rsidRPr="00F96573">
          <w:rPr>
            <w:rStyle w:val="ab"/>
            <w:rFonts w:hint="eastAsia"/>
            <w:noProof/>
          </w:rPr>
          <w:t>附件</w:t>
        </w:r>
        <w:r w:rsidR="005E2964" w:rsidRPr="00F96573">
          <w:rPr>
            <w:rStyle w:val="ab"/>
            <w:noProof/>
          </w:rPr>
          <w:t>1</w:t>
        </w:r>
        <w:r w:rsidR="005E2964" w:rsidRPr="00F96573">
          <w:rPr>
            <w:rStyle w:val="ab"/>
            <w:rFonts w:hint="eastAsia"/>
            <w:noProof/>
          </w:rPr>
          <w:t>：成交汇总通信网关新建申请表</w:t>
        </w:r>
        <w:r w:rsidR="005E2964">
          <w:rPr>
            <w:noProof/>
            <w:webHidden/>
          </w:rPr>
          <w:tab/>
        </w:r>
        <w:r w:rsidR="005E2964">
          <w:rPr>
            <w:noProof/>
            <w:webHidden/>
          </w:rPr>
          <w:fldChar w:fldCharType="begin"/>
        </w:r>
        <w:r w:rsidR="005E2964">
          <w:rPr>
            <w:noProof/>
            <w:webHidden/>
          </w:rPr>
          <w:instrText xml:space="preserve"> PAGEREF _Toc468874198 \h </w:instrText>
        </w:r>
        <w:r w:rsidR="005E2964">
          <w:rPr>
            <w:noProof/>
            <w:webHidden/>
          </w:rPr>
        </w:r>
        <w:r w:rsidR="005E2964">
          <w:rPr>
            <w:noProof/>
            <w:webHidden/>
          </w:rPr>
          <w:fldChar w:fldCharType="separate"/>
        </w:r>
        <w:r w:rsidR="000F7BBA">
          <w:rPr>
            <w:noProof/>
            <w:webHidden/>
          </w:rPr>
          <w:t>18</w:t>
        </w:r>
        <w:r w:rsidR="005E2964">
          <w:rPr>
            <w:noProof/>
            <w:webHidden/>
          </w:rPr>
          <w:fldChar w:fldCharType="end"/>
        </w:r>
      </w:hyperlink>
    </w:p>
    <w:p w:rsidR="005E2964" w:rsidRDefault="006D59B7">
      <w:pPr>
        <w:pStyle w:val="20"/>
        <w:rPr>
          <w:rFonts w:asciiTheme="minorHAnsi" w:eastAsiaTheme="minorEastAsia" w:hAnsiTheme="minorHAnsi" w:cstheme="minorBidi"/>
          <w:smallCaps w:val="0"/>
          <w:noProof/>
          <w:szCs w:val="22"/>
        </w:rPr>
      </w:pPr>
      <w:hyperlink w:anchor="_Toc468874199" w:history="1">
        <w:r w:rsidR="005E2964" w:rsidRPr="00F96573">
          <w:rPr>
            <w:rStyle w:val="ab"/>
            <w:noProof/>
          </w:rPr>
          <w:t>5.2</w:t>
        </w:r>
        <w:r w:rsidR="005E2964">
          <w:rPr>
            <w:rFonts w:asciiTheme="minorHAnsi" w:eastAsiaTheme="minorEastAsia" w:hAnsiTheme="minorHAnsi" w:cstheme="minorBidi"/>
            <w:smallCaps w:val="0"/>
            <w:noProof/>
            <w:szCs w:val="22"/>
          </w:rPr>
          <w:tab/>
        </w:r>
        <w:r w:rsidR="005E2964" w:rsidRPr="00F96573">
          <w:rPr>
            <w:rStyle w:val="ab"/>
            <w:rFonts w:hint="eastAsia"/>
            <w:noProof/>
          </w:rPr>
          <w:t>附件</w:t>
        </w:r>
        <w:r w:rsidR="005E2964" w:rsidRPr="00F96573">
          <w:rPr>
            <w:rStyle w:val="ab"/>
            <w:noProof/>
          </w:rPr>
          <w:t>2</w:t>
        </w:r>
        <w:r w:rsidR="005E2964" w:rsidRPr="00F96573">
          <w:rPr>
            <w:rStyle w:val="ab"/>
            <w:rFonts w:hint="eastAsia"/>
            <w:noProof/>
          </w:rPr>
          <w:t>：成交汇总通信网关开通申请表</w:t>
        </w:r>
        <w:r w:rsidR="005E2964">
          <w:rPr>
            <w:noProof/>
            <w:webHidden/>
          </w:rPr>
          <w:tab/>
        </w:r>
        <w:r w:rsidR="005E2964">
          <w:rPr>
            <w:noProof/>
            <w:webHidden/>
          </w:rPr>
          <w:fldChar w:fldCharType="begin"/>
        </w:r>
        <w:r w:rsidR="005E2964">
          <w:rPr>
            <w:noProof/>
            <w:webHidden/>
          </w:rPr>
          <w:instrText xml:space="preserve"> PAGEREF _Toc468874199 \h </w:instrText>
        </w:r>
        <w:r w:rsidR="005E2964">
          <w:rPr>
            <w:noProof/>
            <w:webHidden/>
          </w:rPr>
        </w:r>
        <w:r w:rsidR="005E2964">
          <w:rPr>
            <w:noProof/>
            <w:webHidden/>
          </w:rPr>
          <w:fldChar w:fldCharType="separate"/>
        </w:r>
        <w:r w:rsidR="000F7BBA">
          <w:rPr>
            <w:noProof/>
            <w:webHidden/>
          </w:rPr>
          <w:t>19</w:t>
        </w:r>
        <w:r w:rsidR="005E2964">
          <w:rPr>
            <w:noProof/>
            <w:webHidden/>
          </w:rPr>
          <w:fldChar w:fldCharType="end"/>
        </w:r>
      </w:hyperlink>
    </w:p>
    <w:p w:rsidR="005E2964" w:rsidRDefault="006D59B7">
      <w:pPr>
        <w:pStyle w:val="20"/>
        <w:rPr>
          <w:rFonts w:asciiTheme="minorHAnsi" w:eastAsiaTheme="minorEastAsia" w:hAnsiTheme="minorHAnsi" w:cstheme="minorBidi"/>
          <w:smallCaps w:val="0"/>
          <w:noProof/>
          <w:szCs w:val="22"/>
        </w:rPr>
      </w:pPr>
      <w:hyperlink w:anchor="_Toc468874200" w:history="1">
        <w:r w:rsidR="005E2964" w:rsidRPr="00F96573">
          <w:rPr>
            <w:rStyle w:val="ab"/>
            <w:noProof/>
          </w:rPr>
          <w:t>5.3</w:t>
        </w:r>
        <w:r w:rsidR="005E2964">
          <w:rPr>
            <w:rFonts w:asciiTheme="minorHAnsi" w:eastAsiaTheme="minorEastAsia" w:hAnsiTheme="minorHAnsi" w:cstheme="minorBidi"/>
            <w:smallCaps w:val="0"/>
            <w:noProof/>
            <w:szCs w:val="22"/>
          </w:rPr>
          <w:tab/>
        </w:r>
        <w:r w:rsidR="005E2964" w:rsidRPr="00F96573">
          <w:rPr>
            <w:rStyle w:val="ab"/>
            <w:rFonts w:hint="eastAsia"/>
            <w:noProof/>
          </w:rPr>
          <w:t>附件</w:t>
        </w:r>
        <w:r w:rsidR="005E2964" w:rsidRPr="00F96573">
          <w:rPr>
            <w:rStyle w:val="ab"/>
            <w:noProof/>
          </w:rPr>
          <w:t>3</w:t>
        </w:r>
        <w:r w:rsidR="005E2964" w:rsidRPr="00F96573">
          <w:rPr>
            <w:rStyle w:val="ab"/>
            <w:rFonts w:hint="eastAsia"/>
            <w:noProof/>
          </w:rPr>
          <w:t>：成交汇总通信网关交易单元变更申请表</w:t>
        </w:r>
        <w:r w:rsidR="005E2964">
          <w:rPr>
            <w:noProof/>
            <w:webHidden/>
          </w:rPr>
          <w:tab/>
        </w:r>
        <w:r w:rsidR="005E2964">
          <w:rPr>
            <w:noProof/>
            <w:webHidden/>
          </w:rPr>
          <w:fldChar w:fldCharType="begin"/>
        </w:r>
        <w:r w:rsidR="005E2964">
          <w:rPr>
            <w:noProof/>
            <w:webHidden/>
          </w:rPr>
          <w:instrText xml:space="preserve"> PAGEREF _Toc468874200 \h </w:instrText>
        </w:r>
        <w:r w:rsidR="005E2964">
          <w:rPr>
            <w:noProof/>
            <w:webHidden/>
          </w:rPr>
        </w:r>
        <w:r w:rsidR="005E2964">
          <w:rPr>
            <w:noProof/>
            <w:webHidden/>
          </w:rPr>
          <w:fldChar w:fldCharType="separate"/>
        </w:r>
        <w:r w:rsidR="000F7BBA">
          <w:rPr>
            <w:noProof/>
            <w:webHidden/>
          </w:rPr>
          <w:t>20</w:t>
        </w:r>
        <w:r w:rsidR="005E2964">
          <w:rPr>
            <w:noProof/>
            <w:webHidden/>
          </w:rPr>
          <w:fldChar w:fldCharType="end"/>
        </w:r>
      </w:hyperlink>
    </w:p>
    <w:p w:rsidR="005E2964" w:rsidRDefault="006D59B7">
      <w:pPr>
        <w:pStyle w:val="20"/>
        <w:rPr>
          <w:rFonts w:asciiTheme="minorHAnsi" w:eastAsiaTheme="minorEastAsia" w:hAnsiTheme="minorHAnsi" w:cstheme="minorBidi"/>
          <w:smallCaps w:val="0"/>
          <w:noProof/>
          <w:szCs w:val="22"/>
        </w:rPr>
      </w:pPr>
      <w:hyperlink w:anchor="_Toc468874201" w:history="1">
        <w:r w:rsidR="005E2964" w:rsidRPr="00F96573">
          <w:rPr>
            <w:rStyle w:val="ab"/>
            <w:noProof/>
          </w:rPr>
          <w:t>5.4</w:t>
        </w:r>
        <w:r w:rsidR="005E2964">
          <w:rPr>
            <w:rFonts w:asciiTheme="minorHAnsi" w:eastAsiaTheme="minorEastAsia" w:hAnsiTheme="minorHAnsi" w:cstheme="minorBidi"/>
            <w:smallCaps w:val="0"/>
            <w:noProof/>
            <w:szCs w:val="22"/>
          </w:rPr>
          <w:tab/>
        </w:r>
        <w:r w:rsidR="005E2964" w:rsidRPr="00F96573">
          <w:rPr>
            <w:rStyle w:val="ab"/>
            <w:rFonts w:hint="eastAsia"/>
            <w:noProof/>
          </w:rPr>
          <w:t>附件</w:t>
        </w:r>
        <w:r w:rsidR="005E2964" w:rsidRPr="00F96573">
          <w:rPr>
            <w:rStyle w:val="ab"/>
            <w:noProof/>
          </w:rPr>
          <w:t>4</w:t>
        </w:r>
        <w:r w:rsidR="005E2964" w:rsidRPr="00F96573">
          <w:rPr>
            <w:rStyle w:val="ab"/>
            <w:rFonts w:hint="eastAsia"/>
            <w:noProof/>
          </w:rPr>
          <w:t>：地面行情通信网关新建及开通申请表</w:t>
        </w:r>
        <w:r w:rsidR="005E2964">
          <w:rPr>
            <w:noProof/>
            <w:webHidden/>
          </w:rPr>
          <w:tab/>
        </w:r>
        <w:r w:rsidR="005E2964">
          <w:rPr>
            <w:noProof/>
            <w:webHidden/>
          </w:rPr>
          <w:fldChar w:fldCharType="begin"/>
        </w:r>
        <w:r w:rsidR="005E2964">
          <w:rPr>
            <w:noProof/>
            <w:webHidden/>
          </w:rPr>
          <w:instrText xml:space="preserve"> PAGEREF _Toc468874201 \h </w:instrText>
        </w:r>
        <w:r w:rsidR="005E2964">
          <w:rPr>
            <w:noProof/>
            <w:webHidden/>
          </w:rPr>
        </w:r>
        <w:r w:rsidR="005E2964">
          <w:rPr>
            <w:noProof/>
            <w:webHidden/>
          </w:rPr>
          <w:fldChar w:fldCharType="separate"/>
        </w:r>
        <w:r w:rsidR="000F7BBA">
          <w:rPr>
            <w:noProof/>
            <w:webHidden/>
          </w:rPr>
          <w:t>21</w:t>
        </w:r>
        <w:r w:rsidR="005E2964">
          <w:rPr>
            <w:noProof/>
            <w:webHidden/>
          </w:rPr>
          <w:fldChar w:fldCharType="end"/>
        </w:r>
      </w:hyperlink>
    </w:p>
    <w:p w:rsidR="005E2964" w:rsidRDefault="006D59B7">
      <w:pPr>
        <w:pStyle w:val="20"/>
        <w:rPr>
          <w:rFonts w:asciiTheme="minorHAnsi" w:eastAsiaTheme="minorEastAsia" w:hAnsiTheme="minorHAnsi" w:cstheme="minorBidi"/>
          <w:smallCaps w:val="0"/>
          <w:noProof/>
          <w:szCs w:val="22"/>
        </w:rPr>
      </w:pPr>
      <w:hyperlink w:anchor="_Toc468874202" w:history="1">
        <w:r w:rsidR="005E2964" w:rsidRPr="00F96573">
          <w:rPr>
            <w:rStyle w:val="ab"/>
            <w:noProof/>
          </w:rPr>
          <w:t>5.5</w:t>
        </w:r>
        <w:r w:rsidR="005E2964">
          <w:rPr>
            <w:rFonts w:asciiTheme="minorHAnsi" w:eastAsiaTheme="minorEastAsia" w:hAnsiTheme="minorHAnsi" w:cstheme="minorBidi"/>
            <w:smallCaps w:val="0"/>
            <w:noProof/>
            <w:szCs w:val="22"/>
          </w:rPr>
          <w:tab/>
        </w:r>
        <w:r w:rsidR="005E2964" w:rsidRPr="00F96573">
          <w:rPr>
            <w:rStyle w:val="ab"/>
            <w:rFonts w:hint="eastAsia"/>
            <w:noProof/>
          </w:rPr>
          <w:t>附件</w:t>
        </w:r>
        <w:r w:rsidR="005E2964" w:rsidRPr="00F96573">
          <w:rPr>
            <w:rStyle w:val="ab"/>
            <w:noProof/>
          </w:rPr>
          <w:t>5</w:t>
        </w:r>
        <w:r w:rsidR="005E2964" w:rsidRPr="00F96573">
          <w:rPr>
            <w:rStyle w:val="ab"/>
            <w:rFonts w:hint="eastAsia"/>
            <w:noProof/>
          </w:rPr>
          <w:t>：通信网关</w:t>
        </w:r>
        <w:r w:rsidR="005E2964" w:rsidRPr="00F96573">
          <w:rPr>
            <w:rStyle w:val="ab"/>
            <w:noProof/>
          </w:rPr>
          <w:t>IP</w:t>
        </w:r>
        <w:r w:rsidR="005E2964" w:rsidRPr="00F96573">
          <w:rPr>
            <w:rStyle w:val="ab"/>
            <w:rFonts w:hint="eastAsia"/>
            <w:noProof/>
          </w:rPr>
          <w:t>地址配置变更申请表</w:t>
        </w:r>
        <w:r w:rsidR="005E2964">
          <w:rPr>
            <w:noProof/>
            <w:webHidden/>
          </w:rPr>
          <w:tab/>
        </w:r>
        <w:r w:rsidR="005E2964">
          <w:rPr>
            <w:noProof/>
            <w:webHidden/>
          </w:rPr>
          <w:fldChar w:fldCharType="begin"/>
        </w:r>
        <w:r w:rsidR="005E2964">
          <w:rPr>
            <w:noProof/>
            <w:webHidden/>
          </w:rPr>
          <w:instrText xml:space="preserve"> PAGEREF _Toc468874202 \h </w:instrText>
        </w:r>
        <w:r w:rsidR="005E2964">
          <w:rPr>
            <w:noProof/>
            <w:webHidden/>
          </w:rPr>
        </w:r>
        <w:r w:rsidR="005E2964">
          <w:rPr>
            <w:noProof/>
            <w:webHidden/>
          </w:rPr>
          <w:fldChar w:fldCharType="separate"/>
        </w:r>
        <w:r w:rsidR="000F7BBA">
          <w:rPr>
            <w:noProof/>
            <w:webHidden/>
          </w:rPr>
          <w:t>23</w:t>
        </w:r>
        <w:r w:rsidR="005E2964">
          <w:rPr>
            <w:noProof/>
            <w:webHidden/>
          </w:rPr>
          <w:fldChar w:fldCharType="end"/>
        </w:r>
      </w:hyperlink>
    </w:p>
    <w:p w:rsidR="005E2964" w:rsidRDefault="006D59B7">
      <w:pPr>
        <w:pStyle w:val="20"/>
        <w:rPr>
          <w:rFonts w:asciiTheme="minorHAnsi" w:eastAsiaTheme="minorEastAsia" w:hAnsiTheme="minorHAnsi" w:cstheme="minorBidi"/>
          <w:smallCaps w:val="0"/>
          <w:noProof/>
          <w:szCs w:val="22"/>
        </w:rPr>
      </w:pPr>
      <w:hyperlink w:anchor="_Toc468874203" w:history="1">
        <w:r w:rsidR="005E2964" w:rsidRPr="00F96573">
          <w:rPr>
            <w:rStyle w:val="ab"/>
            <w:noProof/>
          </w:rPr>
          <w:t>5.6</w:t>
        </w:r>
        <w:r w:rsidR="005E2964">
          <w:rPr>
            <w:rFonts w:asciiTheme="minorHAnsi" w:eastAsiaTheme="minorEastAsia" w:hAnsiTheme="minorHAnsi" w:cstheme="minorBidi"/>
            <w:smallCaps w:val="0"/>
            <w:noProof/>
            <w:szCs w:val="22"/>
          </w:rPr>
          <w:tab/>
        </w:r>
        <w:r w:rsidR="005E2964" w:rsidRPr="00F96573">
          <w:rPr>
            <w:rStyle w:val="ab"/>
            <w:rFonts w:hint="eastAsia"/>
            <w:noProof/>
          </w:rPr>
          <w:t>附件</w:t>
        </w:r>
        <w:r w:rsidR="005E2964" w:rsidRPr="00F96573">
          <w:rPr>
            <w:rStyle w:val="ab"/>
            <w:noProof/>
          </w:rPr>
          <w:t>6</w:t>
        </w:r>
        <w:r w:rsidR="005E2964" w:rsidRPr="00F96573">
          <w:rPr>
            <w:rStyle w:val="ab"/>
            <w:rFonts w:hint="eastAsia"/>
            <w:noProof/>
          </w:rPr>
          <w:t>：文件通信网关新建申请表</w:t>
        </w:r>
        <w:r w:rsidR="005E2964">
          <w:rPr>
            <w:noProof/>
            <w:webHidden/>
          </w:rPr>
          <w:tab/>
        </w:r>
        <w:r w:rsidR="005E2964">
          <w:rPr>
            <w:noProof/>
            <w:webHidden/>
          </w:rPr>
          <w:fldChar w:fldCharType="begin"/>
        </w:r>
        <w:r w:rsidR="005E2964">
          <w:rPr>
            <w:noProof/>
            <w:webHidden/>
          </w:rPr>
          <w:instrText xml:space="preserve"> PAGEREF _Toc468874203 \h </w:instrText>
        </w:r>
        <w:r w:rsidR="005E2964">
          <w:rPr>
            <w:noProof/>
            <w:webHidden/>
          </w:rPr>
        </w:r>
        <w:r w:rsidR="005E2964">
          <w:rPr>
            <w:noProof/>
            <w:webHidden/>
          </w:rPr>
          <w:fldChar w:fldCharType="separate"/>
        </w:r>
        <w:r w:rsidR="000F7BBA">
          <w:rPr>
            <w:noProof/>
            <w:webHidden/>
          </w:rPr>
          <w:t>24</w:t>
        </w:r>
        <w:r w:rsidR="005E2964">
          <w:rPr>
            <w:noProof/>
            <w:webHidden/>
          </w:rPr>
          <w:fldChar w:fldCharType="end"/>
        </w:r>
      </w:hyperlink>
    </w:p>
    <w:p w:rsidR="005E2964" w:rsidRDefault="006D59B7">
      <w:pPr>
        <w:pStyle w:val="20"/>
        <w:rPr>
          <w:rFonts w:asciiTheme="minorHAnsi" w:eastAsiaTheme="minorEastAsia" w:hAnsiTheme="minorHAnsi" w:cstheme="minorBidi"/>
          <w:smallCaps w:val="0"/>
          <w:noProof/>
          <w:szCs w:val="22"/>
        </w:rPr>
      </w:pPr>
      <w:hyperlink w:anchor="_Toc468874204" w:history="1">
        <w:r w:rsidR="005E2964" w:rsidRPr="00F96573">
          <w:rPr>
            <w:rStyle w:val="ab"/>
            <w:noProof/>
          </w:rPr>
          <w:t>5.7</w:t>
        </w:r>
        <w:r w:rsidR="005E2964">
          <w:rPr>
            <w:rFonts w:asciiTheme="minorHAnsi" w:eastAsiaTheme="minorEastAsia" w:hAnsiTheme="minorHAnsi" w:cstheme="minorBidi"/>
            <w:smallCaps w:val="0"/>
            <w:noProof/>
            <w:szCs w:val="22"/>
          </w:rPr>
          <w:tab/>
        </w:r>
        <w:r w:rsidR="005E2964" w:rsidRPr="00F96573">
          <w:rPr>
            <w:rStyle w:val="ab"/>
            <w:rFonts w:hint="eastAsia"/>
            <w:noProof/>
          </w:rPr>
          <w:t>附件</w:t>
        </w:r>
        <w:r w:rsidR="005E2964" w:rsidRPr="00F96573">
          <w:rPr>
            <w:rStyle w:val="ab"/>
            <w:noProof/>
          </w:rPr>
          <w:t>7</w:t>
        </w:r>
        <w:r w:rsidR="005E2964" w:rsidRPr="00F96573">
          <w:rPr>
            <w:rStyle w:val="ab"/>
            <w:rFonts w:hint="eastAsia"/>
            <w:noProof/>
          </w:rPr>
          <w:t>：文件通信网关配置变更申请表</w:t>
        </w:r>
        <w:r w:rsidR="005E2964">
          <w:rPr>
            <w:noProof/>
            <w:webHidden/>
          </w:rPr>
          <w:tab/>
        </w:r>
        <w:r w:rsidR="005E2964">
          <w:rPr>
            <w:noProof/>
            <w:webHidden/>
          </w:rPr>
          <w:fldChar w:fldCharType="begin"/>
        </w:r>
        <w:r w:rsidR="005E2964">
          <w:rPr>
            <w:noProof/>
            <w:webHidden/>
          </w:rPr>
          <w:instrText xml:space="preserve"> PAGEREF _Toc468874204 \h </w:instrText>
        </w:r>
        <w:r w:rsidR="005E2964">
          <w:rPr>
            <w:noProof/>
            <w:webHidden/>
          </w:rPr>
        </w:r>
        <w:r w:rsidR="005E2964">
          <w:rPr>
            <w:noProof/>
            <w:webHidden/>
          </w:rPr>
          <w:fldChar w:fldCharType="separate"/>
        </w:r>
        <w:r w:rsidR="000F7BBA">
          <w:rPr>
            <w:noProof/>
            <w:webHidden/>
          </w:rPr>
          <w:t>26</w:t>
        </w:r>
        <w:r w:rsidR="005E2964">
          <w:rPr>
            <w:noProof/>
            <w:webHidden/>
          </w:rPr>
          <w:fldChar w:fldCharType="end"/>
        </w:r>
      </w:hyperlink>
    </w:p>
    <w:p w:rsidR="005E2964" w:rsidRDefault="006D59B7">
      <w:pPr>
        <w:pStyle w:val="20"/>
        <w:rPr>
          <w:rFonts w:asciiTheme="minorHAnsi" w:eastAsiaTheme="minorEastAsia" w:hAnsiTheme="minorHAnsi" w:cstheme="minorBidi"/>
          <w:smallCaps w:val="0"/>
          <w:noProof/>
          <w:szCs w:val="22"/>
        </w:rPr>
      </w:pPr>
      <w:hyperlink w:anchor="_Toc468874205" w:history="1">
        <w:r w:rsidR="005E2964" w:rsidRPr="00F96573">
          <w:rPr>
            <w:rStyle w:val="ab"/>
            <w:noProof/>
          </w:rPr>
          <w:t>5.8</w:t>
        </w:r>
        <w:r w:rsidR="005E2964">
          <w:rPr>
            <w:rFonts w:asciiTheme="minorHAnsi" w:eastAsiaTheme="minorEastAsia" w:hAnsiTheme="minorHAnsi" w:cstheme="minorBidi"/>
            <w:smallCaps w:val="0"/>
            <w:noProof/>
            <w:szCs w:val="22"/>
          </w:rPr>
          <w:tab/>
        </w:r>
        <w:r w:rsidR="005E2964" w:rsidRPr="00F96573">
          <w:rPr>
            <w:rStyle w:val="ab"/>
            <w:rFonts w:hint="eastAsia"/>
            <w:noProof/>
          </w:rPr>
          <w:t>附件</w:t>
        </w:r>
        <w:r w:rsidR="005E2964" w:rsidRPr="00F96573">
          <w:rPr>
            <w:rStyle w:val="ab"/>
            <w:noProof/>
          </w:rPr>
          <w:t>8</w:t>
        </w:r>
        <w:r w:rsidR="005E2964" w:rsidRPr="00F96573">
          <w:rPr>
            <w:rStyle w:val="ab"/>
            <w:rFonts w:hint="eastAsia"/>
            <w:noProof/>
          </w:rPr>
          <w:t>：地面行情通信网关停用申请表</w:t>
        </w:r>
        <w:r w:rsidR="005E2964">
          <w:rPr>
            <w:noProof/>
            <w:webHidden/>
          </w:rPr>
          <w:tab/>
        </w:r>
        <w:r w:rsidR="005E2964">
          <w:rPr>
            <w:noProof/>
            <w:webHidden/>
          </w:rPr>
          <w:fldChar w:fldCharType="begin"/>
        </w:r>
        <w:r w:rsidR="005E2964">
          <w:rPr>
            <w:noProof/>
            <w:webHidden/>
          </w:rPr>
          <w:instrText xml:space="preserve"> PAGEREF _Toc468874205 \h </w:instrText>
        </w:r>
        <w:r w:rsidR="005E2964">
          <w:rPr>
            <w:noProof/>
            <w:webHidden/>
          </w:rPr>
        </w:r>
        <w:r w:rsidR="005E2964">
          <w:rPr>
            <w:noProof/>
            <w:webHidden/>
          </w:rPr>
          <w:fldChar w:fldCharType="separate"/>
        </w:r>
        <w:r w:rsidR="000F7BBA">
          <w:rPr>
            <w:noProof/>
            <w:webHidden/>
          </w:rPr>
          <w:t>28</w:t>
        </w:r>
        <w:r w:rsidR="005E2964">
          <w:rPr>
            <w:noProof/>
            <w:webHidden/>
          </w:rPr>
          <w:fldChar w:fldCharType="end"/>
        </w:r>
      </w:hyperlink>
    </w:p>
    <w:p w:rsidR="005E2964" w:rsidRDefault="006D59B7">
      <w:pPr>
        <w:pStyle w:val="20"/>
        <w:rPr>
          <w:rFonts w:asciiTheme="minorHAnsi" w:eastAsiaTheme="minorEastAsia" w:hAnsiTheme="minorHAnsi" w:cstheme="minorBidi"/>
          <w:smallCaps w:val="0"/>
          <w:noProof/>
          <w:szCs w:val="22"/>
        </w:rPr>
      </w:pPr>
      <w:hyperlink w:anchor="_Toc468874206" w:history="1">
        <w:r w:rsidR="005E2964" w:rsidRPr="00F96573">
          <w:rPr>
            <w:rStyle w:val="ab"/>
            <w:noProof/>
          </w:rPr>
          <w:t>5.9</w:t>
        </w:r>
        <w:r w:rsidR="005E2964">
          <w:rPr>
            <w:rFonts w:asciiTheme="minorHAnsi" w:eastAsiaTheme="minorEastAsia" w:hAnsiTheme="minorHAnsi" w:cstheme="minorBidi"/>
            <w:smallCaps w:val="0"/>
            <w:noProof/>
            <w:szCs w:val="22"/>
          </w:rPr>
          <w:tab/>
        </w:r>
        <w:r w:rsidR="005E2964" w:rsidRPr="00F96573">
          <w:rPr>
            <w:rStyle w:val="ab"/>
            <w:rFonts w:hint="eastAsia"/>
            <w:noProof/>
          </w:rPr>
          <w:t>附件</w:t>
        </w:r>
        <w:r w:rsidR="005E2964" w:rsidRPr="00F96573">
          <w:rPr>
            <w:rStyle w:val="ab"/>
            <w:noProof/>
          </w:rPr>
          <w:t>9</w:t>
        </w:r>
        <w:r w:rsidR="005E2964" w:rsidRPr="00F96573">
          <w:rPr>
            <w:rStyle w:val="ab"/>
            <w:rFonts w:hint="eastAsia"/>
            <w:noProof/>
          </w:rPr>
          <w:t>：文件</w:t>
        </w:r>
        <w:r w:rsidR="005E2964" w:rsidRPr="00F96573">
          <w:rPr>
            <w:rStyle w:val="ab"/>
            <w:noProof/>
          </w:rPr>
          <w:t>/</w:t>
        </w:r>
        <w:r w:rsidR="005E2964" w:rsidRPr="00F96573">
          <w:rPr>
            <w:rStyle w:val="ab"/>
            <w:rFonts w:hint="eastAsia"/>
            <w:noProof/>
          </w:rPr>
          <w:t>成交汇总通信网关停用申请表</w:t>
        </w:r>
        <w:r w:rsidR="005E2964">
          <w:rPr>
            <w:noProof/>
            <w:webHidden/>
          </w:rPr>
          <w:tab/>
        </w:r>
        <w:r w:rsidR="005E2964">
          <w:rPr>
            <w:noProof/>
            <w:webHidden/>
          </w:rPr>
          <w:fldChar w:fldCharType="begin"/>
        </w:r>
        <w:r w:rsidR="005E2964">
          <w:rPr>
            <w:noProof/>
            <w:webHidden/>
          </w:rPr>
          <w:instrText xml:space="preserve"> PAGEREF _Toc468874206 \h </w:instrText>
        </w:r>
        <w:r w:rsidR="005E2964">
          <w:rPr>
            <w:noProof/>
            <w:webHidden/>
          </w:rPr>
        </w:r>
        <w:r w:rsidR="005E2964">
          <w:rPr>
            <w:noProof/>
            <w:webHidden/>
          </w:rPr>
          <w:fldChar w:fldCharType="separate"/>
        </w:r>
        <w:r w:rsidR="000F7BBA">
          <w:rPr>
            <w:noProof/>
            <w:webHidden/>
          </w:rPr>
          <w:t>29</w:t>
        </w:r>
        <w:r w:rsidR="005E2964">
          <w:rPr>
            <w:noProof/>
            <w:webHidden/>
          </w:rPr>
          <w:fldChar w:fldCharType="end"/>
        </w:r>
      </w:hyperlink>
    </w:p>
    <w:p w:rsidR="00621B53" w:rsidRDefault="00B732B5" w:rsidP="00621B53">
      <w:pPr>
        <w:pStyle w:val="10"/>
        <w:spacing w:line="240" w:lineRule="auto"/>
        <w:rPr>
          <w:rFonts w:ascii="宋体" w:hAnsi="宋体"/>
          <w:color w:val="0000FF"/>
        </w:rPr>
      </w:pPr>
      <w:r w:rsidRPr="00621B53">
        <w:rPr>
          <w:rFonts w:ascii="宋体" w:hAnsi="宋体"/>
        </w:rPr>
        <w:fldChar w:fldCharType="end"/>
      </w:r>
    </w:p>
    <w:p w:rsidR="00A473DD" w:rsidRPr="00621B53" w:rsidRDefault="000F7BBA" w:rsidP="00621B53">
      <w:pPr>
        <w:sectPr w:rsidR="00A473DD" w:rsidRPr="00621B53" w:rsidSect="00962CE8">
          <w:headerReference w:type="default" r:id="rId16"/>
          <w:footerReference w:type="default" r:id="rId17"/>
          <w:pgSz w:w="11906" w:h="16838" w:code="9"/>
          <w:pgMar w:top="1440" w:right="1440" w:bottom="1440" w:left="1440" w:header="907" w:footer="907" w:gutter="0"/>
          <w:pgNumType w:fmt="upperRoman" w:start="1"/>
          <w:cols w:space="425"/>
          <w:docGrid w:type="lines" w:linePitch="398" w:charSpace="-4568"/>
        </w:sectPr>
      </w:pPr>
      <w:bookmarkStart w:id="0" w:name="目录尾页"/>
      <w:bookmarkEnd w:id="0"/>
      <w:r>
        <w:rPr>
          <w:rFonts w:hint="eastAsia"/>
        </w:rPr>
        <w:t xml:space="preserve">    </w:t>
      </w:r>
      <w:r w:rsidR="006D59B7">
        <w:rPr>
          <w:rFonts w:hint="eastAsia"/>
        </w:rPr>
        <w:t xml:space="preserve">        </w:t>
      </w:r>
      <w:bookmarkStart w:id="1" w:name="_GoBack"/>
      <w:bookmarkEnd w:id="1"/>
    </w:p>
    <w:p w:rsidR="008C67B2" w:rsidRPr="003923C4" w:rsidRDefault="003923C4" w:rsidP="003923C4">
      <w:pPr>
        <w:spacing w:line="240" w:lineRule="auto"/>
        <w:jc w:val="center"/>
        <w:rPr>
          <w:rFonts w:ascii="宋体" w:hAnsi="宋体"/>
          <w:b/>
          <w:bCs/>
          <w:sz w:val="36"/>
        </w:rPr>
      </w:pPr>
      <w:r w:rsidRPr="003923C4">
        <w:rPr>
          <w:rFonts w:ascii="宋体" w:hAnsi="宋体" w:hint="eastAsia"/>
          <w:b/>
          <w:bCs/>
          <w:sz w:val="36"/>
        </w:rPr>
        <w:lastRenderedPageBreak/>
        <w:t>深圳证券交易所交易系统网关业务办理指南</w:t>
      </w:r>
    </w:p>
    <w:p w:rsidR="002E2A2F" w:rsidRPr="003923C4" w:rsidRDefault="000F7BBA" w:rsidP="002E2A2F">
      <w:pPr>
        <w:spacing w:line="240" w:lineRule="auto"/>
        <w:ind w:firstLine="561"/>
        <w:rPr>
          <w:rFonts w:ascii="宋体" w:hAnsi="宋体"/>
          <w:iCs/>
          <w:color w:val="0000FF"/>
        </w:rPr>
      </w:pPr>
      <w:r>
        <w:rPr>
          <w:rFonts w:ascii="宋体" w:hAnsi="宋体" w:hint="eastAsia"/>
          <w:iCs/>
          <w:color w:val="0000FF"/>
        </w:rPr>
        <w:t xml:space="preserve">                         </w:t>
      </w:r>
    </w:p>
    <w:p w:rsidR="00422B2E" w:rsidRDefault="00422B2E" w:rsidP="00422B2E">
      <w:pPr>
        <w:pStyle w:val="1"/>
      </w:pPr>
      <w:bookmarkStart w:id="2" w:name="_Toc468874179"/>
      <w:r>
        <w:rPr>
          <w:rFonts w:hint="eastAsia"/>
        </w:rPr>
        <w:t>交易系统的网关类型</w:t>
      </w:r>
      <w:bookmarkEnd w:id="2"/>
    </w:p>
    <w:p w:rsidR="00422B2E" w:rsidRPr="00422B2E" w:rsidRDefault="00422B2E" w:rsidP="00A03692">
      <w:pPr>
        <w:pStyle w:val="af7"/>
        <w:numPr>
          <w:ilvl w:val="0"/>
          <w:numId w:val="10"/>
        </w:numPr>
        <w:spacing w:line="240" w:lineRule="auto"/>
        <w:ind w:left="1140" w:firstLineChars="0"/>
      </w:pPr>
      <w:r w:rsidRPr="00422B2E">
        <w:rPr>
          <w:rFonts w:hint="eastAsia"/>
        </w:rPr>
        <w:t>交易通信网关：</w:t>
      </w:r>
      <w:r w:rsidR="00F0799A">
        <w:rPr>
          <w:rFonts w:hint="eastAsia"/>
        </w:rPr>
        <w:t>交易参与人通过该网关</w:t>
      </w:r>
      <w:r w:rsidR="000B0B5E">
        <w:rPr>
          <w:rFonts w:hint="eastAsia"/>
        </w:rPr>
        <w:t>向</w:t>
      </w:r>
      <w:r w:rsidR="00AA6EFF">
        <w:rPr>
          <w:rFonts w:hint="eastAsia"/>
        </w:rPr>
        <w:t>深圳证券交易所</w:t>
      </w:r>
      <w:r w:rsidR="00DA554C">
        <w:rPr>
          <w:rFonts w:hint="eastAsia"/>
        </w:rPr>
        <w:t>（以下简称“深交所”）</w:t>
      </w:r>
      <w:r w:rsidR="008C0E70" w:rsidRPr="008C0E70">
        <w:rPr>
          <w:rFonts w:hint="eastAsia"/>
        </w:rPr>
        <w:t xml:space="preserve"> </w:t>
      </w:r>
      <w:r w:rsidR="008C0E70">
        <w:rPr>
          <w:rFonts w:hint="eastAsia"/>
        </w:rPr>
        <w:t>申报</w:t>
      </w:r>
      <w:r w:rsidR="00AA6EFF">
        <w:rPr>
          <w:rFonts w:hint="eastAsia"/>
        </w:rPr>
        <w:t>委托</w:t>
      </w:r>
      <w:r w:rsidR="008C0E70">
        <w:rPr>
          <w:rFonts w:hint="eastAsia"/>
        </w:rPr>
        <w:t>并</w:t>
      </w:r>
      <w:r w:rsidR="00AA6EFF">
        <w:rPr>
          <w:rFonts w:hint="eastAsia"/>
        </w:rPr>
        <w:t>接收</w:t>
      </w:r>
      <w:r w:rsidR="00F0799A">
        <w:rPr>
          <w:rFonts w:hint="eastAsia"/>
        </w:rPr>
        <w:t>深交所返回</w:t>
      </w:r>
      <w:r w:rsidR="00AA6EFF">
        <w:rPr>
          <w:rFonts w:hint="eastAsia"/>
        </w:rPr>
        <w:t>给交易参与人</w:t>
      </w:r>
      <w:r w:rsidRPr="00422B2E">
        <w:rPr>
          <w:rFonts w:hint="eastAsia"/>
        </w:rPr>
        <w:t>的委托确认、成交回报等信息。</w:t>
      </w:r>
    </w:p>
    <w:p w:rsidR="00422B2E" w:rsidRPr="00422B2E" w:rsidRDefault="00422B2E" w:rsidP="00A03692">
      <w:pPr>
        <w:pStyle w:val="af7"/>
        <w:numPr>
          <w:ilvl w:val="0"/>
          <w:numId w:val="10"/>
        </w:numPr>
        <w:spacing w:line="240" w:lineRule="auto"/>
        <w:ind w:left="1140" w:firstLineChars="0"/>
      </w:pPr>
      <w:r w:rsidRPr="00422B2E">
        <w:rPr>
          <w:rFonts w:hint="eastAsia"/>
        </w:rPr>
        <w:t>行情通信网关：</w:t>
      </w:r>
      <w:r w:rsidR="00F0799A">
        <w:rPr>
          <w:rFonts w:hint="eastAsia"/>
        </w:rPr>
        <w:t>交易参与人</w:t>
      </w:r>
      <w:r w:rsidR="00555CC6">
        <w:rPr>
          <w:rFonts w:hint="eastAsia"/>
        </w:rPr>
        <w:t>、行情用户</w:t>
      </w:r>
      <w:r w:rsidR="00F0799A">
        <w:rPr>
          <w:rFonts w:hint="eastAsia"/>
        </w:rPr>
        <w:t>通过该网关接收</w:t>
      </w:r>
      <w:r w:rsidR="00DA554C">
        <w:rPr>
          <w:rFonts w:hint="eastAsia"/>
        </w:rPr>
        <w:t>深交所</w:t>
      </w:r>
      <w:r w:rsidRPr="00422B2E">
        <w:rPr>
          <w:rFonts w:hint="eastAsia"/>
        </w:rPr>
        <w:t>发布</w:t>
      </w:r>
      <w:r w:rsidR="00A06054">
        <w:rPr>
          <w:rFonts w:hint="eastAsia"/>
        </w:rPr>
        <w:t>的</w:t>
      </w:r>
      <w:r w:rsidR="0077475B">
        <w:rPr>
          <w:rFonts w:hint="eastAsia"/>
        </w:rPr>
        <w:t>证券、指数实时行情、综合金融服务实时行情、公告</w:t>
      </w:r>
      <w:r w:rsidRPr="00422B2E">
        <w:rPr>
          <w:rFonts w:hint="eastAsia"/>
        </w:rPr>
        <w:t>等相关市场数据。</w:t>
      </w:r>
      <w:r w:rsidR="00D17F8F">
        <w:rPr>
          <w:rFonts w:hint="eastAsia"/>
        </w:rPr>
        <w:t>通过卫星线路接收行情的交易参与人、行情用户，还可以通过该网关接收深交所发布的交易参考信息</w:t>
      </w:r>
      <w:r w:rsidR="008C0E70">
        <w:rPr>
          <w:rFonts w:hint="eastAsia"/>
        </w:rPr>
        <w:t>、收盘行情信息等静态文件</w:t>
      </w:r>
      <w:r w:rsidR="00D17F8F">
        <w:rPr>
          <w:rFonts w:hint="eastAsia"/>
        </w:rPr>
        <w:t>。</w:t>
      </w:r>
    </w:p>
    <w:p w:rsidR="00422B2E" w:rsidRPr="00422B2E" w:rsidRDefault="00422B2E" w:rsidP="00A03692">
      <w:pPr>
        <w:pStyle w:val="af7"/>
        <w:numPr>
          <w:ilvl w:val="0"/>
          <w:numId w:val="10"/>
        </w:numPr>
        <w:spacing w:line="240" w:lineRule="auto"/>
        <w:ind w:left="1140" w:firstLineChars="0"/>
      </w:pPr>
      <w:r w:rsidRPr="00422B2E">
        <w:rPr>
          <w:rFonts w:hint="eastAsia"/>
        </w:rPr>
        <w:t>文件通信网关：</w:t>
      </w:r>
      <w:r w:rsidR="000E0FD9">
        <w:rPr>
          <w:rFonts w:hint="eastAsia"/>
        </w:rPr>
        <w:t>交易参与人</w:t>
      </w:r>
      <w:r w:rsidR="00F24908">
        <w:rPr>
          <w:rFonts w:hint="eastAsia"/>
        </w:rPr>
        <w:t>、行情用户</w:t>
      </w:r>
      <w:r w:rsidR="000E0FD9">
        <w:rPr>
          <w:rFonts w:hint="eastAsia"/>
        </w:rPr>
        <w:t>通过该网关</w:t>
      </w:r>
      <w:r w:rsidR="00DA554C">
        <w:rPr>
          <w:rFonts w:hint="eastAsia"/>
        </w:rPr>
        <w:t>与深交所进行静态文件的交换，比如</w:t>
      </w:r>
      <w:r w:rsidR="000E0FD9">
        <w:rPr>
          <w:rFonts w:hint="eastAsia"/>
        </w:rPr>
        <w:t>接收</w:t>
      </w:r>
      <w:r w:rsidR="00DA554C">
        <w:rPr>
          <w:rFonts w:hint="eastAsia"/>
        </w:rPr>
        <w:t>深交所</w:t>
      </w:r>
      <w:r w:rsidR="000E0FD9" w:rsidRPr="00422B2E">
        <w:rPr>
          <w:rFonts w:hint="eastAsia"/>
        </w:rPr>
        <w:t>发布</w:t>
      </w:r>
      <w:r w:rsidR="00214F70">
        <w:rPr>
          <w:rFonts w:hint="eastAsia"/>
        </w:rPr>
        <w:t>的交易参考信息、收盘行情信息、</w:t>
      </w:r>
      <w:r w:rsidR="0077475B">
        <w:rPr>
          <w:rFonts w:hint="eastAsia"/>
        </w:rPr>
        <w:t>网络投票回报</w:t>
      </w:r>
      <w:r w:rsidRPr="00422B2E">
        <w:rPr>
          <w:rFonts w:hint="eastAsia"/>
        </w:rPr>
        <w:t>、</w:t>
      </w:r>
      <w:r w:rsidR="00DA554C">
        <w:rPr>
          <w:rFonts w:hint="eastAsia"/>
        </w:rPr>
        <w:t>成交汇总等文件；基金公司通过该网关向深交所发送</w:t>
      </w:r>
      <w:r w:rsidRPr="00422B2E">
        <w:rPr>
          <w:rFonts w:hint="eastAsia"/>
        </w:rPr>
        <w:t>ETF</w:t>
      </w:r>
      <w:r w:rsidRPr="00422B2E">
        <w:rPr>
          <w:rFonts w:hint="eastAsia"/>
        </w:rPr>
        <w:t>申赎清单文件、</w:t>
      </w:r>
      <w:r w:rsidR="00DA554C">
        <w:rPr>
          <w:rFonts w:hint="eastAsia"/>
        </w:rPr>
        <w:t>基金</w:t>
      </w:r>
      <w:r w:rsidRPr="00422B2E">
        <w:rPr>
          <w:rFonts w:hint="eastAsia"/>
        </w:rPr>
        <w:t>净值</w:t>
      </w:r>
      <w:r w:rsidR="00DA554C">
        <w:rPr>
          <w:rFonts w:hint="eastAsia"/>
        </w:rPr>
        <w:t>等文件；证券公司通过该网关与深交所进行</w:t>
      </w:r>
      <w:r w:rsidRPr="00422B2E">
        <w:rPr>
          <w:rFonts w:hint="eastAsia"/>
        </w:rPr>
        <w:t>融资融券</w:t>
      </w:r>
      <w:r w:rsidR="00DA554C">
        <w:rPr>
          <w:rFonts w:hint="eastAsia"/>
        </w:rPr>
        <w:t>业务</w:t>
      </w:r>
      <w:r w:rsidRPr="00422B2E">
        <w:rPr>
          <w:rFonts w:hint="eastAsia"/>
        </w:rPr>
        <w:t>相关文件</w:t>
      </w:r>
      <w:r w:rsidR="00DA554C">
        <w:rPr>
          <w:rFonts w:hint="eastAsia"/>
        </w:rPr>
        <w:t>交换</w:t>
      </w:r>
      <w:r w:rsidRPr="00422B2E">
        <w:rPr>
          <w:rFonts w:hint="eastAsia"/>
        </w:rPr>
        <w:t>。</w:t>
      </w:r>
      <w:r w:rsidR="007B0FE5">
        <w:rPr>
          <w:rFonts w:hint="eastAsia"/>
        </w:rPr>
        <w:t>基金托管行或交易参与人可于收市后通过该网关</w:t>
      </w:r>
      <w:r w:rsidR="007B0FE5" w:rsidRPr="00422B2E">
        <w:rPr>
          <w:rFonts w:hint="eastAsia"/>
        </w:rPr>
        <w:t>接收</w:t>
      </w:r>
      <w:r w:rsidR="007B0FE5">
        <w:rPr>
          <w:rFonts w:hint="eastAsia"/>
        </w:rPr>
        <w:t>当日</w:t>
      </w:r>
      <w:r w:rsidR="007B0FE5" w:rsidRPr="00422B2E">
        <w:rPr>
          <w:rFonts w:hint="eastAsia"/>
        </w:rPr>
        <w:t>汇总的成交回报信息</w:t>
      </w:r>
      <w:r w:rsidR="007B0FE5">
        <w:rPr>
          <w:rFonts w:hint="eastAsia"/>
        </w:rPr>
        <w:t>（文件）。</w:t>
      </w:r>
    </w:p>
    <w:p w:rsidR="00422B2E" w:rsidRPr="00422B2E" w:rsidRDefault="006576D2" w:rsidP="00A03692">
      <w:pPr>
        <w:pStyle w:val="af7"/>
        <w:numPr>
          <w:ilvl w:val="0"/>
          <w:numId w:val="10"/>
        </w:numPr>
        <w:spacing w:line="240" w:lineRule="auto"/>
        <w:ind w:left="1140" w:firstLineChars="0"/>
      </w:pPr>
      <w:r>
        <w:rPr>
          <w:rFonts w:hint="eastAsia"/>
        </w:rPr>
        <w:t>成交汇总通信网关：基金托管行或</w:t>
      </w:r>
      <w:r w:rsidR="00555CC6">
        <w:rPr>
          <w:rFonts w:hint="eastAsia"/>
        </w:rPr>
        <w:t>交易参与人</w:t>
      </w:r>
      <w:r w:rsidR="00B858D2">
        <w:rPr>
          <w:rFonts w:hint="eastAsia"/>
        </w:rPr>
        <w:t>通过该网关</w:t>
      </w:r>
      <w:r w:rsidR="00422B2E" w:rsidRPr="00422B2E">
        <w:rPr>
          <w:rFonts w:hint="eastAsia"/>
        </w:rPr>
        <w:t>接收汇总的成交回报信息</w:t>
      </w:r>
      <w:r w:rsidR="007B0FE5">
        <w:rPr>
          <w:rFonts w:hint="eastAsia"/>
        </w:rPr>
        <w:t>（消息流）</w:t>
      </w:r>
      <w:r w:rsidR="00422B2E" w:rsidRPr="00422B2E">
        <w:rPr>
          <w:rFonts w:hint="eastAsia"/>
        </w:rPr>
        <w:t>，</w:t>
      </w:r>
      <w:r w:rsidR="008C0E70">
        <w:rPr>
          <w:rFonts w:hint="eastAsia"/>
        </w:rPr>
        <w:t>但</w:t>
      </w:r>
      <w:r w:rsidR="00422B2E" w:rsidRPr="00422B2E">
        <w:rPr>
          <w:rFonts w:hint="eastAsia"/>
        </w:rPr>
        <w:t>不能</w:t>
      </w:r>
      <w:r w:rsidR="008C0E70">
        <w:rPr>
          <w:rFonts w:hint="eastAsia"/>
        </w:rPr>
        <w:t>通过该网关</w:t>
      </w:r>
      <w:r w:rsidR="00422B2E" w:rsidRPr="00422B2E">
        <w:rPr>
          <w:rFonts w:hint="eastAsia"/>
        </w:rPr>
        <w:t>进行委托申报。</w:t>
      </w:r>
      <w:r w:rsidR="008C0E70">
        <w:rPr>
          <w:rFonts w:hint="eastAsia"/>
        </w:rPr>
        <w:t>成交汇总网关</w:t>
      </w:r>
      <w:r w:rsidR="005A56C9" w:rsidRPr="00422B2E">
        <w:rPr>
          <w:rFonts w:hint="eastAsia"/>
        </w:rPr>
        <w:t>使用和交易通信网关相同的程序。</w:t>
      </w:r>
    </w:p>
    <w:p w:rsidR="0053362A" w:rsidRDefault="00422B2E" w:rsidP="0064395F">
      <w:pPr>
        <w:pStyle w:val="af7"/>
        <w:widowControl/>
        <w:numPr>
          <w:ilvl w:val="0"/>
          <w:numId w:val="10"/>
        </w:numPr>
        <w:spacing w:line="240" w:lineRule="auto"/>
        <w:ind w:left="1140" w:firstLineChars="0"/>
        <w:jc w:val="left"/>
      </w:pPr>
      <w:r w:rsidRPr="00422B2E">
        <w:rPr>
          <w:rFonts w:hint="eastAsia"/>
        </w:rPr>
        <w:t>交易终端：</w:t>
      </w:r>
      <w:r w:rsidR="00F24908">
        <w:rPr>
          <w:rFonts w:hint="eastAsia"/>
        </w:rPr>
        <w:t>交易参与人</w:t>
      </w:r>
      <w:r w:rsidR="002E40C3">
        <w:rPr>
          <w:rFonts w:hint="eastAsia"/>
        </w:rPr>
        <w:t>可通过</w:t>
      </w:r>
      <w:r w:rsidR="00DA554C">
        <w:rPr>
          <w:rFonts w:hint="eastAsia"/>
        </w:rPr>
        <w:t>深交所</w:t>
      </w:r>
      <w:r w:rsidR="001D0F71">
        <w:rPr>
          <w:rFonts w:hint="eastAsia"/>
        </w:rPr>
        <w:t>提供的交易终端服务（</w:t>
      </w:r>
      <w:r w:rsidR="001D0F71" w:rsidRPr="00422B2E">
        <w:rPr>
          <w:rFonts w:hint="eastAsia"/>
        </w:rPr>
        <w:t>通过浏览器</w:t>
      </w:r>
      <w:r w:rsidR="000330F3">
        <w:rPr>
          <w:rFonts w:hint="eastAsia"/>
        </w:rPr>
        <w:t>登录</w:t>
      </w:r>
      <w:r w:rsidR="001D0F71">
        <w:rPr>
          <w:rFonts w:hint="eastAsia"/>
        </w:rPr>
        <w:t>），</w:t>
      </w:r>
      <w:r w:rsidR="002E40C3">
        <w:rPr>
          <w:rFonts w:hint="eastAsia"/>
        </w:rPr>
        <w:t>以人工方式</w:t>
      </w:r>
      <w:r w:rsidR="00DA554C">
        <w:rPr>
          <w:rFonts w:hint="eastAsia"/>
        </w:rPr>
        <w:t>开展</w:t>
      </w:r>
      <w:r w:rsidR="002E40C3">
        <w:rPr>
          <w:rFonts w:hint="eastAsia"/>
        </w:rPr>
        <w:t>相关业务。</w:t>
      </w:r>
      <w:r w:rsidR="00781558">
        <w:rPr>
          <w:rFonts w:hint="eastAsia"/>
        </w:rPr>
        <w:t>交易终端提供的主要功能包括</w:t>
      </w:r>
      <w:r w:rsidR="00781558" w:rsidRPr="00422B2E">
        <w:rPr>
          <w:rFonts w:hint="eastAsia"/>
        </w:rPr>
        <w:t>委托</w:t>
      </w:r>
      <w:r w:rsidRPr="00422B2E">
        <w:rPr>
          <w:rFonts w:hint="eastAsia"/>
        </w:rPr>
        <w:t>申报</w:t>
      </w:r>
      <w:r w:rsidR="00781558">
        <w:rPr>
          <w:rFonts w:hint="eastAsia"/>
        </w:rPr>
        <w:t>、</w:t>
      </w:r>
      <w:r w:rsidRPr="00422B2E">
        <w:rPr>
          <w:rFonts w:hint="eastAsia"/>
        </w:rPr>
        <w:t>委托</w:t>
      </w:r>
      <w:r w:rsidR="00781558">
        <w:rPr>
          <w:rFonts w:hint="eastAsia"/>
        </w:rPr>
        <w:t>/</w:t>
      </w:r>
      <w:r w:rsidR="00781558" w:rsidRPr="00422B2E">
        <w:rPr>
          <w:rFonts w:hint="eastAsia"/>
        </w:rPr>
        <w:t>成交</w:t>
      </w:r>
      <w:r w:rsidRPr="00422B2E">
        <w:rPr>
          <w:rFonts w:hint="eastAsia"/>
        </w:rPr>
        <w:t>状态</w:t>
      </w:r>
      <w:r w:rsidR="00781558">
        <w:rPr>
          <w:rFonts w:hint="eastAsia"/>
        </w:rPr>
        <w:t>查询</w:t>
      </w:r>
      <w:r w:rsidRPr="00422B2E">
        <w:rPr>
          <w:rFonts w:hint="eastAsia"/>
        </w:rPr>
        <w:t>、</w:t>
      </w:r>
      <w:r w:rsidR="00781558">
        <w:rPr>
          <w:rFonts w:hint="eastAsia"/>
        </w:rPr>
        <w:t>行情</w:t>
      </w:r>
      <w:r w:rsidR="00781558">
        <w:rPr>
          <w:rFonts w:hint="eastAsia"/>
        </w:rPr>
        <w:t>/</w:t>
      </w:r>
      <w:r w:rsidR="00781558">
        <w:rPr>
          <w:rFonts w:hint="eastAsia"/>
        </w:rPr>
        <w:t>指数</w:t>
      </w:r>
      <w:r w:rsidR="00781558">
        <w:rPr>
          <w:rFonts w:hint="eastAsia"/>
        </w:rPr>
        <w:t>/</w:t>
      </w:r>
      <w:r w:rsidRPr="00422B2E">
        <w:rPr>
          <w:rFonts w:hint="eastAsia"/>
        </w:rPr>
        <w:t>公告</w:t>
      </w:r>
      <w:r w:rsidR="00781558">
        <w:rPr>
          <w:rFonts w:hint="eastAsia"/>
        </w:rPr>
        <w:t>信息展示</w:t>
      </w:r>
      <w:r w:rsidRPr="00422B2E">
        <w:rPr>
          <w:rFonts w:hint="eastAsia"/>
        </w:rPr>
        <w:t>等。</w:t>
      </w:r>
    </w:p>
    <w:p w:rsidR="00422B2E" w:rsidRDefault="00422B2E" w:rsidP="00422B2E">
      <w:pPr>
        <w:pStyle w:val="1"/>
      </w:pPr>
      <w:bookmarkStart w:id="3" w:name="_Toc431385177"/>
      <w:bookmarkStart w:id="4" w:name="_Toc467846030"/>
      <w:bookmarkStart w:id="5" w:name="_Toc468874180"/>
      <w:r>
        <w:rPr>
          <w:rFonts w:hint="eastAsia"/>
        </w:rPr>
        <w:t>网关申请</w:t>
      </w:r>
      <w:bookmarkEnd w:id="3"/>
      <w:bookmarkEnd w:id="4"/>
      <w:r w:rsidR="00D17F8F">
        <w:rPr>
          <w:rFonts w:hint="eastAsia"/>
        </w:rPr>
        <w:t>需求</w:t>
      </w:r>
      <w:bookmarkEnd w:id="5"/>
    </w:p>
    <w:p w:rsidR="00422B2E" w:rsidRPr="00422B2E" w:rsidRDefault="00D17F8F" w:rsidP="00422B2E">
      <w:pPr>
        <w:ind w:firstLineChars="200" w:firstLine="480"/>
      </w:pPr>
      <w:r>
        <w:rPr>
          <w:rFonts w:hint="eastAsia"/>
        </w:rPr>
        <w:t>交易参与人、行情用户</w:t>
      </w:r>
      <w:r w:rsidR="00422B2E" w:rsidRPr="00422B2E">
        <w:rPr>
          <w:rFonts w:hint="eastAsia"/>
        </w:rPr>
        <w:t>可根据本单位情况自行规划网关申请数量。</w:t>
      </w:r>
    </w:p>
    <w:p w:rsidR="00422B2E" w:rsidRPr="00422B2E" w:rsidRDefault="00422B2E" w:rsidP="00422B2E">
      <w:pPr>
        <w:ind w:firstLineChars="200" w:firstLine="480"/>
      </w:pPr>
      <w:r w:rsidRPr="00422B2E">
        <w:rPr>
          <w:rFonts w:hint="eastAsia"/>
        </w:rPr>
        <w:t>不同种类用户建议申请的网关类型如下：</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1417"/>
        <w:gridCol w:w="1418"/>
        <w:gridCol w:w="1417"/>
        <w:gridCol w:w="1418"/>
        <w:gridCol w:w="1417"/>
      </w:tblGrid>
      <w:tr w:rsidR="007162A3" w:rsidTr="007162A3">
        <w:trPr>
          <w:trHeight w:val="755"/>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2A3" w:rsidRPr="001F35B2" w:rsidRDefault="007162A3" w:rsidP="002E40C3">
            <w:pPr>
              <w:jc w:val="center"/>
              <w:rPr>
                <w:b/>
              </w:rPr>
            </w:pPr>
            <w:r w:rsidRPr="001F35B2">
              <w:rPr>
                <w:rFonts w:hint="eastAsia"/>
                <w:b/>
              </w:rPr>
              <w:t>用户类型</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2A3" w:rsidRPr="001F35B2" w:rsidRDefault="007162A3" w:rsidP="002E40C3">
            <w:pPr>
              <w:jc w:val="center"/>
              <w:rPr>
                <w:b/>
              </w:rPr>
            </w:pPr>
            <w:r w:rsidRPr="001F35B2">
              <w:rPr>
                <w:rFonts w:hint="eastAsia"/>
                <w:b/>
              </w:rPr>
              <w:t>交易通信</w:t>
            </w:r>
            <w:r w:rsidRPr="001F35B2">
              <w:rPr>
                <w:rFonts w:hint="eastAsia"/>
                <w:b/>
              </w:rPr>
              <w:t xml:space="preserve">  </w:t>
            </w:r>
            <w:r w:rsidRPr="001F35B2">
              <w:rPr>
                <w:rFonts w:hint="eastAsia"/>
                <w:b/>
              </w:rPr>
              <w:t>网关</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2A3" w:rsidRPr="001F35B2" w:rsidRDefault="007162A3" w:rsidP="002E40C3">
            <w:pPr>
              <w:jc w:val="center"/>
              <w:rPr>
                <w:b/>
              </w:rPr>
            </w:pPr>
            <w:r w:rsidRPr="001F35B2">
              <w:rPr>
                <w:rFonts w:hint="eastAsia"/>
                <w:b/>
              </w:rPr>
              <w:t>交易</w:t>
            </w:r>
          </w:p>
          <w:p w:rsidR="007162A3" w:rsidRPr="001F35B2" w:rsidRDefault="007162A3" w:rsidP="002E40C3">
            <w:pPr>
              <w:jc w:val="center"/>
              <w:rPr>
                <w:b/>
              </w:rPr>
            </w:pPr>
            <w:r w:rsidRPr="001F35B2">
              <w:rPr>
                <w:rFonts w:hint="eastAsia"/>
                <w:b/>
              </w:rPr>
              <w:t>终端</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2A3" w:rsidRPr="001F35B2" w:rsidRDefault="007162A3" w:rsidP="002E40C3">
            <w:pPr>
              <w:jc w:val="center"/>
              <w:rPr>
                <w:b/>
              </w:rPr>
            </w:pPr>
            <w:r w:rsidRPr="001F35B2">
              <w:rPr>
                <w:rFonts w:hint="eastAsia"/>
                <w:b/>
              </w:rPr>
              <w:t>行情通信</w:t>
            </w:r>
          </w:p>
          <w:p w:rsidR="007162A3" w:rsidRPr="001F35B2" w:rsidRDefault="007162A3" w:rsidP="002E40C3">
            <w:pPr>
              <w:jc w:val="center"/>
              <w:rPr>
                <w:b/>
              </w:rPr>
            </w:pPr>
            <w:r w:rsidRPr="001F35B2">
              <w:rPr>
                <w:rFonts w:hint="eastAsia"/>
                <w:b/>
              </w:rPr>
              <w:t>网关</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2A3" w:rsidRPr="001F35B2" w:rsidRDefault="007162A3" w:rsidP="002E40C3">
            <w:pPr>
              <w:jc w:val="center"/>
              <w:rPr>
                <w:b/>
              </w:rPr>
            </w:pPr>
            <w:r w:rsidRPr="001F35B2">
              <w:rPr>
                <w:rFonts w:hint="eastAsia"/>
                <w:b/>
              </w:rPr>
              <w:t>成交汇总</w:t>
            </w:r>
          </w:p>
          <w:p w:rsidR="007162A3" w:rsidRPr="001F35B2" w:rsidRDefault="007162A3" w:rsidP="002E40C3">
            <w:pPr>
              <w:jc w:val="center"/>
              <w:rPr>
                <w:b/>
              </w:rPr>
            </w:pPr>
            <w:r w:rsidRPr="001F35B2">
              <w:rPr>
                <w:rFonts w:hint="eastAsia"/>
                <w:b/>
              </w:rPr>
              <w:t>通信网关</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2A3" w:rsidRPr="001F35B2" w:rsidRDefault="007162A3" w:rsidP="002E40C3">
            <w:pPr>
              <w:jc w:val="center"/>
              <w:rPr>
                <w:b/>
              </w:rPr>
            </w:pPr>
            <w:r w:rsidRPr="001F35B2">
              <w:rPr>
                <w:rFonts w:hint="eastAsia"/>
                <w:b/>
              </w:rPr>
              <w:t>文件通信</w:t>
            </w:r>
          </w:p>
          <w:p w:rsidR="007162A3" w:rsidRPr="001F35B2" w:rsidRDefault="007162A3" w:rsidP="002E40C3">
            <w:pPr>
              <w:jc w:val="center"/>
              <w:rPr>
                <w:b/>
              </w:rPr>
            </w:pPr>
            <w:r w:rsidRPr="001F35B2">
              <w:rPr>
                <w:rFonts w:hint="eastAsia"/>
                <w:b/>
              </w:rPr>
              <w:t>网关</w:t>
            </w:r>
          </w:p>
        </w:tc>
      </w:tr>
      <w:tr w:rsidR="007162A3" w:rsidTr="002E40C3">
        <w:trPr>
          <w:trHeight w:val="755"/>
        </w:trPr>
        <w:tc>
          <w:tcPr>
            <w:tcW w:w="2694" w:type="dxa"/>
            <w:shd w:val="clear" w:color="auto" w:fill="auto"/>
            <w:vAlign w:val="center"/>
          </w:tcPr>
          <w:p w:rsidR="007162A3" w:rsidRPr="007162A3" w:rsidRDefault="007162A3" w:rsidP="002E40C3">
            <w:pPr>
              <w:jc w:val="center"/>
            </w:pPr>
            <w:r w:rsidRPr="007162A3">
              <w:rPr>
                <w:rFonts w:hint="eastAsia"/>
              </w:rPr>
              <w:t>交易参与人</w:t>
            </w:r>
          </w:p>
          <w:p w:rsidR="007162A3" w:rsidRPr="007162A3" w:rsidRDefault="007162A3" w:rsidP="002E40C3">
            <w:pPr>
              <w:jc w:val="center"/>
            </w:pPr>
            <w:r w:rsidRPr="007162A3">
              <w:rPr>
                <w:rFonts w:hint="eastAsia"/>
              </w:rPr>
              <w:t>（证券公司、基金公司）</w:t>
            </w:r>
          </w:p>
        </w:tc>
        <w:tc>
          <w:tcPr>
            <w:tcW w:w="1417" w:type="dxa"/>
            <w:shd w:val="clear" w:color="auto" w:fill="auto"/>
            <w:vAlign w:val="center"/>
          </w:tcPr>
          <w:p w:rsidR="007162A3" w:rsidRPr="007162A3" w:rsidRDefault="007162A3" w:rsidP="001C7B9C">
            <w:pPr>
              <w:jc w:val="left"/>
            </w:pPr>
            <w:r w:rsidRPr="007162A3">
              <w:rPr>
                <w:rFonts w:hint="eastAsia"/>
              </w:rPr>
              <w:sym w:font="Wingdings 2" w:char="F050"/>
            </w:r>
          </w:p>
        </w:tc>
        <w:tc>
          <w:tcPr>
            <w:tcW w:w="1418" w:type="dxa"/>
            <w:shd w:val="clear" w:color="auto" w:fill="auto"/>
            <w:vAlign w:val="center"/>
          </w:tcPr>
          <w:p w:rsidR="007162A3" w:rsidRPr="007162A3" w:rsidRDefault="007162A3" w:rsidP="001C7B9C">
            <w:pPr>
              <w:jc w:val="left"/>
            </w:pPr>
            <w:r w:rsidRPr="007162A3">
              <w:rPr>
                <w:rFonts w:hint="eastAsia"/>
              </w:rPr>
              <w:sym w:font="Wingdings 2" w:char="F050"/>
            </w:r>
            <w:r w:rsidRPr="007162A3">
              <w:rPr>
                <w:rFonts w:hint="eastAsia"/>
              </w:rPr>
              <w:t>（视需要）</w:t>
            </w:r>
          </w:p>
        </w:tc>
        <w:tc>
          <w:tcPr>
            <w:tcW w:w="1417" w:type="dxa"/>
            <w:shd w:val="clear" w:color="auto" w:fill="auto"/>
            <w:vAlign w:val="center"/>
          </w:tcPr>
          <w:p w:rsidR="007162A3" w:rsidRPr="007162A3" w:rsidRDefault="007162A3" w:rsidP="001C7B9C">
            <w:pPr>
              <w:jc w:val="left"/>
            </w:pPr>
            <w:r w:rsidRPr="007162A3">
              <w:rPr>
                <w:rFonts w:hint="eastAsia"/>
              </w:rPr>
              <w:sym w:font="Wingdings 2" w:char="F050"/>
            </w:r>
          </w:p>
        </w:tc>
        <w:tc>
          <w:tcPr>
            <w:tcW w:w="1418" w:type="dxa"/>
            <w:shd w:val="clear" w:color="auto" w:fill="auto"/>
            <w:vAlign w:val="center"/>
          </w:tcPr>
          <w:p w:rsidR="007162A3" w:rsidRPr="007162A3" w:rsidRDefault="007162A3" w:rsidP="001C7B9C">
            <w:pPr>
              <w:jc w:val="left"/>
            </w:pPr>
            <w:r w:rsidRPr="007162A3">
              <w:rPr>
                <w:rFonts w:hint="eastAsia"/>
              </w:rPr>
              <w:sym w:font="Wingdings 2" w:char="F050"/>
            </w:r>
            <w:r w:rsidRPr="007162A3">
              <w:rPr>
                <w:rFonts w:hint="eastAsia"/>
              </w:rPr>
              <w:t>（视需要）</w:t>
            </w:r>
          </w:p>
        </w:tc>
        <w:tc>
          <w:tcPr>
            <w:tcW w:w="1417" w:type="dxa"/>
            <w:shd w:val="clear" w:color="auto" w:fill="auto"/>
            <w:vAlign w:val="center"/>
          </w:tcPr>
          <w:p w:rsidR="007162A3" w:rsidRPr="007162A3" w:rsidRDefault="007162A3" w:rsidP="001C7B9C">
            <w:pPr>
              <w:jc w:val="left"/>
            </w:pPr>
            <w:r w:rsidRPr="007162A3">
              <w:rPr>
                <w:rFonts w:hint="eastAsia"/>
              </w:rPr>
              <w:sym w:font="Wingdings 2" w:char="F050"/>
            </w:r>
          </w:p>
        </w:tc>
      </w:tr>
      <w:tr w:rsidR="007162A3" w:rsidTr="002E40C3">
        <w:trPr>
          <w:trHeight w:val="755"/>
        </w:trPr>
        <w:tc>
          <w:tcPr>
            <w:tcW w:w="2694" w:type="dxa"/>
            <w:shd w:val="clear" w:color="auto" w:fill="auto"/>
            <w:vAlign w:val="center"/>
          </w:tcPr>
          <w:p w:rsidR="007162A3" w:rsidRPr="007162A3" w:rsidRDefault="007162A3" w:rsidP="002E40C3">
            <w:pPr>
              <w:jc w:val="center"/>
            </w:pPr>
            <w:r w:rsidRPr="007162A3">
              <w:rPr>
                <w:rFonts w:hint="eastAsia"/>
              </w:rPr>
              <w:t>Level I</w:t>
            </w:r>
            <w:r w:rsidRPr="007162A3">
              <w:rPr>
                <w:rFonts w:hint="eastAsia"/>
              </w:rPr>
              <w:t>行情用户</w:t>
            </w:r>
          </w:p>
          <w:p w:rsidR="007162A3" w:rsidRPr="007162A3" w:rsidRDefault="007162A3" w:rsidP="002E40C3">
            <w:pPr>
              <w:jc w:val="center"/>
            </w:pPr>
            <w:r w:rsidRPr="007162A3">
              <w:rPr>
                <w:rFonts w:hint="eastAsia"/>
              </w:rPr>
              <w:t>（纯高单行情用户）</w:t>
            </w:r>
          </w:p>
        </w:tc>
        <w:tc>
          <w:tcPr>
            <w:tcW w:w="1417" w:type="dxa"/>
            <w:shd w:val="clear" w:color="auto" w:fill="auto"/>
            <w:vAlign w:val="center"/>
          </w:tcPr>
          <w:p w:rsidR="007162A3" w:rsidRPr="007162A3" w:rsidRDefault="007162A3" w:rsidP="001C7B9C">
            <w:pPr>
              <w:jc w:val="left"/>
            </w:pPr>
          </w:p>
        </w:tc>
        <w:tc>
          <w:tcPr>
            <w:tcW w:w="1418" w:type="dxa"/>
            <w:shd w:val="clear" w:color="auto" w:fill="auto"/>
            <w:vAlign w:val="center"/>
          </w:tcPr>
          <w:p w:rsidR="007162A3" w:rsidRPr="007162A3" w:rsidRDefault="007162A3" w:rsidP="001C7B9C">
            <w:pPr>
              <w:jc w:val="left"/>
            </w:pPr>
          </w:p>
        </w:tc>
        <w:tc>
          <w:tcPr>
            <w:tcW w:w="1417" w:type="dxa"/>
            <w:shd w:val="clear" w:color="auto" w:fill="auto"/>
            <w:vAlign w:val="center"/>
          </w:tcPr>
          <w:p w:rsidR="007162A3" w:rsidRPr="007162A3" w:rsidRDefault="007162A3" w:rsidP="001C7B9C">
            <w:pPr>
              <w:jc w:val="left"/>
            </w:pPr>
            <w:r w:rsidRPr="007162A3">
              <w:rPr>
                <w:rFonts w:hint="eastAsia"/>
              </w:rPr>
              <w:sym w:font="Wingdings 2" w:char="F050"/>
            </w:r>
          </w:p>
        </w:tc>
        <w:tc>
          <w:tcPr>
            <w:tcW w:w="1418" w:type="dxa"/>
            <w:shd w:val="clear" w:color="auto" w:fill="auto"/>
            <w:vAlign w:val="center"/>
          </w:tcPr>
          <w:p w:rsidR="007162A3" w:rsidRPr="007162A3" w:rsidRDefault="007162A3" w:rsidP="001C7B9C">
            <w:pPr>
              <w:jc w:val="left"/>
            </w:pPr>
          </w:p>
        </w:tc>
        <w:tc>
          <w:tcPr>
            <w:tcW w:w="1417" w:type="dxa"/>
            <w:shd w:val="clear" w:color="auto" w:fill="auto"/>
            <w:vAlign w:val="center"/>
          </w:tcPr>
          <w:p w:rsidR="007162A3" w:rsidRPr="007162A3" w:rsidRDefault="007162A3" w:rsidP="001C7B9C">
            <w:pPr>
              <w:jc w:val="left"/>
            </w:pPr>
            <w:r w:rsidRPr="007162A3">
              <w:rPr>
                <w:rFonts w:hint="eastAsia"/>
              </w:rPr>
              <w:sym w:font="Wingdings 2" w:char="F050"/>
            </w:r>
            <w:r w:rsidRPr="007162A3">
              <w:rPr>
                <w:rFonts w:hint="eastAsia"/>
              </w:rPr>
              <w:t>（视需要）</w:t>
            </w:r>
          </w:p>
        </w:tc>
      </w:tr>
      <w:tr w:rsidR="007162A3" w:rsidTr="002E40C3">
        <w:trPr>
          <w:trHeight w:val="755"/>
        </w:trPr>
        <w:tc>
          <w:tcPr>
            <w:tcW w:w="2694" w:type="dxa"/>
            <w:shd w:val="clear" w:color="auto" w:fill="auto"/>
            <w:vAlign w:val="center"/>
          </w:tcPr>
          <w:p w:rsidR="007162A3" w:rsidRPr="007162A3" w:rsidRDefault="007162A3" w:rsidP="002E40C3">
            <w:pPr>
              <w:jc w:val="center"/>
            </w:pPr>
            <w:r w:rsidRPr="007162A3">
              <w:rPr>
                <w:rFonts w:hint="eastAsia"/>
              </w:rPr>
              <w:t>Level II</w:t>
            </w:r>
            <w:r w:rsidRPr="007162A3">
              <w:rPr>
                <w:rFonts w:hint="eastAsia"/>
              </w:rPr>
              <w:t>行情用户</w:t>
            </w:r>
          </w:p>
          <w:p w:rsidR="007162A3" w:rsidRPr="007162A3" w:rsidRDefault="007162A3" w:rsidP="002E40C3">
            <w:pPr>
              <w:jc w:val="center"/>
            </w:pPr>
            <w:r w:rsidRPr="007162A3">
              <w:rPr>
                <w:rFonts w:hint="eastAsia"/>
              </w:rPr>
              <w:t>（信息服务商）</w:t>
            </w:r>
          </w:p>
        </w:tc>
        <w:tc>
          <w:tcPr>
            <w:tcW w:w="1417" w:type="dxa"/>
            <w:shd w:val="clear" w:color="auto" w:fill="auto"/>
            <w:vAlign w:val="center"/>
          </w:tcPr>
          <w:p w:rsidR="007162A3" w:rsidRPr="007162A3" w:rsidRDefault="007162A3" w:rsidP="001C7B9C">
            <w:pPr>
              <w:jc w:val="left"/>
            </w:pPr>
          </w:p>
        </w:tc>
        <w:tc>
          <w:tcPr>
            <w:tcW w:w="1418" w:type="dxa"/>
            <w:shd w:val="clear" w:color="auto" w:fill="auto"/>
            <w:vAlign w:val="center"/>
          </w:tcPr>
          <w:p w:rsidR="007162A3" w:rsidRPr="007162A3" w:rsidRDefault="007162A3" w:rsidP="001C7B9C">
            <w:pPr>
              <w:jc w:val="left"/>
            </w:pPr>
          </w:p>
        </w:tc>
        <w:tc>
          <w:tcPr>
            <w:tcW w:w="1417" w:type="dxa"/>
            <w:shd w:val="clear" w:color="auto" w:fill="auto"/>
            <w:vAlign w:val="center"/>
          </w:tcPr>
          <w:p w:rsidR="007162A3" w:rsidRPr="007162A3" w:rsidRDefault="007162A3" w:rsidP="001C7B9C">
            <w:pPr>
              <w:jc w:val="left"/>
            </w:pPr>
            <w:r w:rsidRPr="007162A3">
              <w:rPr>
                <w:rFonts w:hint="eastAsia"/>
              </w:rPr>
              <w:sym w:font="Wingdings 2" w:char="F050"/>
            </w:r>
          </w:p>
        </w:tc>
        <w:tc>
          <w:tcPr>
            <w:tcW w:w="1418" w:type="dxa"/>
            <w:shd w:val="clear" w:color="auto" w:fill="auto"/>
            <w:vAlign w:val="center"/>
          </w:tcPr>
          <w:p w:rsidR="007162A3" w:rsidRPr="007162A3" w:rsidRDefault="007162A3" w:rsidP="001C7B9C">
            <w:pPr>
              <w:jc w:val="left"/>
            </w:pPr>
          </w:p>
        </w:tc>
        <w:tc>
          <w:tcPr>
            <w:tcW w:w="1417" w:type="dxa"/>
            <w:shd w:val="clear" w:color="auto" w:fill="auto"/>
            <w:vAlign w:val="center"/>
          </w:tcPr>
          <w:p w:rsidR="007162A3" w:rsidRPr="007162A3" w:rsidRDefault="007162A3" w:rsidP="001C7B9C">
            <w:pPr>
              <w:jc w:val="left"/>
            </w:pPr>
            <w:r w:rsidRPr="007162A3">
              <w:rPr>
                <w:rFonts w:hint="eastAsia"/>
              </w:rPr>
              <w:sym w:font="Wingdings 2" w:char="F050"/>
            </w:r>
          </w:p>
        </w:tc>
      </w:tr>
      <w:tr w:rsidR="007162A3" w:rsidTr="002E40C3">
        <w:trPr>
          <w:trHeight w:val="479"/>
        </w:trPr>
        <w:tc>
          <w:tcPr>
            <w:tcW w:w="2694" w:type="dxa"/>
            <w:shd w:val="clear" w:color="auto" w:fill="auto"/>
            <w:vAlign w:val="center"/>
          </w:tcPr>
          <w:p w:rsidR="007162A3" w:rsidRPr="007162A3" w:rsidRDefault="007162A3" w:rsidP="002E40C3">
            <w:pPr>
              <w:jc w:val="center"/>
            </w:pPr>
            <w:r w:rsidRPr="007162A3">
              <w:rPr>
                <w:rFonts w:hint="eastAsia"/>
              </w:rPr>
              <w:lastRenderedPageBreak/>
              <w:t>基金托管行</w:t>
            </w:r>
          </w:p>
        </w:tc>
        <w:tc>
          <w:tcPr>
            <w:tcW w:w="1417" w:type="dxa"/>
            <w:shd w:val="clear" w:color="auto" w:fill="auto"/>
            <w:vAlign w:val="center"/>
          </w:tcPr>
          <w:p w:rsidR="007162A3" w:rsidRPr="007162A3" w:rsidRDefault="007162A3" w:rsidP="001C7B9C">
            <w:pPr>
              <w:jc w:val="left"/>
            </w:pPr>
            <w:r w:rsidRPr="007162A3">
              <w:rPr>
                <w:rFonts w:hint="eastAsia"/>
              </w:rPr>
              <w:sym w:font="Wingdings 2" w:char="F050"/>
            </w:r>
            <w:r w:rsidRPr="007162A3">
              <w:rPr>
                <w:rFonts w:hint="eastAsia"/>
              </w:rPr>
              <w:t>（视需要）</w:t>
            </w:r>
          </w:p>
        </w:tc>
        <w:tc>
          <w:tcPr>
            <w:tcW w:w="1418" w:type="dxa"/>
            <w:shd w:val="clear" w:color="auto" w:fill="auto"/>
            <w:vAlign w:val="center"/>
          </w:tcPr>
          <w:p w:rsidR="007162A3" w:rsidRPr="007162A3" w:rsidRDefault="007162A3" w:rsidP="001C7B9C">
            <w:pPr>
              <w:jc w:val="left"/>
            </w:pPr>
          </w:p>
        </w:tc>
        <w:tc>
          <w:tcPr>
            <w:tcW w:w="1417" w:type="dxa"/>
            <w:shd w:val="clear" w:color="auto" w:fill="auto"/>
            <w:vAlign w:val="center"/>
          </w:tcPr>
          <w:p w:rsidR="007162A3" w:rsidRPr="007162A3" w:rsidRDefault="007162A3" w:rsidP="001C7B9C">
            <w:pPr>
              <w:jc w:val="left"/>
            </w:pPr>
            <w:r w:rsidRPr="007162A3">
              <w:rPr>
                <w:rFonts w:hint="eastAsia"/>
              </w:rPr>
              <w:sym w:font="Wingdings 2" w:char="F050"/>
            </w:r>
            <w:r w:rsidRPr="007162A3">
              <w:rPr>
                <w:rFonts w:hint="eastAsia"/>
              </w:rPr>
              <w:t>（视需要）</w:t>
            </w:r>
          </w:p>
        </w:tc>
        <w:tc>
          <w:tcPr>
            <w:tcW w:w="1418" w:type="dxa"/>
            <w:shd w:val="clear" w:color="auto" w:fill="auto"/>
            <w:vAlign w:val="center"/>
          </w:tcPr>
          <w:p w:rsidR="007162A3" w:rsidRPr="007162A3" w:rsidRDefault="007162A3" w:rsidP="001C7B9C">
            <w:pPr>
              <w:jc w:val="left"/>
            </w:pPr>
            <w:r w:rsidRPr="007162A3">
              <w:rPr>
                <w:rFonts w:hint="eastAsia"/>
              </w:rPr>
              <w:sym w:font="Wingdings 2" w:char="F050"/>
            </w:r>
            <w:r w:rsidR="007B0FE5" w:rsidRPr="007162A3">
              <w:rPr>
                <w:rFonts w:hint="eastAsia"/>
              </w:rPr>
              <w:t>（视需要）</w:t>
            </w:r>
          </w:p>
        </w:tc>
        <w:tc>
          <w:tcPr>
            <w:tcW w:w="1417" w:type="dxa"/>
            <w:shd w:val="clear" w:color="auto" w:fill="auto"/>
            <w:vAlign w:val="center"/>
          </w:tcPr>
          <w:p w:rsidR="007162A3" w:rsidRPr="007162A3" w:rsidRDefault="007162A3" w:rsidP="007B0FE5">
            <w:pPr>
              <w:jc w:val="left"/>
            </w:pPr>
            <w:r w:rsidRPr="007162A3">
              <w:rPr>
                <w:rFonts w:hint="eastAsia"/>
              </w:rPr>
              <w:sym w:font="Wingdings 2" w:char="F050"/>
            </w:r>
          </w:p>
        </w:tc>
      </w:tr>
    </w:tbl>
    <w:p w:rsidR="00422B2E" w:rsidRPr="00E85814" w:rsidRDefault="00422B2E" w:rsidP="00D44F37">
      <w:pPr>
        <w:pStyle w:val="1"/>
      </w:pPr>
      <w:bookmarkStart w:id="6" w:name="_Toc467846031"/>
      <w:bookmarkStart w:id="7" w:name="_Toc468874181"/>
      <w:r w:rsidRPr="00E85814">
        <w:rPr>
          <w:rFonts w:hint="eastAsia"/>
        </w:rPr>
        <w:t>网关</w:t>
      </w:r>
      <w:r>
        <w:rPr>
          <w:rFonts w:hint="eastAsia"/>
        </w:rPr>
        <w:t>申请流程</w:t>
      </w:r>
      <w:bookmarkEnd w:id="6"/>
      <w:bookmarkEnd w:id="7"/>
      <w:r>
        <w:tab/>
      </w:r>
    </w:p>
    <w:p w:rsidR="00422B2E" w:rsidRPr="00AF4E79" w:rsidRDefault="00422B2E" w:rsidP="005E2964">
      <w:pPr>
        <w:pStyle w:val="2"/>
      </w:pPr>
      <w:bookmarkStart w:id="8" w:name="_Toc467846032"/>
      <w:bookmarkStart w:id="9" w:name="_Toc468874182"/>
      <w:r w:rsidRPr="00AF4E79">
        <w:t>交易通信网关</w:t>
      </w:r>
      <w:r w:rsidRPr="00AF4E79">
        <w:rPr>
          <w:rFonts w:hint="eastAsia"/>
        </w:rPr>
        <w:t>新建</w:t>
      </w:r>
      <w:bookmarkEnd w:id="8"/>
      <w:bookmarkEnd w:id="9"/>
    </w:p>
    <w:p w:rsidR="00422B2E" w:rsidRPr="005632DF" w:rsidRDefault="0064395F" w:rsidP="001042F3">
      <w:pPr>
        <w:pStyle w:val="af7"/>
        <w:numPr>
          <w:ilvl w:val="0"/>
          <w:numId w:val="29"/>
        </w:numPr>
        <w:spacing w:line="240" w:lineRule="auto"/>
        <w:ind w:left="1140" w:firstLineChars="0"/>
      </w:pPr>
      <w:r w:rsidRPr="005632DF">
        <w:rPr>
          <w:rFonts w:hint="eastAsia"/>
          <w:noProof/>
        </w:rPr>
        <w:drawing>
          <wp:anchor distT="0" distB="0" distL="114300" distR="114300" simplePos="0" relativeHeight="251661824" behindDoc="0" locked="0" layoutInCell="1" allowOverlap="1" wp14:anchorId="5E83F9BD" wp14:editId="4C805639">
            <wp:simplePos x="0" y="0"/>
            <wp:positionH relativeFrom="column">
              <wp:posOffset>643890</wp:posOffset>
            </wp:positionH>
            <wp:positionV relativeFrom="paragraph">
              <wp:posOffset>1310640</wp:posOffset>
            </wp:positionV>
            <wp:extent cx="3554095" cy="3234690"/>
            <wp:effectExtent l="0" t="0" r="8255" b="3810"/>
            <wp:wrapTopAndBottom/>
            <wp:docPr id="324" name="图片 324" descr="交易通信网关新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交易通信网关新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4095" cy="323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B2E" w:rsidRPr="005632DF">
        <w:rPr>
          <w:rFonts w:hint="eastAsia"/>
        </w:rPr>
        <w:t>申请单位登录深交所会员业务专区提交申请（网址：</w:t>
      </w:r>
      <w:r w:rsidR="00422B2E" w:rsidRPr="005632DF">
        <w:rPr>
          <w:rFonts w:hint="eastAsia"/>
        </w:rPr>
        <w:t>https://</w:t>
      </w:r>
      <w:r w:rsidR="00422B2E" w:rsidRPr="005632DF">
        <w:t>business.szse.cn/member/</w:t>
      </w:r>
      <w:r w:rsidR="00422B2E" w:rsidRPr="005632DF">
        <w:rPr>
          <w:rFonts w:hint="eastAsia"/>
        </w:rPr>
        <w:t>），业务办理路径：会员业务专区→业务办理→网关业务→网关新建→交易通信网关。</w:t>
      </w:r>
    </w:p>
    <w:p w:rsidR="00422B2E" w:rsidRPr="005632DF" w:rsidRDefault="00422B2E" w:rsidP="001042F3">
      <w:pPr>
        <w:pStyle w:val="af7"/>
        <w:numPr>
          <w:ilvl w:val="0"/>
          <w:numId w:val="29"/>
        </w:numPr>
        <w:spacing w:line="240" w:lineRule="auto"/>
        <w:ind w:left="1140" w:firstLineChars="0"/>
      </w:pPr>
      <w:r w:rsidRPr="005632DF">
        <w:rPr>
          <w:rFonts w:hint="eastAsia"/>
        </w:rPr>
        <w:t>业务流程：</w:t>
      </w:r>
    </w:p>
    <w:p w:rsidR="00422B2E" w:rsidRPr="005632DF" w:rsidRDefault="00422B2E" w:rsidP="00422B2E">
      <w:pPr>
        <w:pStyle w:val="af7"/>
        <w:ind w:firstLineChars="0" w:firstLine="0"/>
        <w:jc w:val="center"/>
      </w:pPr>
    </w:p>
    <w:p w:rsidR="00422B2E" w:rsidRPr="005632DF" w:rsidRDefault="00422B2E" w:rsidP="001042F3">
      <w:pPr>
        <w:pStyle w:val="af7"/>
        <w:numPr>
          <w:ilvl w:val="0"/>
          <w:numId w:val="29"/>
        </w:numPr>
        <w:spacing w:line="240" w:lineRule="auto"/>
        <w:ind w:left="1140" w:firstLineChars="0"/>
      </w:pPr>
      <w:r w:rsidRPr="005632DF">
        <w:rPr>
          <w:rFonts w:hint="eastAsia"/>
        </w:rPr>
        <w:t>会员业务专区“交易通信网关新建”信息填写界面：</w:t>
      </w:r>
    </w:p>
    <w:p w:rsidR="00422B2E" w:rsidRPr="005632DF" w:rsidRDefault="00422B2E" w:rsidP="00422B2E">
      <w:pPr>
        <w:pStyle w:val="af7"/>
        <w:ind w:firstLineChars="0" w:firstLine="0"/>
        <w:jc w:val="center"/>
      </w:pPr>
    </w:p>
    <w:p w:rsidR="00422B2E" w:rsidRPr="005632DF" w:rsidRDefault="0064395F" w:rsidP="003979A2">
      <w:pPr>
        <w:pStyle w:val="af7"/>
        <w:ind w:leftChars="350" w:left="840" w:firstLineChars="0" w:firstLine="0"/>
      </w:pPr>
      <w:r w:rsidRPr="005632DF">
        <w:rPr>
          <w:noProof/>
        </w:rPr>
        <w:lastRenderedPageBreak/>
        <w:drawing>
          <wp:anchor distT="0" distB="0" distL="114300" distR="114300" simplePos="0" relativeHeight="251660800" behindDoc="0" locked="0" layoutInCell="1" allowOverlap="1" wp14:anchorId="39E641EC" wp14:editId="25B9A7E1">
            <wp:simplePos x="0" y="0"/>
            <wp:positionH relativeFrom="column">
              <wp:posOffset>349885</wp:posOffset>
            </wp:positionH>
            <wp:positionV relativeFrom="paragraph">
              <wp:posOffset>106680</wp:posOffset>
            </wp:positionV>
            <wp:extent cx="5269865" cy="6746240"/>
            <wp:effectExtent l="0" t="0" r="6985" b="0"/>
            <wp:wrapTopAndBottom/>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9865" cy="674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2B2E" w:rsidRPr="005632DF">
        <w:rPr>
          <w:rFonts w:hint="eastAsia"/>
        </w:rPr>
        <w:t>填写说明：</w:t>
      </w:r>
    </w:p>
    <w:p w:rsidR="00422B2E" w:rsidRPr="005632DF" w:rsidRDefault="00422B2E" w:rsidP="003979A2">
      <w:pPr>
        <w:pStyle w:val="af7"/>
        <w:ind w:leftChars="350" w:left="840" w:firstLineChars="202" w:firstLine="485"/>
      </w:pPr>
      <w:r w:rsidRPr="005632DF">
        <w:rPr>
          <w:rFonts w:hint="eastAsia"/>
        </w:rPr>
        <w:t>a</w:t>
      </w:r>
      <w:r w:rsidRPr="005632DF">
        <w:rPr>
          <w:rFonts w:hint="eastAsia"/>
        </w:rPr>
        <w:t>、交易通信网关</w:t>
      </w:r>
      <w:r w:rsidRPr="005632DF">
        <w:rPr>
          <w:rFonts w:hint="eastAsia"/>
        </w:rPr>
        <w:t>IP</w:t>
      </w:r>
      <w:r w:rsidRPr="005632DF">
        <w:rPr>
          <w:rFonts w:hint="eastAsia"/>
        </w:rPr>
        <w:t>地址段：请填写深证通网络组分配的局域网地址。</w:t>
      </w:r>
    </w:p>
    <w:p w:rsidR="00422B2E" w:rsidRPr="005632DF" w:rsidRDefault="00422B2E" w:rsidP="003979A2">
      <w:pPr>
        <w:pStyle w:val="af7"/>
        <w:ind w:leftChars="350" w:left="840" w:firstLineChars="202" w:firstLine="485"/>
      </w:pPr>
      <w:r w:rsidRPr="005632DF">
        <w:rPr>
          <w:rFonts w:hint="eastAsia"/>
        </w:rPr>
        <w:t>b</w:t>
      </w:r>
      <w:r w:rsidRPr="005632DF">
        <w:rPr>
          <w:rFonts w:hint="eastAsia"/>
        </w:rPr>
        <w:t>、网关新建目前没有指定业务办结时间，办结时间将取决于申请单位资料提交的完整性和准确性、及各审批环节的处理时间。</w:t>
      </w:r>
    </w:p>
    <w:p w:rsidR="00422B2E" w:rsidRPr="005632DF" w:rsidRDefault="00422B2E" w:rsidP="001042F3">
      <w:pPr>
        <w:pStyle w:val="af7"/>
        <w:numPr>
          <w:ilvl w:val="0"/>
          <w:numId w:val="29"/>
        </w:numPr>
        <w:spacing w:line="240" w:lineRule="auto"/>
        <w:ind w:left="1140" w:firstLineChars="0"/>
      </w:pPr>
      <w:r w:rsidRPr="005632DF">
        <w:rPr>
          <w:rFonts w:hint="eastAsia"/>
        </w:rPr>
        <w:t>数字证书申请：申请单位在申请网关的同时，</w:t>
      </w:r>
      <w:r w:rsidRPr="005632DF">
        <w:t>需向</w:t>
      </w:r>
      <w:r w:rsidRPr="005632DF">
        <w:rPr>
          <w:rFonts w:hint="eastAsia"/>
        </w:rPr>
        <w:t>深圳证券数字证书认证中心深圳证券通信有限公司受理点申请相应的数字证书，每个交易通信网关需申请单独的数字证书，申请单位可自主选择硬件</w:t>
      </w:r>
      <w:r w:rsidRPr="005632DF">
        <w:rPr>
          <w:rFonts w:hint="eastAsia"/>
        </w:rPr>
        <w:t>EKEY</w:t>
      </w:r>
      <w:r w:rsidRPr="005632DF">
        <w:rPr>
          <w:rFonts w:hint="eastAsia"/>
        </w:rPr>
        <w:t>证书或文件证书（每个网关最多可申请</w:t>
      </w:r>
      <w:r w:rsidRPr="005632DF">
        <w:rPr>
          <w:rFonts w:hint="eastAsia"/>
        </w:rPr>
        <w:t>2</w:t>
      </w:r>
      <w:r w:rsidRPr="005632DF">
        <w:rPr>
          <w:rFonts w:hint="eastAsia"/>
        </w:rPr>
        <w:t>个硬件</w:t>
      </w:r>
      <w:r w:rsidRPr="005632DF">
        <w:rPr>
          <w:rFonts w:hint="eastAsia"/>
        </w:rPr>
        <w:t>EKEY</w:t>
      </w:r>
      <w:r w:rsidRPr="005632DF">
        <w:rPr>
          <w:rFonts w:hint="eastAsia"/>
        </w:rPr>
        <w:t>证书、</w:t>
      </w:r>
      <w:r w:rsidRPr="005632DF">
        <w:rPr>
          <w:rFonts w:hint="eastAsia"/>
        </w:rPr>
        <w:t>1</w:t>
      </w:r>
      <w:r w:rsidRPr="005632DF">
        <w:rPr>
          <w:rFonts w:hint="eastAsia"/>
        </w:rPr>
        <w:t>个文件证书；同时申请了文件证</w:t>
      </w:r>
      <w:r w:rsidRPr="005632DF">
        <w:rPr>
          <w:rFonts w:hint="eastAsia"/>
        </w:rPr>
        <w:lastRenderedPageBreak/>
        <w:t>书和硬件</w:t>
      </w:r>
      <w:r w:rsidRPr="005632DF">
        <w:rPr>
          <w:rFonts w:hint="eastAsia"/>
        </w:rPr>
        <w:t>EKEY</w:t>
      </w:r>
      <w:r w:rsidRPr="005632DF">
        <w:rPr>
          <w:rFonts w:hint="eastAsia"/>
        </w:rPr>
        <w:t>证书的网关，建议只申请一个硬件</w:t>
      </w:r>
      <w:r w:rsidRPr="005632DF">
        <w:rPr>
          <w:rFonts w:hint="eastAsia"/>
        </w:rPr>
        <w:t>EKEY</w:t>
      </w:r>
      <w:r w:rsidRPr="005632DF">
        <w:rPr>
          <w:rFonts w:hint="eastAsia"/>
        </w:rPr>
        <w:t>证书；文件证书通过会员业务专区下发）。备份证书只可以在主用证书出现故障的情况下使用，严禁主用、备份</w:t>
      </w:r>
      <w:r w:rsidRPr="005632DF">
        <w:rPr>
          <w:rFonts w:hint="eastAsia"/>
        </w:rPr>
        <w:t>EKEY</w:t>
      </w:r>
      <w:r w:rsidRPr="005632DF">
        <w:rPr>
          <w:rFonts w:hint="eastAsia"/>
        </w:rPr>
        <w:t>证书和文件证书同时使用。</w:t>
      </w:r>
    </w:p>
    <w:p w:rsidR="00422B2E" w:rsidRPr="005632DF" w:rsidRDefault="00422B2E" w:rsidP="001042F3">
      <w:pPr>
        <w:ind w:left="420" w:firstLineChars="300" w:firstLine="720"/>
      </w:pPr>
      <w:r w:rsidRPr="005632DF">
        <w:rPr>
          <w:rFonts w:hint="eastAsia"/>
        </w:rPr>
        <w:t>数字证书申请流程、申请材料和业务联系方式等事项参见深交所数字证书认证中心网站</w:t>
      </w:r>
      <w:r w:rsidRPr="005632DF">
        <w:rPr>
          <w:rFonts w:hint="eastAsia"/>
        </w:rPr>
        <w:t>http://ca.szse.cn</w:t>
      </w:r>
      <w:r w:rsidRPr="005632DF">
        <w:rPr>
          <w:rFonts w:hint="eastAsia"/>
        </w:rPr>
        <w:t>，申请表请使用《深圳证券数字证书业务申请表（深证通用户专用）》。</w:t>
      </w:r>
    </w:p>
    <w:p w:rsidR="00422B2E" w:rsidRPr="005632DF" w:rsidRDefault="00422B2E" w:rsidP="001042F3">
      <w:pPr>
        <w:ind w:left="660" w:firstLineChars="200" w:firstLine="480"/>
      </w:pPr>
      <w:r w:rsidRPr="005632DF">
        <w:rPr>
          <w:rFonts w:hint="eastAsia"/>
        </w:rPr>
        <w:t>证书领取：可选择邮寄给授权人或授权人凭本人身份证到深证通现场领取。</w:t>
      </w:r>
    </w:p>
    <w:p w:rsidR="00422B2E" w:rsidRDefault="00422B2E" w:rsidP="00422B2E">
      <w:pPr>
        <w:ind w:firstLineChars="200" w:firstLine="560"/>
        <w:rPr>
          <w:rFonts w:ascii="仿宋" w:eastAsia="仿宋" w:hAnsi="仿宋"/>
          <w:sz w:val="28"/>
          <w:szCs w:val="28"/>
        </w:rPr>
      </w:pPr>
    </w:p>
    <w:p w:rsidR="00422B2E" w:rsidRPr="00AF4E79" w:rsidRDefault="00422B2E" w:rsidP="005E2964">
      <w:pPr>
        <w:pStyle w:val="2"/>
      </w:pPr>
      <w:bookmarkStart w:id="10" w:name="_Toc467846033"/>
      <w:bookmarkStart w:id="11" w:name="_Toc468874183"/>
      <w:r w:rsidRPr="00AF4E79">
        <w:rPr>
          <w:rFonts w:hint="eastAsia"/>
        </w:rPr>
        <w:t>交易通信网关开通</w:t>
      </w:r>
      <w:bookmarkEnd w:id="10"/>
      <w:bookmarkEnd w:id="11"/>
    </w:p>
    <w:p w:rsidR="00422B2E" w:rsidRPr="00F32BDC" w:rsidRDefault="00154C99" w:rsidP="00030407">
      <w:pPr>
        <w:pStyle w:val="af7"/>
        <w:numPr>
          <w:ilvl w:val="0"/>
          <w:numId w:val="30"/>
        </w:numPr>
        <w:spacing w:line="240" w:lineRule="auto"/>
        <w:ind w:firstLineChars="0"/>
      </w:pPr>
      <w:r w:rsidRPr="00F32BDC">
        <w:rPr>
          <w:noProof/>
        </w:rPr>
        <w:drawing>
          <wp:anchor distT="0" distB="0" distL="114300" distR="114300" simplePos="0" relativeHeight="251662848" behindDoc="0" locked="0" layoutInCell="1" allowOverlap="1" wp14:anchorId="55F9A374" wp14:editId="3CC49B9D">
            <wp:simplePos x="0" y="0"/>
            <wp:positionH relativeFrom="column">
              <wp:posOffset>413385</wp:posOffset>
            </wp:positionH>
            <wp:positionV relativeFrom="paragraph">
              <wp:posOffset>1473200</wp:posOffset>
            </wp:positionV>
            <wp:extent cx="4192270" cy="3295015"/>
            <wp:effectExtent l="0" t="0" r="0" b="635"/>
            <wp:wrapTopAndBottom/>
            <wp:docPr id="322" name="图片 322" descr="交易通信网关开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交易通信网关开通"/>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2270" cy="329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B2E" w:rsidRPr="00F32BDC">
        <w:rPr>
          <w:rFonts w:hint="eastAsia"/>
        </w:rPr>
        <w:t>申请单位登录深交所会员业务专区提交申请（网址：</w:t>
      </w:r>
      <w:r w:rsidR="00422B2E" w:rsidRPr="00F32BDC">
        <w:rPr>
          <w:rFonts w:hint="eastAsia"/>
        </w:rPr>
        <w:t>https://</w:t>
      </w:r>
      <w:r w:rsidR="00422B2E" w:rsidRPr="00F32BDC">
        <w:t>business.szse.cn/member/</w:t>
      </w:r>
      <w:r w:rsidR="00422B2E" w:rsidRPr="00F32BDC">
        <w:rPr>
          <w:rFonts w:hint="eastAsia"/>
        </w:rPr>
        <w:t>），业务办理路径：会员业务专区→业务办理→网关业务→网关开通→交易通信网关。</w:t>
      </w:r>
    </w:p>
    <w:p w:rsidR="00422B2E" w:rsidRPr="00F32BDC" w:rsidRDefault="00422B2E" w:rsidP="00030407">
      <w:pPr>
        <w:pStyle w:val="af7"/>
        <w:numPr>
          <w:ilvl w:val="0"/>
          <w:numId w:val="30"/>
        </w:numPr>
        <w:spacing w:line="240" w:lineRule="auto"/>
        <w:ind w:firstLineChars="0"/>
      </w:pPr>
      <w:r w:rsidRPr="00F32BDC">
        <w:rPr>
          <w:rFonts w:hint="eastAsia"/>
        </w:rPr>
        <w:t>业务流程：</w:t>
      </w:r>
    </w:p>
    <w:p w:rsidR="00422B2E" w:rsidRPr="00F32BDC" w:rsidRDefault="00422B2E" w:rsidP="00422B2E">
      <w:pPr>
        <w:pStyle w:val="af7"/>
        <w:ind w:firstLineChars="0" w:firstLine="0"/>
        <w:jc w:val="center"/>
      </w:pPr>
    </w:p>
    <w:p w:rsidR="00422B2E" w:rsidRPr="00F32BDC" w:rsidRDefault="00422B2E" w:rsidP="00422B2E">
      <w:pPr>
        <w:pStyle w:val="af7"/>
        <w:ind w:firstLineChars="0" w:firstLine="0"/>
        <w:jc w:val="center"/>
      </w:pPr>
    </w:p>
    <w:p w:rsidR="00422B2E" w:rsidRPr="00F32BDC" w:rsidRDefault="00422B2E" w:rsidP="00030407">
      <w:pPr>
        <w:pStyle w:val="af7"/>
        <w:numPr>
          <w:ilvl w:val="0"/>
          <w:numId w:val="30"/>
        </w:numPr>
        <w:spacing w:line="240" w:lineRule="auto"/>
        <w:ind w:firstLineChars="0"/>
      </w:pPr>
      <w:r w:rsidRPr="00F32BDC">
        <w:rPr>
          <w:rFonts w:hint="eastAsia"/>
        </w:rPr>
        <w:t>会员业务专区“交易通信网关开通”信息填写界面：</w:t>
      </w:r>
    </w:p>
    <w:p w:rsidR="00422B2E" w:rsidRPr="00F32BDC" w:rsidRDefault="00422B2E" w:rsidP="00422B2E">
      <w:pPr>
        <w:jc w:val="center"/>
      </w:pPr>
    </w:p>
    <w:p w:rsidR="00422B2E" w:rsidRPr="00F32BDC" w:rsidRDefault="00422B2E" w:rsidP="00422B2E">
      <w:pPr>
        <w:jc w:val="center"/>
      </w:pPr>
      <w:r w:rsidRPr="00F32BDC">
        <w:rPr>
          <w:rFonts w:hint="eastAsia"/>
          <w:noProof/>
        </w:rPr>
        <w:lastRenderedPageBreak/>
        <w:drawing>
          <wp:anchor distT="0" distB="0" distL="114300" distR="114300" simplePos="0" relativeHeight="251663872" behindDoc="0" locked="0" layoutInCell="1" allowOverlap="1" wp14:anchorId="7F7A479D" wp14:editId="76157E28">
            <wp:simplePos x="0" y="0"/>
            <wp:positionH relativeFrom="column">
              <wp:posOffset>128905</wp:posOffset>
            </wp:positionH>
            <wp:positionV relativeFrom="paragraph">
              <wp:posOffset>301625</wp:posOffset>
            </wp:positionV>
            <wp:extent cx="5391785" cy="8359140"/>
            <wp:effectExtent l="0" t="0" r="0" b="3810"/>
            <wp:wrapTopAndBottom/>
            <wp:docPr id="321" name="图片 3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785" cy="835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B2E" w:rsidRPr="00F32BDC" w:rsidRDefault="00422B2E" w:rsidP="00422B2E">
      <w:pPr>
        <w:pStyle w:val="af7"/>
        <w:ind w:firstLineChars="0" w:firstLine="0"/>
      </w:pPr>
      <w:r w:rsidRPr="00F32BDC">
        <w:rPr>
          <w:rFonts w:hint="eastAsia"/>
        </w:rPr>
        <w:lastRenderedPageBreak/>
        <w:t>填写说明：</w:t>
      </w:r>
    </w:p>
    <w:p w:rsidR="00422B2E" w:rsidRPr="00F32BDC" w:rsidRDefault="00422B2E" w:rsidP="00422B2E">
      <w:pPr>
        <w:pStyle w:val="af7"/>
        <w:ind w:firstLineChars="0" w:firstLine="0"/>
      </w:pPr>
      <w:r w:rsidRPr="00F32BDC">
        <w:rPr>
          <w:rFonts w:hint="eastAsia"/>
        </w:rPr>
        <w:t xml:space="preserve">    a</w:t>
      </w:r>
      <w:r w:rsidRPr="00F32BDC">
        <w:rPr>
          <w:rFonts w:hint="eastAsia"/>
        </w:rPr>
        <w:t>、灰色部分的配置信息为网关新建时已指定的信息，若这部分配置有修改需求，请于网关开通流程办结后提交网关配置变更申请；</w:t>
      </w:r>
    </w:p>
    <w:p w:rsidR="00422B2E" w:rsidRPr="00F32BDC" w:rsidRDefault="00422B2E" w:rsidP="00F32BDC">
      <w:pPr>
        <w:pStyle w:val="af7"/>
        <w:ind w:firstLineChars="202" w:firstLine="485"/>
      </w:pPr>
      <w:r w:rsidRPr="00F32BDC">
        <w:rPr>
          <w:rFonts w:hint="eastAsia"/>
        </w:rPr>
        <w:t>b</w:t>
      </w:r>
      <w:r w:rsidRPr="00F32BDC">
        <w:rPr>
          <w:rFonts w:hint="eastAsia"/>
        </w:rPr>
        <w:t>、网关开通流程可指定“最早可开通日期”，申请单位在每个交易日</w:t>
      </w:r>
      <w:r w:rsidRPr="00F32BDC">
        <w:rPr>
          <w:rFonts w:hint="eastAsia"/>
        </w:rPr>
        <w:t>12:00</w:t>
      </w:r>
      <w:r w:rsidRPr="00F32BDC">
        <w:rPr>
          <w:rFonts w:hint="eastAsia"/>
        </w:rPr>
        <w:t>前提交可选择最快</w:t>
      </w:r>
      <w:r w:rsidRPr="00F32BDC">
        <w:rPr>
          <w:rFonts w:hint="eastAsia"/>
        </w:rPr>
        <w:t>T+1</w:t>
      </w:r>
      <w:r w:rsidRPr="00F32BDC">
        <w:rPr>
          <w:rFonts w:hint="eastAsia"/>
        </w:rPr>
        <w:t>日生效，但业务的最终办结时间将取决于各审批环节的处理时间。</w:t>
      </w:r>
    </w:p>
    <w:p w:rsidR="00422B2E" w:rsidRPr="00F32BDC" w:rsidRDefault="00422B2E" w:rsidP="00F32BDC">
      <w:pPr>
        <w:pStyle w:val="af7"/>
        <w:ind w:firstLine="480"/>
      </w:pPr>
      <w:r w:rsidRPr="00F32BDC">
        <w:rPr>
          <w:rFonts w:hint="eastAsia"/>
        </w:rPr>
        <w:t>c</w:t>
      </w:r>
      <w:r w:rsidRPr="00F32BDC">
        <w:rPr>
          <w:rFonts w:hint="eastAsia"/>
        </w:rPr>
        <w:t>、办理网关开通时，请在会员专区上传与深证通签署的《通信服务协议》。</w:t>
      </w:r>
    </w:p>
    <w:p w:rsidR="00422B2E" w:rsidRDefault="00422B2E" w:rsidP="00422B2E">
      <w:pPr>
        <w:pStyle w:val="af7"/>
        <w:ind w:firstLineChars="0" w:firstLine="0"/>
        <w:rPr>
          <w:rFonts w:ascii="仿宋" w:eastAsia="仿宋" w:hAnsi="仿宋"/>
          <w:sz w:val="28"/>
          <w:szCs w:val="28"/>
        </w:rPr>
      </w:pPr>
    </w:p>
    <w:p w:rsidR="00422B2E" w:rsidRPr="00EE49C4" w:rsidRDefault="00422B2E" w:rsidP="005E2964">
      <w:pPr>
        <w:pStyle w:val="2"/>
      </w:pPr>
      <w:bookmarkStart w:id="12" w:name="_Toc467846034"/>
      <w:bookmarkStart w:id="13" w:name="_Toc468874184"/>
      <w:r>
        <w:rPr>
          <w:rFonts w:hint="eastAsia"/>
        </w:rPr>
        <w:t>交易通信网关配置变更</w:t>
      </w:r>
      <w:bookmarkEnd w:id="12"/>
      <w:bookmarkEnd w:id="13"/>
    </w:p>
    <w:p w:rsidR="00422B2E" w:rsidRPr="002455DF" w:rsidRDefault="00422B2E" w:rsidP="002455DF">
      <w:pPr>
        <w:pStyle w:val="af7"/>
        <w:ind w:firstLine="480"/>
      </w:pPr>
      <w:r w:rsidRPr="002455DF">
        <w:rPr>
          <w:rFonts w:hint="eastAsia"/>
        </w:rPr>
        <w:t>申请单位登录深交所会员业务专区提交申请（网址：</w:t>
      </w:r>
      <w:r w:rsidRPr="002455DF">
        <w:rPr>
          <w:rFonts w:hint="eastAsia"/>
        </w:rPr>
        <w:t>https://</w:t>
      </w:r>
      <w:r w:rsidRPr="002455DF">
        <w:t>business.szse.cn/member/</w:t>
      </w:r>
      <w:r w:rsidRPr="002455DF">
        <w:rPr>
          <w:rFonts w:hint="eastAsia"/>
        </w:rPr>
        <w:t>），业务办理路径：会员业务专区→业务办理→网关业务→网关配置变更→交易通信网关。</w:t>
      </w:r>
    </w:p>
    <w:p w:rsidR="00422B2E" w:rsidRPr="003A6962" w:rsidRDefault="00422B2E" w:rsidP="00422B2E">
      <w:pPr>
        <w:rPr>
          <w:rFonts w:ascii="仿宋" w:eastAsia="仿宋" w:hAnsi="仿宋"/>
          <w:sz w:val="28"/>
          <w:szCs w:val="28"/>
        </w:rPr>
      </w:pPr>
    </w:p>
    <w:p w:rsidR="00422B2E" w:rsidRPr="00AF4E79" w:rsidRDefault="00422B2E" w:rsidP="005E2964">
      <w:pPr>
        <w:pStyle w:val="2"/>
      </w:pPr>
      <w:bookmarkStart w:id="14" w:name="_Toc467846035"/>
      <w:bookmarkStart w:id="15" w:name="_Toc468874185"/>
      <w:r w:rsidRPr="00AF4E79">
        <w:t>L</w:t>
      </w:r>
      <w:r w:rsidRPr="00AF4E79">
        <w:rPr>
          <w:rFonts w:hint="eastAsia"/>
        </w:rPr>
        <w:t>evel1</w:t>
      </w:r>
      <w:r w:rsidRPr="00AF4E79">
        <w:rPr>
          <w:rFonts w:hint="eastAsia"/>
        </w:rPr>
        <w:t>地面行情</w:t>
      </w:r>
      <w:r w:rsidRPr="00AF4E79">
        <w:t>通信网关</w:t>
      </w:r>
      <w:r w:rsidRPr="00AF4E79">
        <w:rPr>
          <w:rFonts w:hint="eastAsia"/>
        </w:rPr>
        <w:t>新建</w:t>
      </w:r>
      <w:r>
        <w:rPr>
          <w:rFonts w:hint="eastAsia"/>
        </w:rPr>
        <w:t>及开通</w:t>
      </w:r>
      <w:bookmarkEnd w:id="14"/>
      <w:bookmarkEnd w:id="15"/>
    </w:p>
    <w:p w:rsidR="00422B2E" w:rsidRPr="002455DF" w:rsidRDefault="00422B2E" w:rsidP="00030407">
      <w:pPr>
        <w:pStyle w:val="af7"/>
        <w:numPr>
          <w:ilvl w:val="0"/>
          <w:numId w:val="31"/>
        </w:numPr>
        <w:spacing w:line="240" w:lineRule="auto"/>
        <w:ind w:firstLineChars="0"/>
      </w:pPr>
      <w:r w:rsidRPr="002455DF">
        <w:rPr>
          <w:rFonts w:hint="eastAsia"/>
        </w:rPr>
        <w:t>申请单位登录深交所会员业务系统提交申请（网址：</w:t>
      </w:r>
      <w:r w:rsidRPr="002455DF">
        <w:rPr>
          <w:rFonts w:hint="eastAsia"/>
        </w:rPr>
        <w:t>https://</w:t>
      </w:r>
      <w:r w:rsidRPr="002455DF">
        <w:t>business.szse.cn/member/</w:t>
      </w:r>
      <w:r w:rsidRPr="002455DF">
        <w:rPr>
          <w:rFonts w:hint="eastAsia"/>
        </w:rPr>
        <w:t>），业务办理路径：会员业务专区→业务办理→网关业务→网关新建→行情通信网关。</w:t>
      </w:r>
    </w:p>
    <w:p w:rsidR="00422B2E" w:rsidRPr="002455DF" w:rsidRDefault="00921671" w:rsidP="00955966">
      <w:pPr>
        <w:pStyle w:val="af7"/>
        <w:ind w:left="284" w:firstLine="480"/>
      </w:pPr>
      <w:r w:rsidRPr="002455DF">
        <w:rPr>
          <w:noProof/>
        </w:rPr>
        <w:drawing>
          <wp:anchor distT="0" distB="0" distL="114300" distR="114300" simplePos="0" relativeHeight="251664896" behindDoc="0" locked="0" layoutInCell="1" allowOverlap="1" wp14:anchorId="3C99039F" wp14:editId="59232E3C">
            <wp:simplePos x="0" y="0"/>
            <wp:positionH relativeFrom="column">
              <wp:posOffset>456565</wp:posOffset>
            </wp:positionH>
            <wp:positionV relativeFrom="paragraph">
              <wp:posOffset>946150</wp:posOffset>
            </wp:positionV>
            <wp:extent cx="3924935" cy="3813175"/>
            <wp:effectExtent l="0" t="0" r="0" b="0"/>
            <wp:wrapTopAndBottom/>
            <wp:docPr id="320" name="图片 320" descr="Level1地面行情通信网关新建及开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vel1地面行情通信网关新建及开通"/>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4935" cy="381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B2E" w:rsidRPr="002455DF">
        <w:rPr>
          <w:rFonts w:hint="eastAsia"/>
        </w:rPr>
        <w:t>无法通过深交所会员业务专区办理业务的用户，请向信息公司数据营销部提交书面申请，申请表详见附件。</w:t>
      </w:r>
    </w:p>
    <w:p w:rsidR="00422B2E" w:rsidRPr="002455DF" w:rsidRDefault="00422B2E" w:rsidP="00030407">
      <w:pPr>
        <w:pStyle w:val="af7"/>
        <w:numPr>
          <w:ilvl w:val="0"/>
          <w:numId w:val="31"/>
        </w:numPr>
        <w:spacing w:line="240" w:lineRule="auto"/>
        <w:ind w:firstLineChars="0"/>
      </w:pPr>
      <w:r w:rsidRPr="002455DF">
        <w:rPr>
          <w:rFonts w:hint="eastAsia"/>
        </w:rPr>
        <w:t>会员业务专区办理流程：</w:t>
      </w:r>
    </w:p>
    <w:p w:rsidR="00422B2E" w:rsidRPr="002455DF" w:rsidRDefault="00422B2E" w:rsidP="002455DF">
      <w:pPr>
        <w:pStyle w:val="af7"/>
        <w:ind w:firstLine="480"/>
      </w:pPr>
    </w:p>
    <w:p w:rsidR="00422B2E" w:rsidRPr="002455DF" w:rsidRDefault="00422B2E" w:rsidP="00030407">
      <w:pPr>
        <w:pStyle w:val="af7"/>
        <w:numPr>
          <w:ilvl w:val="0"/>
          <w:numId w:val="31"/>
        </w:numPr>
        <w:spacing w:line="240" w:lineRule="auto"/>
        <w:ind w:firstLineChars="0"/>
      </w:pPr>
      <w:r w:rsidRPr="002455DF">
        <w:rPr>
          <w:rFonts w:hint="eastAsia"/>
        </w:rPr>
        <w:t>会员业务专区“行情通信网关新建及开通”信息填写界面：</w:t>
      </w:r>
    </w:p>
    <w:p w:rsidR="00422B2E" w:rsidRPr="002455DF" w:rsidRDefault="00921671" w:rsidP="002455DF">
      <w:pPr>
        <w:pStyle w:val="af7"/>
        <w:ind w:firstLine="480"/>
      </w:pPr>
      <w:r w:rsidRPr="002455DF">
        <w:rPr>
          <w:noProof/>
        </w:rPr>
        <w:drawing>
          <wp:anchor distT="0" distB="0" distL="114300" distR="114300" simplePos="0" relativeHeight="251665920" behindDoc="0" locked="0" layoutInCell="1" allowOverlap="1" wp14:anchorId="11CFE5DD" wp14:editId="55AC2983">
            <wp:simplePos x="0" y="0"/>
            <wp:positionH relativeFrom="column">
              <wp:posOffset>25400</wp:posOffset>
            </wp:positionH>
            <wp:positionV relativeFrom="paragraph">
              <wp:posOffset>52705</wp:posOffset>
            </wp:positionV>
            <wp:extent cx="5262880" cy="5565140"/>
            <wp:effectExtent l="0" t="0" r="0" b="0"/>
            <wp:wrapTopAndBottom/>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2880" cy="556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B2E" w:rsidRPr="002455DF">
        <w:rPr>
          <w:rFonts w:hint="eastAsia"/>
        </w:rPr>
        <w:t>填写说明：</w:t>
      </w:r>
    </w:p>
    <w:p w:rsidR="00422B2E" w:rsidRPr="002455DF" w:rsidRDefault="00422B2E" w:rsidP="00921671">
      <w:pPr>
        <w:pStyle w:val="af7"/>
        <w:ind w:left="420" w:firstLine="480"/>
      </w:pPr>
      <w:r w:rsidRPr="002455DF">
        <w:rPr>
          <w:rFonts w:hint="eastAsia"/>
        </w:rPr>
        <w:t>a</w:t>
      </w:r>
      <w:r w:rsidRPr="002455DF">
        <w:rPr>
          <w:rFonts w:hint="eastAsia"/>
        </w:rPr>
        <w:t>、行情通信网关</w:t>
      </w:r>
      <w:r w:rsidRPr="002455DF">
        <w:rPr>
          <w:rFonts w:hint="eastAsia"/>
        </w:rPr>
        <w:t>IP</w:t>
      </w:r>
      <w:r w:rsidRPr="002455DF">
        <w:rPr>
          <w:rFonts w:hint="eastAsia"/>
        </w:rPr>
        <w:t>地址段：请填写深证通网络组分配的局域网地址。</w:t>
      </w:r>
    </w:p>
    <w:p w:rsidR="00422B2E" w:rsidRPr="002455DF" w:rsidRDefault="00422B2E" w:rsidP="00921671">
      <w:pPr>
        <w:pStyle w:val="af7"/>
        <w:ind w:left="420" w:firstLine="480"/>
      </w:pPr>
      <w:r w:rsidRPr="002455DF">
        <w:rPr>
          <w:rFonts w:hint="eastAsia"/>
        </w:rPr>
        <w:t>b</w:t>
      </w:r>
      <w:r w:rsidRPr="002455DF">
        <w:rPr>
          <w:rFonts w:hint="eastAsia"/>
        </w:rPr>
        <w:t>、网关新建目前没有指定业务办结时间，办结时间将取决于申请单位资料提交的完整性和准确性、及各审批环节的处理时间。</w:t>
      </w:r>
    </w:p>
    <w:p w:rsidR="00422B2E" w:rsidRPr="002455DF" w:rsidRDefault="00422B2E" w:rsidP="00030407">
      <w:pPr>
        <w:pStyle w:val="af7"/>
        <w:numPr>
          <w:ilvl w:val="0"/>
          <w:numId w:val="31"/>
        </w:numPr>
        <w:spacing w:line="240" w:lineRule="auto"/>
        <w:ind w:firstLineChars="0"/>
      </w:pPr>
      <w:r w:rsidRPr="002455DF">
        <w:rPr>
          <w:rFonts w:hint="eastAsia"/>
        </w:rPr>
        <w:t>数字证书申请：申请单位在申请网关的同时，</w:t>
      </w:r>
      <w:r w:rsidRPr="002455DF">
        <w:t>需向</w:t>
      </w:r>
      <w:r w:rsidRPr="002455DF">
        <w:rPr>
          <w:rFonts w:hint="eastAsia"/>
        </w:rPr>
        <w:t>深圳证券数字证书认证中心深圳证券通信有限公司受理点申请相应的数字证书，每个行情通信网关需申请单独的数字证书，申请单位可自主选择硬件</w:t>
      </w:r>
      <w:r w:rsidRPr="002455DF">
        <w:rPr>
          <w:rFonts w:hint="eastAsia"/>
        </w:rPr>
        <w:t>EKEY</w:t>
      </w:r>
      <w:r w:rsidRPr="002455DF">
        <w:rPr>
          <w:rFonts w:hint="eastAsia"/>
        </w:rPr>
        <w:t>证书或文件证书（每个网关最多可申请</w:t>
      </w:r>
      <w:r w:rsidRPr="002455DF">
        <w:rPr>
          <w:rFonts w:hint="eastAsia"/>
        </w:rPr>
        <w:t>2</w:t>
      </w:r>
      <w:r w:rsidRPr="002455DF">
        <w:rPr>
          <w:rFonts w:hint="eastAsia"/>
        </w:rPr>
        <w:t>个硬件</w:t>
      </w:r>
      <w:r w:rsidRPr="002455DF">
        <w:rPr>
          <w:rFonts w:hint="eastAsia"/>
        </w:rPr>
        <w:t>EKEY</w:t>
      </w:r>
      <w:r w:rsidRPr="002455DF">
        <w:rPr>
          <w:rFonts w:hint="eastAsia"/>
        </w:rPr>
        <w:t>证书、</w:t>
      </w:r>
      <w:r w:rsidRPr="002455DF">
        <w:rPr>
          <w:rFonts w:hint="eastAsia"/>
        </w:rPr>
        <w:t>1</w:t>
      </w:r>
      <w:r w:rsidRPr="002455DF">
        <w:rPr>
          <w:rFonts w:hint="eastAsia"/>
        </w:rPr>
        <w:t>个文件证书；同时申请了文件证书和硬件</w:t>
      </w:r>
      <w:r w:rsidRPr="002455DF">
        <w:rPr>
          <w:rFonts w:hint="eastAsia"/>
        </w:rPr>
        <w:t>EKEY</w:t>
      </w:r>
      <w:r w:rsidRPr="002455DF">
        <w:rPr>
          <w:rFonts w:hint="eastAsia"/>
        </w:rPr>
        <w:t>证书的网关，建议只申请一个硬件</w:t>
      </w:r>
      <w:r w:rsidRPr="002455DF">
        <w:rPr>
          <w:rFonts w:hint="eastAsia"/>
        </w:rPr>
        <w:t>EKEY</w:t>
      </w:r>
      <w:r w:rsidRPr="002455DF">
        <w:rPr>
          <w:rFonts w:hint="eastAsia"/>
        </w:rPr>
        <w:t>证书；文件证书通过会员业务专区下发，不能登录会员业务专区的申请单位、请勿选择文件证书选项）。备份</w:t>
      </w:r>
      <w:r w:rsidRPr="002455DF">
        <w:rPr>
          <w:rFonts w:hint="eastAsia"/>
        </w:rPr>
        <w:lastRenderedPageBreak/>
        <w:t>证书只可以在主用证书出现故障的情况下使用，严禁主用、备份</w:t>
      </w:r>
      <w:r w:rsidRPr="002455DF">
        <w:rPr>
          <w:rFonts w:hint="eastAsia"/>
        </w:rPr>
        <w:t>EKEY</w:t>
      </w:r>
      <w:r w:rsidRPr="002455DF">
        <w:rPr>
          <w:rFonts w:hint="eastAsia"/>
        </w:rPr>
        <w:t>证书和文件证书同时使用。</w:t>
      </w:r>
    </w:p>
    <w:p w:rsidR="00422B2E" w:rsidRPr="002455DF" w:rsidRDefault="00422B2E" w:rsidP="00792C13">
      <w:pPr>
        <w:pStyle w:val="af7"/>
        <w:ind w:left="284" w:firstLine="480"/>
      </w:pPr>
      <w:r w:rsidRPr="002455DF">
        <w:rPr>
          <w:rFonts w:hint="eastAsia"/>
        </w:rPr>
        <w:t>数字证书申请流程、申请材料和业务联系方式等事项参见深交所数字证书认证中心网站</w:t>
      </w:r>
      <w:r w:rsidRPr="002455DF">
        <w:rPr>
          <w:rFonts w:hint="eastAsia"/>
        </w:rPr>
        <w:t>http://ca.szse.cn</w:t>
      </w:r>
      <w:r w:rsidRPr="002455DF">
        <w:rPr>
          <w:rFonts w:hint="eastAsia"/>
        </w:rPr>
        <w:t>，申请表请使用《深圳证券数字证书业务申请表（深证通用户专用）》。</w:t>
      </w:r>
    </w:p>
    <w:p w:rsidR="00422B2E" w:rsidRDefault="00422B2E" w:rsidP="00030407">
      <w:pPr>
        <w:pStyle w:val="af7"/>
        <w:ind w:left="284" w:firstLine="480"/>
      </w:pPr>
      <w:r w:rsidRPr="002455DF">
        <w:rPr>
          <w:rFonts w:hint="eastAsia"/>
        </w:rPr>
        <w:t>证书领取：可选择邮寄给授权人或授权人凭本人身份证到深证通现场领取。</w:t>
      </w:r>
    </w:p>
    <w:p w:rsidR="006576D2" w:rsidRPr="007D2EAD" w:rsidRDefault="006576D2" w:rsidP="00030407">
      <w:pPr>
        <w:pStyle w:val="af7"/>
        <w:ind w:left="284" w:firstLine="480"/>
      </w:pPr>
    </w:p>
    <w:p w:rsidR="00422B2E" w:rsidRPr="00AF4E79" w:rsidRDefault="00422B2E" w:rsidP="005E2964">
      <w:pPr>
        <w:pStyle w:val="2"/>
      </w:pPr>
      <w:bookmarkStart w:id="16" w:name="_Toc467846036"/>
      <w:bookmarkStart w:id="17" w:name="_Toc468874186"/>
      <w:r w:rsidRPr="00AF4E79">
        <w:t>L</w:t>
      </w:r>
      <w:r w:rsidRPr="00AF4E79">
        <w:rPr>
          <w:rFonts w:hint="eastAsia"/>
        </w:rPr>
        <w:t>evel2</w:t>
      </w:r>
      <w:r w:rsidRPr="00AF4E79">
        <w:rPr>
          <w:rFonts w:hint="eastAsia"/>
        </w:rPr>
        <w:t>行情</w:t>
      </w:r>
      <w:r w:rsidRPr="00AF4E79">
        <w:t>通信网关</w:t>
      </w:r>
      <w:r w:rsidRPr="00AF4E79">
        <w:rPr>
          <w:rFonts w:hint="eastAsia"/>
        </w:rPr>
        <w:t>新建</w:t>
      </w:r>
      <w:r w:rsidRPr="00602B16">
        <w:rPr>
          <w:rFonts w:hint="eastAsia"/>
        </w:rPr>
        <w:t>及开通</w:t>
      </w:r>
      <w:bookmarkEnd w:id="16"/>
      <w:bookmarkEnd w:id="17"/>
    </w:p>
    <w:p w:rsidR="00422B2E" w:rsidRPr="002455DF" w:rsidRDefault="00422B2E" w:rsidP="00030407">
      <w:pPr>
        <w:pStyle w:val="af7"/>
        <w:numPr>
          <w:ilvl w:val="0"/>
          <w:numId w:val="32"/>
        </w:numPr>
        <w:spacing w:line="240" w:lineRule="auto"/>
        <w:ind w:firstLineChars="0"/>
      </w:pPr>
      <w:r w:rsidRPr="002455DF">
        <w:rPr>
          <w:rFonts w:hint="eastAsia"/>
        </w:rPr>
        <w:t>申请单位向信息公司数据营销部提交书面申请，申请表详见附件。</w:t>
      </w:r>
    </w:p>
    <w:p w:rsidR="00422B2E" w:rsidRPr="002455DF" w:rsidRDefault="00422B2E" w:rsidP="00030407">
      <w:pPr>
        <w:pStyle w:val="af7"/>
        <w:numPr>
          <w:ilvl w:val="0"/>
          <w:numId w:val="32"/>
        </w:numPr>
        <w:spacing w:line="240" w:lineRule="auto"/>
        <w:ind w:firstLineChars="0"/>
      </w:pPr>
      <w:r w:rsidRPr="002455DF">
        <w:rPr>
          <w:rFonts w:hint="eastAsia"/>
        </w:rPr>
        <w:t>业务办理流程：</w:t>
      </w:r>
    </w:p>
    <w:p w:rsidR="00422B2E" w:rsidRPr="002455DF" w:rsidRDefault="00391ED9" w:rsidP="00030407">
      <w:pPr>
        <w:pStyle w:val="af7"/>
        <w:numPr>
          <w:ilvl w:val="0"/>
          <w:numId w:val="32"/>
        </w:numPr>
        <w:spacing w:line="240" w:lineRule="auto"/>
        <w:ind w:firstLineChars="0"/>
      </w:pPr>
      <w:r w:rsidRPr="002455DF">
        <w:rPr>
          <w:rFonts w:hint="eastAsia"/>
          <w:noProof/>
        </w:rPr>
        <w:drawing>
          <wp:anchor distT="0" distB="0" distL="114300" distR="114300" simplePos="0" relativeHeight="251666944" behindDoc="0" locked="0" layoutInCell="1" allowOverlap="1" wp14:anchorId="245F5499" wp14:editId="6D034095">
            <wp:simplePos x="0" y="0"/>
            <wp:positionH relativeFrom="column">
              <wp:posOffset>560070</wp:posOffset>
            </wp:positionH>
            <wp:positionV relativeFrom="paragraph">
              <wp:posOffset>139700</wp:posOffset>
            </wp:positionV>
            <wp:extent cx="3813175" cy="3640455"/>
            <wp:effectExtent l="0" t="0" r="0" b="0"/>
            <wp:wrapTopAndBottom/>
            <wp:docPr id="193" name="图片 193" descr="Level2行情通信网关新建及开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vel2行情通信网关新建及开通"/>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3175" cy="3640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B2E" w:rsidRPr="002455DF">
        <w:rPr>
          <w:rFonts w:hint="eastAsia"/>
        </w:rPr>
        <w:t>数字证书申请：申请单位在申请网关的同时，</w:t>
      </w:r>
      <w:r w:rsidR="00422B2E" w:rsidRPr="002455DF">
        <w:t>需向</w:t>
      </w:r>
      <w:r w:rsidR="00422B2E" w:rsidRPr="002455DF">
        <w:rPr>
          <w:rFonts w:hint="eastAsia"/>
        </w:rPr>
        <w:t>深圳证券数字证书认证中心深圳证券通信有限公司受理点申请相应的数字证书，每个行情通信网关需申请单独的数字证书，申请单位可自主选择硬件</w:t>
      </w:r>
      <w:r w:rsidR="00422B2E" w:rsidRPr="002455DF">
        <w:rPr>
          <w:rFonts w:hint="eastAsia"/>
        </w:rPr>
        <w:t>EKEY</w:t>
      </w:r>
      <w:r w:rsidR="00422B2E" w:rsidRPr="002455DF">
        <w:rPr>
          <w:rFonts w:hint="eastAsia"/>
        </w:rPr>
        <w:t>证书或文件证书（每个网关最多可申请</w:t>
      </w:r>
      <w:r w:rsidR="00422B2E" w:rsidRPr="002455DF">
        <w:rPr>
          <w:rFonts w:hint="eastAsia"/>
        </w:rPr>
        <w:t>2</w:t>
      </w:r>
      <w:r w:rsidR="00422B2E" w:rsidRPr="002455DF">
        <w:rPr>
          <w:rFonts w:hint="eastAsia"/>
        </w:rPr>
        <w:t>个硬件</w:t>
      </w:r>
      <w:r w:rsidR="00422B2E" w:rsidRPr="002455DF">
        <w:rPr>
          <w:rFonts w:hint="eastAsia"/>
        </w:rPr>
        <w:t>EKEY</w:t>
      </w:r>
      <w:r w:rsidR="00422B2E" w:rsidRPr="002455DF">
        <w:rPr>
          <w:rFonts w:hint="eastAsia"/>
        </w:rPr>
        <w:t>证书、</w:t>
      </w:r>
      <w:r w:rsidR="00422B2E" w:rsidRPr="002455DF">
        <w:rPr>
          <w:rFonts w:hint="eastAsia"/>
        </w:rPr>
        <w:t>1</w:t>
      </w:r>
      <w:r w:rsidR="00422B2E" w:rsidRPr="002455DF">
        <w:rPr>
          <w:rFonts w:hint="eastAsia"/>
        </w:rPr>
        <w:t>个文件证书；同时申请了文件证书和硬件</w:t>
      </w:r>
      <w:r w:rsidR="00422B2E" w:rsidRPr="002455DF">
        <w:rPr>
          <w:rFonts w:hint="eastAsia"/>
        </w:rPr>
        <w:t>EKEY</w:t>
      </w:r>
      <w:r w:rsidR="00422B2E" w:rsidRPr="002455DF">
        <w:rPr>
          <w:rFonts w:hint="eastAsia"/>
        </w:rPr>
        <w:t>证书的网关，建议只申请一个硬件</w:t>
      </w:r>
      <w:r w:rsidR="00422B2E" w:rsidRPr="002455DF">
        <w:rPr>
          <w:rFonts w:hint="eastAsia"/>
        </w:rPr>
        <w:t>EKEY</w:t>
      </w:r>
      <w:r w:rsidR="00422B2E" w:rsidRPr="002455DF">
        <w:rPr>
          <w:rFonts w:hint="eastAsia"/>
        </w:rPr>
        <w:t>证书；文件证书通过会员业务专区下发，不能登录会员业务专区的申请单位、请勿选择文件证书选项）。备份证书只可以在主用证书出现故障的情况下使用，严禁主用、备份</w:t>
      </w:r>
      <w:r w:rsidR="00422B2E" w:rsidRPr="002455DF">
        <w:rPr>
          <w:rFonts w:hint="eastAsia"/>
        </w:rPr>
        <w:t>EKEY</w:t>
      </w:r>
      <w:r w:rsidR="00422B2E" w:rsidRPr="002455DF">
        <w:rPr>
          <w:rFonts w:hint="eastAsia"/>
        </w:rPr>
        <w:t>证书和文件证书同时使用。</w:t>
      </w:r>
    </w:p>
    <w:p w:rsidR="00422B2E" w:rsidRPr="002455DF" w:rsidRDefault="00422B2E" w:rsidP="00391ED9">
      <w:pPr>
        <w:pStyle w:val="af7"/>
        <w:ind w:left="420" w:firstLine="480"/>
      </w:pPr>
      <w:r w:rsidRPr="002455DF">
        <w:rPr>
          <w:rFonts w:hint="eastAsia"/>
        </w:rPr>
        <w:t>数字证书申请流程、申请材料和业务联系方式等事项参见深交所数字证书认证中心网站</w:t>
      </w:r>
      <w:r w:rsidRPr="002455DF">
        <w:rPr>
          <w:rFonts w:hint="eastAsia"/>
        </w:rPr>
        <w:t>http://ca.szse.cn</w:t>
      </w:r>
      <w:r w:rsidRPr="002455DF">
        <w:rPr>
          <w:rFonts w:hint="eastAsia"/>
        </w:rPr>
        <w:t>，申请表请使用《深圳证券数字证书业务申请表（深证通</w:t>
      </w:r>
      <w:r w:rsidRPr="002455DF">
        <w:rPr>
          <w:rFonts w:hint="eastAsia"/>
        </w:rPr>
        <w:lastRenderedPageBreak/>
        <w:t>用户专用）》。</w:t>
      </w:r>
    </w:p>
    <w:p w:rsidR="00422B2E" w:rsidRPr="002455DF" w:rsidRDefault="00422B2E" w:rsidP="00030407">
      <w:pPr>
        <w:pStyle w:val="af7"/>
        <w:ind w:left="360" w:firstLine="480"/>
      </w:pPr>
      <w:r w:rsidRPr="002455DF">
        <w:rPr>
          <w:rFonts w:hint="eastAsia"/>
        </w:rPr>
        <w:t>证书领取：可选择邮寄给授权人或授权人凭本人身份证到深证通现场领取。</w:t>
      </w:r>
    </w:p>
    <w:p w:rsidR="00422B2E" w:rsidRPr="002455DF" w:rsidRDefault="00422B2E" w:rsidP="002455DF">
      <w:pPr>
        <w:pStyle w:val="af7"/>
        <w:ind w:firstLine="480"/>
      </w:pPr>
    </w:p>
    <w:p w:rsidR="00422B2E" w:rsidRPr="00EE49C4" w:rsidRDefault="00422B2E" w:rsidP="005E2964">
      <w:pPr>
        <w:pStyle w:val="2"/>
      </w:pPr>
      <w:bookmarkStart w:id="18" w:name="_Toc467846037"/>
      <w:bookmarkStart w:id="19" w:name="_Toc468874187"/>
      <w:r>
        <w:rPr>
          <w:rFonts w:hint="eastAsia"/>
        </w:rPr>
        <w:t>地面行情</w:t>
      </w:r>
      <w:r w:rsidRPr="00EE49C4">
        <w:rPr>
          <w:rFonts w:hint="eastAsia"/>
        </w:rPr>
        <w:t>通信网关配置变更</w:t>
      </w:r>
      <w:bookmarkEnd w:id="18"/>
      <w:bookmarkEnd w:id="19"/>
    </w:p>
    <w:p w:rsidR="00422B2E" w:rsidRPr="002455DF" w:rsidRDefault="00422B2E" w:rsidP="002455DF">
      <w:pPr>
        <w:pStyle w:val="af7"/>
        <w:ind w:firstLine="480"/>
      </w:pPr>
      <w:r w:rsidRPr="002455DF">
        <w:rPr>
          <w:rFonts w:hint="eastAsia"/>
        </w:rPr>
        <w:t>申请单位登录深交所会员业务系统提交申请（网址：</w:t>
      </w:r>
      <w:r w:rsidRPr="002455DF">
        <w:rPr>
          <w:rFonts w:hint="eastAsia"/>
        </w:rPr>
        <w:t>https://</w:t>
      </w:r>
      <w:r w:rsidRPr="002455DF">
        <w:t>business.szse.cn/member/</w:t>
      </w:r>
      <w:r w:rsidRPr="002455DF">
        <w:rPr>
          <w:rFonts w:hint="eastAsia"/>
        </w:rPr>
        <w:t>），业务办理路径：会员业务专区→业务办理→网关业务→网关配置变更→行情通信网关。</w:t>
      </w:r>
    </w:p>
    <w:p w:rsidR="00422B2E" w:rsidRPr="002455DF" w:rsidRDefault="00422B2E" w:rsidP="002455DF">
      <w:pPr>
        <w:pStyle w:val="af7"/>
        <w:ind w:firstLine="480"/>
      </w:pPr>
      <w:r w:rsidRPr="002455DF">
        <w:rPr>
          <w:rFonts w:hint="eastAsia"/>
        </w:rPr>
        <w:t>Level2</w:t>
      </w:r>
      <w:r w:rsidRPr="002455DF">
        <w:rPr>
          <w:rFonts w:hint="eastAsia"/>
        </w:rPr>
        <w:t>用户及无法通过深交所会员业务专区办理业务的</w:t>
      </w:r>
      <w:r w:rsidRPr="002455DF">
        <w:rPr>
          <w:rFonts w:hint="eastAsia"/>
        </w:rPr>
        <w:t>Level1</w:t>
      </w:r>
      <w:r w:rsidRPr="002455DF">
        <w:rPr>
          <w:rFonts w:hint="eastAsia"/>
        </w:rPr>
        <w:t>用户，请向深证通提交书面申请，申请表详见附件。</w:t>
      </w:r>
    </w:p>
    <w:p w:rsidR="00422B2E" w:rsidRPr="00F808A5" w:rsidRDefault="00422B2E" w:rsidP="00422B2E">
      <w:pPr>
        <w:pStyle w:val="af7"/>
        <w:ind w:firstLineChars="0" w:firstLine="0"/>
        <w:rPr>
          <w:rFonts w:ascii="仿宋" w:eastAsia="仿宋" w:hAnsi="仿宋"/>
          <w:sz w:val="28"/>
          <w:szCs w:val="28"/>
        </w:rPr>
      </w:pPr>
    </w:p>
    <w:p w:rsidR="00422B2E" w:rsidRPr="00AF4E79" w:rsidRDefault="00422B2E" w:rsidP="005E2964">
      <w:pPr>
        <w:pStyle w:val="2"/>
      </w:pPr>
      <w:bookmarkStart w:id="20" w:name="_Toc467846038"/>
      <w:bookmarkStart w:id="21" w:name="_Toc468874188"/>
      <w:r w:rsidRPr="00AF4E79">
        <w:rPr>
          <w:rFonts w:hint="eastAsia"/>
        </w:rPr>
        <w:t>文件</w:t>
      </w:r>
      <w:r w:rsidRPr="00AF4E79">
        <w:t>通信网关</w:t>
      </w:r>
      <w:r w:rsidRPr="00AF4E79">
        <w:rPr>
          <w:rFonts w:hint="eastAsia"/>
        </w:rPr>
        <w:t>新建</w:t>
      </w:r>
      <w:bookmarkEnd w:id="20"/>
      <w:bookmarkEnd w:id="21"/>
    </w:p>
    <w:p w:rsidR="00422B2E" w:rsidRPr="002455DF" w:rsidRDefault="001A6313" w:rsidP="00030407">
      <w:pPr>
        <w:pStyle w:val="af7"/>
        <w:numPr>
          <w:ilvl w:val="0"/>
          <w:numId w:val="33"/>
        </w:numPr>
        <w:spacing w:line="240" w:lineRule="auto"/>
        <w:ind w:firstLineChars="0"/>
      </w:pPr>
      <w:r w:rsidRPr="002455DF">
        <w:rPr>
          <w:rFonts w:hint="eastAsia"/>
          <w:noProof/>
        </w:rPr>
        <w:drawing>
          <wp:anchor distT="0" distB="0" distL="114300" distR="114300" simplePos="0" relativeHeight="251667968" behindDoc="0" locked="0" layoutInCell="1" allowOverlap="1" wp14:anchorId="2AC4F3B2" wp14:editId="2A554922">
            <wp:simplePos x="0" y="0"/>
            <wp:positionH relativeFrom="column">
              <wp:posOffset>1361440</wp:posOffset>
            </wp:positionH>
            <wp:positionV relativeFrom="paragraph">
              <wp:posOffset>1595120</wp:posOffset>
            </wp:positionV>
            <wp:extent cx="4028440" cy="3623310"/>
            <wp:effectExtent l="0" t="0" r="0" b="0"/>
            <wp:wrapTopAndBottom/>
            <wp:docPr id="54" name="图片 54" descr="文件通信网关新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文件通信网关新建"/>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8440" cy="362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B2E" w:rsidRPr="002455DF">
        <w:rPr>
          <w:rFonts w:hint="eastAsia"/>
        </w:rPr>
        <w:t>申请单位登录深交所会员业务系统提交申请（网址：</w:t>
      </w:r>
      <w:r w:rsidR="00422B2E" w:rsidRPr="002455DF">
        <w:rPr>
          <w:rFonts w:hint="eastAsia"/>
        </w:rPr>
        <w:t>https://</w:t>
      </w:r>
      <w:r w:rsidR="00422B2E" w:rsidRPr="002455DF">
        <w:t>business.szse.cn/member/</w:t>
      </w:r>
      <w:r w:rsidR="00422B2E" w:rsidRPr="002455DF">
        <w:rPr>
          <w:rFonts w:hint="eastAsia"/>
        </w:rPr>
        <w:t>），业务办理路径：会员业务专区→业务办理→网关业务→网关新建→文件通信网关。</w:t>
      </w:r>
    </w:p>
    <w:p w:rsidR="00422B2E" w:rsidRPr="002455DF" w:rsidRDefault="00422B2E" w:rsidP="002455DF">
      <w:pPr>
        <w:pStyle w:val="af7"/>
        <w:ind w:firstLine="480"/>
      </w:pPr>
      <w:r w:rsidRPr="002455DF">
        <w:rPr>
          <w:rFonts w:hint="eastAsia"/>
        </w:rPr>
        <w:t>无法通过深交所会员业务专区办理业务的用户，请向信息公司数据营销部提交书面申请，申请表详见附件。</w:t>
      </w:r>
    </w:p>
    <w:p w:rsidR="00422B2E" w:rsidRPr="002455DF" w:rsidRDefault="00422B2E" w:rsidP="00030407">
      <w:pPr>
        <w:pStyle w:val="af7"/>
        <w:numPr>
          <w:ilvl w:val="0"/>
          <w:numId w:val="33"/>
        </w:numPr>
        <w:spacing w:line="240" w:lineRule="auto"/>
        <w:ind w:firstLineChars="0"/>
      </w:pPr>
      <w:r w:rsidRPr="002455DF">
        <w:rPr>
          <w:rFonts w:hint="eastAsia"/>
        </w:rPr>
        <w:t>会员业务专区办理流程：</w:t>
      </w:r>
    </w:p>
    <w:p w:rsidR="00422B2E" w:rsidRPr="002455DF" w:rsidRDefault="00422B2E" w:rsidP="00030407">
      <w:pPr>
        <w:pStyle w:val="af7"/>
        <w:numPr>
          <w:ilvl w:val="0"/>
          <w:numId w:val="33"/>
        </w:numPr>
        <w:spacing w:line="240" w:lineRule="auto"/>
        <w:ind w:firstLineChars="0"/>
      </w:pPr>
      <w:r w:rsidRPr="002455DF">
        <w:rPr>
          <w:rFonts w:hint="eastAsia"/>
        </w:rPr>
        <w:t>会员业务专区“文件通信网关新建”信息填写界面：</w:t>
      </w:r>
    </w:p>
    <w:p w:rsidR="00422B2E" w:rsidRPr="002455DF" w:rsidRDefault="00422B2E" w:rsidP="002455DF">
      <w:pPr>
        <w:pStyle w:val="af7"/>
        <w:ind w:firstLine="480"/>
      </w:pPr>
      <w:r w:rsidRPr="002455DF">
        <w:rPr>
          <w:noProof/>
        </w:rPr>
        <w:lastRenderedPageBreak/>
        <w:drawing>
          <wp:anchor distT="0" distB="0" distL="114300" distR="114300" simplePos="0" relativeHeight="251668992" behindDoc="0" locked="0" layoutInCell="1" allowOverlap="1" wp14:anchorId="7DDB9B39" wp14:editId="4C3D73E2">
            <wp:simplePos x="0" y="0"/>
            <wp:positionH relativeFrom="column">
              <wp:posOffset>300355</wp:posOffset>
            </wp:positionH>
            <wp:positionV relativeFrom="paragraph">
              <wp:posOffset>206375</wp:posOffset>
            </wp:positionV>
            <wp:extent cx="5270500" cy="4727575"/>
            <wp:effectExtent l="0" t="0" r="6350" b="0"/>
            <wp:wrapTopAndBottom/>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472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5DF">
        <w:rPr>
          <w:rFonts w:hint="eastAsia"/>
        </w:rPr>
        <w:t>填写说明：</w:t>
      </w:r>
    </w:p>
    <w:p w:rsidR="00422B2E" w:rsidRPr="002455DF" w:rsidRDefault="00422B2E" w:rsidP="001E0CD9">
      <w:pPr>
        <w:pStyle w:val="af7"/>
        <w:ind w:left="420" w:firstLineChars="224" w:firstLine="538"/>
      </w:pPr>
      <w:r w:rsidRPr="002455DF">
        <w:rPr>
          <w:rFonts w:hint="eastAsia"/>
        </w:rPr>
        <w:t>网关新建目前没有指定业务办结时间，办结时间将取决于申请单位资料提交的完整性和准确性、及各审批环节的处理时间。</w:t>
      </w:r>
    </w:p>
    <w:p w:rsidR="00422B2E" w:rsidRPr="002455DF" w:rsidRDefault="00422B2E" w:rsidP="00030407">
      <w:pPr>
        <w:pStyle w:val="af7"/>
        <w:numPr>
          <w:ilvl w:val="0"/>
          <w:numId w:val="33"/>
        </w:numPr>
        <w:spacing w:line="240" w:lineRule="auto"/>
        <w:ind w:firstLineChars="0"/>
      </w:pPr>
      <w:r w:rsidRPr="002455DF">
        <w:rPr>
          <w:rFonts w:hint="eastAsia"/>
        </w:rPr>
        <w:t>数字证书申请：申请单位在申请网关的同时，</w:t>
      </w:r>
      <w:r w:rsidRPr="002455DF">
        <w:t>需向</w:t>
      </w:r>
      <w:r w:rsidRPr="002455DF">
        <w:rPr>
          <w:rFonts w:hint="eastAsia"/>
        </w:rPr>
        <w:t>深圳证券数字证书认证中心深圳证券通信有限公司受理点申请相应的数字证书，每个文件通信网关需申请单独的数字证书，申请单位可自主选择硬件</w:t>
      </w:r>
      <w:r w:rsidRPr="002455DF">
        <w:rPr>
          <w:rFonts w:hint="eastAsia"/>
        </w:rPr>
        <w:t>EKEY</w:t>
      </w:r>
      <w:r w:rsidRPr="002455DF">
        <w:rPr>
          <w:rFonts w:hint="eastAsia"/>
        </w:rPr>
        <w:t>证书或文件证书（每个网关最多可申请</w:t>
      </w:r>
      <w:r w:rsidRPr="002455DF">
        <w:rPr>
          <w:rFonts w:hint="eastAsia"/>
        </w:rPr>
        <w:t>2</w:t>
      </w:r>
      <w:r w:rsidRPr="002455DF">
        <w:rPr>
          <w:rFonts w:hint="eastAsia"/>
        </w:rPr>
        <w:t>个硬件</w:t>
      </w:r>
      <w:r w:rsidRPr="002455DF">
        <w:rPr>
          <w:rFonts w:hint="eastAsia"/>
        </w:rPr>
        <w:t>EKEY</w:t>
      </w:r>
      <w:r w:rsidRPr="002455DF">
        <w:rPr>
          <w:rFonts w:hint="eastAsia"/>
        </w:rPr>
        <w:t>证书、</w:t>
      </w:r>
      <w:r w:rsidRPr="002455DF">
        <w:rPr>
          <w:rFonts w:hint="eastAsia"/>
        </w:rPr>
        <w:t>1</w:t>
      </w:r>
      <w:r w:rsidRPr="002455DF">
        <w:rPr>
          <w:rFonts w:hint="eastAsia"/>
        </w:rPr>
        <w:t>个文件证书；同时申请了文件证书和硬件</w:t>
      </w:r>
      <w:r w:rsidRPr="002455DF">
        <w:rPr>
          <w:rFonts w:hint="eastAsia"/>
        </w:rPr>
        <w:t>EKEY</w:t>
      </w:r>
      <w:r w:rsidRPr="002455DF">
        <w:rPr>
          <w:rFonts w:hint="eastAsia"/>
        </w:rPr>
        <w:t>证书的网关，建议只申请一个硬件</w:t>
      </w:r>
      <w:r w:rsidRPr="002455DF">
        <w:rPr>
          <w:rFonts w:hint="eastAsia"/>
        </w:rPr>
        <w:t>EKEY</w:t>
      </w:r>
      <w:r w:rsidRPr="002455DF">
        <w:rPr>
          <w:rFonts w:hint="eastAsia"/>
        </w:rPr>
        <w:t>证书；文件证书通过会员业务专区下发，不能登录会员业务专区的申请单位、请勿选择文件证书选项）。备份证书只可以在主用证书出现故障的情况下使用，严禁主用、备份</w:t>
      </w:r>
      <w:r w:rsidRPr="002455DF">
        <w:rPr>
          <w:rFonts w:hint="eastAsia"/>
        </w:rPr>
        <w:t>EKEY</w:t>
      </w:r>
      <w:r w:rsidRPr="002455DF">
        <w:rPr>
          <w:rFonts w:hint="eastAsia"/>
        </w:rPr>
        <w:t>证书和文件证书同时使用。</w:t>
      </w:r>
    </w:p>
    <w:p w:rsidR="00422B2E" w:rsidRPr="002455DF" w:rsidRDefault="00422B2E" w:rsidP="001A6313">
      <w:pPr>
        <w:pStyle w:val="af7"/>
        <w:ind w:left="704" w:firstLineChars="23" w:firstLine="55"/>
      </w:pPr>
      <w:r w:rsidRPr="002455DF">
        <w:rPr>
          <w:rFonts w:hint="eastAsia"/>
        </w:rPr>
        <w:t>数字证书申请流程、申请材料和业务联系方式等事项参见深交所数字证书认证中心网站</w:t>
      </w:r>
      <w:r w:rsidRPr="002455DF">
        <w:rPr>
          <w:rFonts w:hint="eastAsia"/>
        </w:rPr>
        <w:t>http://ca.szse.cn</w:t>
      </w:r>
      <w:r w:rsidRPr="002455DF">
        <w:rPr>
          <w:rFonts w:hint="eastAsia"/>
        </w:rPr>
        <w:t>，申请表请使用《深圳证券数字证书业务申请表（深证通用户专用）》。</w:t>
      </w:r>
    </w:p>
    <w:p w:rsidR="00422B2E" w:rsidRPr="002455DF" w:rsidRDefault="00422B2E" w:rsidP="00030407">
      <w:pPr>
        <w:pStyle w:val="af7"/>
        <w:ind w:left="224" w:firstLine="480"/>
      </w:pPr>
      <w:r w:rsidRPr="002455DF">
        <w:rPr>
          <w:rFonts w:hint="eastAsia"/>
        </w:rPr>
        <w:t>证书领取：可选择邮寄给授权人或授权人凭本人身份证到深证通现场领取。</w:t>
      </w:r>
    </w:p>
    <w:p w:rsidR="00422B2E" w:rsidRDefault="00422B2E" w:rsidP="00422B2E">
      <w:pPr>
        <w:rPr>
          <w:rFonts w:ascii="仿宋" w:eastAsia="仿宋" w:hAnsi="仿宋"/>
          <w:sz w:val="28"/>
          <w:szCs w:val="28"/>
        </w:rPr>
      </w:pPr>
    </w:p>
    <w:p w:rsidR="00422B2E" w:rsidRPr="00AF4E79" w:rsidRDefault="00422B2E" w:rsidP="005E2964">
      <w:pPr>
        <w:pStyle w:val="2"/>
      </w:pPr>
      <w:bookmarkStart w:id="22" w:name="_Toc467846039"/>
      <w:bookmarkStart w:id="23" w:name="_Toc468874189"/>
      <w:r w:rsidRPr="00AF4E79">
        <w:rPr>
          <w:rFonts w:hint="eastAsia"/>
        </w:rPr>
        <w:t>文件</w:t>
      </w:r>
      <w:r w:rsidRPr="00AF4E79">
        <w:t>通信网关</w:t>
      </w:r>
      <w:r>
        <w:rPr>
          <w:rFonts w:hint="eastAsia"/>
        </w:rPr>
        <w:t>配置变更</w:t>
      </w:r>
      <w:bookmarkEnd w:id="22"/>
      <w:bookmarkEnd w:id="23"/>
    </w:p>
    <w:p w:rsidR="00422B2E" w:rsidRPr="002455DF" w:rsidRDefault="00422B2E" w:rsidP="00074324">
      <w:pPr>
        <w:pStyle w:val="af7"/>
        <w:numPr>
          <w:ilvl w:val="0"/>
          <w:numId w:val="34"/>
        </w:numPr>
        <w:spacing w:line="240" w:lineRule="auto"/>
        <w:ind w:firstLineChars="0"/>
      </w:pPr>
      <w:r w:rsidRPr="002455DF">
        <w:rPr>
          <w:rFonts w:hint="eastAsia"/>
        </w:rPr>
        <w:t>收发速率、收发内容变更：申请单位登录深交所会员业务系统提交申请（网址：</w:t>
      </w:r>
      <w:r w:rsidRPr="002455DF">
        <w:rPr>
          <w:rFonts w:hint="eastAsia"/>
        </w:rPr>
        <w:t>https://</w:t>
      </w:r>
      <w:r w:rsidRPr="002455DF">
        <w:t>business.szse.cn/member/</w:t>
      </w:r>
      <w:r w:rsidRPr="002455DF">
        <w:rPr>
          <w:rFonts w:hint="eastAsia"/>
        </w:rPr>
        <w:t>），业务办理路径：会员业务专区→业务办理→网关业务→网关配置变更→文件通信网关配置变更。</w:t>
      </w:r>
    </w:p>
    <w:p w:rsidR="00422B2E" w:rsidRPr="002455DF" w:rsidRDefault="00422B2E" w:rsidP="001A6313">
      <w:pPr>
        <w:pStyle w:val="af7"/>
        <w:ind w:left="284" w:firstLine="480"/>
      </w:pPr>
      <w:r w:rsidRPr="002455DF">
        <w:rPr>
          <w:rFonts w:hint="eastAsia"/>
        </w:rPr>
        <w:t>无法通过深交所会员业务专区办理业务的用户，请向深证通提交书面申请，申请表详见附件。</w:t>
      </w:r>
    </w:p>
    <w:p w:rsidR="00422B2E" w:rsidRPr="002455DF" w:rsidRDefault="00422B2E" w:rsidP="00074324">
      <w:pPr>
        <w:pStyle w:val="af7"/>
        <w:numPr>
          <w:ilvl w:val="0"/>
          <w:numId w:val="34"/>
        </w:numPr>
        <w:spacing w:line="240" w:lineRule="auto"/>
        <w:ind w:firstLineChars="0"/>
      </w:pPr>
      <w:r w:rsidRPr="002455DF">
        <w:rPr>
          <w:rFonts w:hint="eastAsia"/>
        </w:rPr>
        <w:t>收发内容包括：</w:t>
      </w:r>
    </w:p>
    <w:p w:rsidR="00422B2E" w:rsidRPr="002455DF" w:rsidRDefault="00422B2E" w:rsidP="002455DF">
      <w:pPr>
        <w:pStyle w:val="af7"/>
        <w:ind w:firstLine="480"/>
      </w:pPr>
      <w:r w:rsidRPr="002455DF">
        <w:rPr>
          <w:rFonts w:hint="eastAsia"/>
        </w:rPr>
        <w:t>①交易参考信息数据接收（对端文件通信网关号：</w:t>
      </w:r>
      <w:r w:rsidRPr="002455DF">
        <w:rPr>
          <w:rFonts w:hint="eastAsia"/>
        </w:rPr>
        <w:t>F000000X0001</w:t>
      </w:r>
      <w:r w:rsidRPr="002455DF">
        <w:rPr>
          <w:rFonts w:hint="eastAsia"/>
        </w:rPr>
        <w:t>，传输规则：</w:t>
      </w:r>
      <w:proofErr w:type="spellStart"/>
      <w:r w:rsidRPr="002455DF">
        <w:rPr>
          <w:rFonts w:hint="eastAsia"/>
        </w:rPr>
        <w:t>szse_marketdata</w:t>
      </w:r>
      <w:proofErr w:type="spellEnd"/>
      <w:r w:rsidRPr="002455DF">
        <w:rPr>
          <w:rFonts w:hint="eastAsia"/>
        </w:rPr>
        <w:t>）</w:t>
      </w:r>
    </w:p>
    <w:p w:rsidR="00422B2E" w:rsidRPr="002455DF" w:rsidRDefault="00422B2E" w:rsidP="002455DF">
      <w:pPr>
        <w:pStyle w:val="af7"/>
        <w:ind w:firstLine="480"/>
      </w:pPr>
      <w:r w:rsidRPr="002455DF">
        <w:rPr>
          <w:rFonts w:hint="eastAsia"/>
        </w:rPr>
        <w:t>②基金净值上传</w:t>
      </w:r>
      <w:r w:rsidRPr="002455DF">
        <w:rPr>
          <w:rFonts w:hint="eastAsia"/>
        </w:rPr>
        <w:t>/ETF PCF</w:t>
      </w:r>
      <w:r w:rsidRPr="002455DF">
        <w:rPr>
          <w:rFonts w:hint="eastAsia"/>
        </w:rPr>
        <w:t>文件上传</w:t>
      </w:r>
      <w:r w:rsidRPr="002455DF">
        <w:rPr>
          <w:rFonts w:hint="eastAsia"/>
        </w:rPr>
        <w:t>/</w:t>
      </w:r>
      <w:r w:rsidRPr="002455DF">
        <w:rPr>
          <w:rFonts w:hint="eastAsia"/>
        </w:rPr>
        <w:t>网络投票日终回报文件接收（对端文件通信网关号：</w:t>
      </w:r>
      <w:r w:rsidRPr="002455DF">
        <w:rPr>
          <w:rFonts w:hint="eastAsia"/>
        </w:rPr>
        <w:t>F000000X0002</w:t>
      </w:r>
      <w:r w:rsidRPr="002455DF">
        <w:rPr>
          <w:rFonts w:hint="eastAsia"/>
        </w:rPr>
        <w:t>，传输规则：</w:t>
      </w:r>
      <w:proofErr w:type="spellStart"/>
      <w:r w:rsidRPr="002455DF">
        <w:rPr>
          <w:rFonts w:hint="eastAsia"/>
        </w:rPr>
        <w:t>szse_trading_nnnnnn</w:t>
      </w:r>
      <w:proofErr w:type="spellEnd"/>
      <w:r w:rsidRPr="002455DF">
        <w:rPr>
          <w:rFonts w:hint="eastAsia"/>
        </w:rPr>
        <w:t>，</w:t>
      </w:r>
      <w:proofErr w:type="spellStart"/>
      <w:r w:rsidRPr="002455DF">
        <w:rPr>
          <w:rFonts w:hint="eastAsia"/>
        </w:rPr>
        <w:t>nnnnnn</w:t>
      </w:r>
      <w:proofErr w:type="spellEnd"/>
      <w:r w:rsidRPr="002455DF">
        <w:rPr>
          <w:rFonts w:hint="eastAsia"/>
        </w:rPr>
        <w:t>指</w:t>
      </w:r>
      <w:r w:rsidRPr="002455DF">
        <w:rPr>
          <w:rFonts w:hint="eastAsia"/>
        </w:rPr>
        <w:t>6</w:t>
      </w:r>
      <w:r w:rsidRPr="002455DF">
        <w:rPr>
          <w:rFonts w:hint="eastAsia"/>
        </w:rPr>
        <w:t>位会员编码）</w:t>
      </w:r>
    </w:p>
    <w:p w:rsidR="00422B2E" w:rsidRPr="002455DF" w:rsidRDefault="00422B2E" w:rsidP="002455DF">
      <w:pPr>
        <w:pStyle w:val="af7"/>
        <w:ind w:firstLine="480"/>
      </w:pPr>
      <w:r w:rsidRPr="002455DF">
        <w:rPr>
          <w:rFonts w:hint="eastAsia"/>
        </w:rPr>
        <w:t>③融资融券余额数据报送，信用违约数据接收（对端文件通信网关号：</w:t>
      </w:r>
      <w:r w:rsidRPr="002455DF">
        <w:rPr>
          <w:rFonts w:hint="eastAsia"/>
        </w:rPr>
        <w:t>F000000X0002</w:t>
      </w:r>
      <w:r w:rsidRPr="002455DF">
        <w:rPr>
          <w:rFonts w:hint="eastAsia"/>
        </w:rPr>
        <w:t>，传输规则：</w:t>
      </w:r>
      <w:proofErr w:type="spellStart"/>
      <w:r w:rsidRPr="002455DF">
        <w:rPr>
          <w:rFonts w:hint="eastAsia"/>
        </w:rPr>
        <w:t>szse_riskcontrol_nnnnnn</w:t>
      </w:r>
      <w:proofErr w:type="spellEnd"/>
      <w:r w:rsidRPr="002455DF">
        <w:rPr>
          <w:rFonts w:hint="eastAsia"/>
        </w:rPr>
        <w:t>，</w:t>
      </w:r>
      <w:proofErr w:type="spellStart"/>
      <w:r w:rsidRPr="002455DF">
        <w:rPr>
          <w:rFonts w:hint="eastAsia"/>
        </w:rPr>
        <w:t>nnnnnn</w:t>
      </w:r>
      <w:proofErr w:type="spellEnd"/>
      <w:r w:rsidRPr="002455DF">
        <w:rPr>
          <w:rFonts w:hint="eastAsia"/>
        </w:rPr>
        <w:t>指</w:t>
      </w:r>
      <w:r w:rsidRPr="002455DF">
        <w:rPr>
          <w:rFonts w:hint="eastAsia"/>
        </w:rPr>
        <w:t>6</w:t>
      </w:r>
      <w:r w:rsidRPr="002455DF">
        <w:rPr>
          <w:rFonts w:hint="eastAsia"/>
        </w:rPr>
        <w:t>位会员编码）</w:t>
      </w:r>
    </w:p>
    <w:p w:rsidR="00422B2E" w:rsidRPr="002455DF" w:rsidRDefault="00422B2E" w:rsidP="002455DF">
      <w:pPr>
        <w:pStyle w:val="af7"/>
        <w:ind w:firstLine="480"/>
      </w:pPr>
      <w:r w:rsidRPr="002455DF">
        <w:rPr>
          <w:rFonts w:hint="eastAsia"/>
        </w:rPr>
        <w:t>④盘后成交汇总文件接收，成交汇总通信网关号：</w:t>
      </w:r>
      <w:r w:rsidRPr="002455DF">
        <w:rPr>
          <w:rFonts w:hint="eastAsia"/>
        </w:rPr>
        <w:t>__________</w:t>
      </w:r>
      <w:r w:rsidRPr="002455DF">
        <w:rPr>
          <w:rFonts w:hint="eastAsia"/>
        </w:rPr>
        <w:t>（对端文件通信网关号：</w:t>
      </w:r>
      <w:r w:rsidRPr="002455DF">
        <w:rPr>
          <w:rFonts w:hint="eastAsia"/>
        </w:rPr>
        <w:t>F000000X0003</w:t>
      </w:r>
      <w:r w:rsidRPr="002455DF">
        <w:rPr>
          <w:rFonts w:hint="eastAsia"/>
        </w:rPr>
        <w:t>，订阅主题：</w:t>
      </w:r>
      <w:proofErr w:type="spellStart"/>
      <w:r w:rsidRPr="002455DF">
        <w:rPr>
          <w:rFonts w:hint="eastAsia"/>
        </w:rPr>
        <w:t>szse_report_FnnnnnnFxxxx</w:t>
      </w:r>
      <w:proofErr w:type="spellEnd"/>
      <w:r w:rsidRPr="002455DF">
        <w:rPr>
          <w:rFonts w:hint="eastAsia"/>
        </w:rPr>
        <w:t>，</w:t>
      </w:r>
      <w:r w:rsidRPr="002455DF">
        <w:rPr>
          <w:rFonts w:hint="eastAsia"/>
        </w:rPr>
        <w:t>&lt;</w:t>
      </w:r>
      <w:proofErr w:type="spellStart"/>
      <w:r w:rsidRPr="002455DF">
        <w:rPr>
          <w:rFonts w:hint="eastAsia"/>
        </w:rPr>
        <w:t>FnnnnnnFxxxx</w:t>
      </w:r>
      <w:proofErr w:type="spellEnd"/>
      <w:r w:rsidRPr="002455DF">
        <w:rPr>
          <w:rFonts w:hint="eastAsia"/>
        </w:rPr>
        <w:t>&gt;</w:t>
      </w:r>
      <w:r w:rsidRPr="002455DF">
        <w:rPr>
          <w:rFonts w:hint="eastAsia"/>
        </w:rPr>
        <w:t>指用户成交汇总网关号，每一个成交汇总通信网关号对应一条主题信息、只能关联一个文件通信网关号）</w:t>
      </w:r>
    </w:p>
    <w:p w:rsidR="00422B2E" w:rsidRPr="002455DF" w:rsidRDefault="00422B2E" w:rsidP="002455DF">
      <w:pPr>
        <w:pStyle w:val="af7"/>
        <w:ind w:firstLine="480"/>
      </w:pPr>
      <w:r w:rsidRPr="002455DF">
        <w:rPr>
          <w:rFonts w:hint="eastAsia"/>
        </w:rPr>
        <w:t>其中②、③项为点对点收发业务，每项业务只允许指定一个文件通信网关号申请该项业务；第④项，一个文件通信网关可以关联多个成交汇总通信网关号，但每一个成交汇总通信网关号只能关联一个文件通信网关号（成交汇总通信网关状态必须为已开通）。</w:t>
      </w:r>
    </w:p>
    <w:p w:rsidR="00422B2E" w:rsidRPr="002455DF" w:rsidRDefault="00422B2E" w:rsidP="002455DF">
      <w:pPr>
        <w:pStyle w:val="af7"/>
        <w:ind w:firstLine="480"/>
      </w:pPr>
      <w:r w:rsidRPr="002455DF">
        <w:rPr>
          <w:rFonts w:hint="eastAsia"/>
        </w:rPr>
        <w:t>申请收发内容变更的用户，请在收到申请反馈后，在文件通信网关客户端程序中配置相应的“对端用户”及“传输规则”。</w:t>
      </w:r>
    </w:p>
    <w:p w:rsidR="00422B2E" w:rsidRPr="002455DF" w:rsidRDefault="00422B2E" w:rsidP="002455DF">
      <w:pPr>
        <w:pStyle w:val="af7"/>
        <w:ind w:firstLine="480"/>
      </w:pPr>
    </w:p>
    <w:p w:rsidR="00422B2E" w:rsidRPr="00AF4E79" w:rsidRDefault="00422B2E" w:rsidP="005E2964">
      <w:pPr>
        <w:pStyle w:val="2"/>
      </w:pPr>
      <w:bookmarkStart w:id="24" w:name="_Toc467846040"/>
      <w:bookmarkStart w:id="25" w:name="_Toc468874190"/>
      <w:r w:rsidRPr="00AF4E79">
        <w:rPr>
          <w:rFonts w:hint="eastAsia"/>
        </w:rPr>
        <w:t>成交汇总通信网关新建</w:t>
      </w:r>
      <w:bookmarkEnd w:id="24"/>
      <w:bookmarkEnd w:id="25"/>
    </w:p>
    <w:p w:rsidR="00422B2E" w:rsidRPr="002455DF" w:rsidRDefault="00422B2E" w:rsidP="00074324">
      <w:pPr>
        <w:pStyle w:val="af7"/>
        <w:numPr>
          <w:ilvl w:val="0"/>
          <w:numId w:val="35"/>
        </w:numPr>
        <w:spacing w:line="240" w:lineRule="auto"/>
        <w:ind w:firstLineChars="0"/>
      </w:pPr>
      <w:r w:rsidRPr="002455DF">
        <w:rPr>
          <w:rFonts w:hint="eastAsia"/>
        </w:rPr>
        <w:t>申请单位登录深交所会员业务系统提交申请（网址：</w:t>
      </w:r>
      <w:r w:rsidRPr="002455DF">
        <w:rPr>
          <w:rFonts w:hint="eastAsia"/>
        </w:rPr>
        <w:t>https://</w:t>
      </w:r>
      <w:r w:rsidRPr="002455DF">
        <w:t>business.szse.cn/member/</w:t>
      </w:r>
      <w:r w:rsidRPr="002455DF">
        <w:rPr>
          <w:rFonts w:hint="eastAsia"/>
        </w:rPr>
        <w:t>），业务办理路径：会员业务专区→业务</w:t>
      </w:r>
      <w:r w:rsidRPr="002455DF">
        <w:t>办理</w:t>
      </w:r>
      <w:r w:rsidRPr="002455DF">
        <w:rPr>
          <w:rFonts w:hint="eastAsia"/>
        </w:rPr>
        <w:t>→网关业务→网关新建→成交汇总通信网关。</w:t>
      </w:r>
    </w:p>
    <w:p w:rsidR="00422B2E" w:rsidRPr="002455DF" w:rsidRDefault="00422B2E" w:rsidP="00A73A4A">
      <w:pPr>
        <w:pStyle w:val="af7"/>
        <w:spacing w:line="240" w:lineRule="auto"/>
        <w:ind w:left="704" w:firstLineChars="0" w:firstLine="0"/>
      </w:pPr>
      <w:r w:rsidRPr="002455DF">
        <w:rPr>
          <w:rFonts w:hint="eastAsia"/>
        </w:rPr>
        <w:t>无法通过深交所会员业务专区办理业务的用户，请向深证通提交书面申请，申请表详见附件。</w:t>
      </w:r>
    </w:p>
    <w:p w:rsidR="00422B2E" w:rsidRPr="002455DF" w:rsidRDefault="00422B2E" w:rsidP="00074324">
      <w:pPr>
        <w:pStyle w:val="af7"/>
        <w:numPr>
          <w:ilvl w:val="0"/>
          <w:numId w:val="35"/>
        </w:numPr>
        <w:spacing w:line="240" w:lineRule="auto"/>
        <w:ind w:firstLineChars="0"/>
      </w:pPr>
      <w:r w:rsidRPr="002455DF">
        <w:rPr>
          <w:rFonts w:hint="eastAsia"/>
        </w:rPr>
        <w:t>会员业务专区办理流程：</w:t>
      </w:r>
    </w:p>
    <w:p w:rsidR="00422B2E" w:rsidRPr="002455DF" w:rsidRDefault="00A73A4A" w:rsidP="002455DF">
      <w:pPr>
        <w:pStyle w:val="af7"/>
        <w:ind w:firstLine="480"/>
      </w:pPr>
      <w:r w:rsidRPr="002455DF">
        <w:rPr>
          <w:rFonts w:hint="eastAsia"/>
          <w:noProof/>
        </w:rPr>
        <w:lastRenderedPageBreak/>
        <w:drawing>
          <wp:anchor distT="0" distB="0" distL="114300" distR="114300" simplePos="0" relativeHeight="251670016" behindDoc="0" locked="0" layoutInCell="1" allowOverlap="1" wp14:anchorId="7C27AA19" wp14:editId="67640F1F">
            <wp:simplePos x="0" y="0"/>
            <wp:positionH relativeFrom="column">
              <wp:posOffset>273050</wp:posOffset>
            </wp:positionH>
            <wp:positionV relativeFrom="paragraph">
              <wp:posOffset>102870</wp:posOffset>
            </wp:positionV>
            <wp:extent cx="4192270" cy="3787140"/>
            <wp:effectExtent l="0" t="0" r="0" b="3810"/>
            <wp:wrapTopAndBottom/>
            <wp:docPr id="52" name="图片 52" descr="成交汇总通信网关新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成交汇总通信网关新建"/>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2270" cy="378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B2E" w:rsidRPr="002455DF">
        <w:rPr>
          <w:rFonts w:hint="eastAsia"/>
        </w:rPr>
        <w:t>填写说明：</w:t>
      </w:r>
    </w:p>
    <w:p w:rsidR="00422B2E" w:rsidRPr="002455DF" w:rsidRDefault="00422B2E" w:rsidP="00A73A4A">
      <w:pPr>
        <w:pStyle w:val="af7"/>
        <w:ind w:left="420" w:firstLine="480"/>
      </w:pPr>
      <w:r w:rsidRPr="002455DF">
        <w:rPr>
          <w:rFonts w:hint="eastAsia"/>
        </w:rPr>
        <w:t>a</w:t>
      </w:r>
      <w:r w:rsidRPr="002455DF">
        <w:rPr>
          <w:rFonts w:hint="eastAsia"/>
        </w:rPr>
        <w:t>、成交汇总通信网关</w:t>
      </w:r>
      <w:r w:rsidRPr="002455DF">
        <w:t>IP</w:t>
      </w:r>
      <w:r w:rsidRPr="002455DF">
        <w:rPr>
          <w:rFonts w:hint="eastAsia"/>
        </w:rPr>
        <w:t>地址段：请填写深证通网络组分配的局域网地址。</w:t>
      </w:r>
    </w:p>
    <w:p w:rsidR="00422B2E" w:rsidRPr="002455DF" w:rsidRDefault="00422B2E" w:rsidP="00A73A4A">
      <w:pPr>
        <w:pStyle w:val="af7"/>
        <w:ind w:left="420" w:firstLine="480"/>
      </w:pPr>
      <w:r w:rsidRPr="002455DF">
        <w:rPr>
          <w:rFonts w:hint="eastAsia"/>
        </w:rPr>
        <w:t>b</w:t>
      </w:r>
      <w:r w:rsidRPr="002455DF">
        <w:rPr>
          <w:rFonts w:hint="eastAsia"/>
        </w:rPr>
        <w:t>、网关新建目前没有指定业务办结时间，办结时间将取决于申请单位资料提交的完整性和准确性、及各审批环节的处理时间。</w:t>
      </w:r>
    </w:p>
    <w:p w:rsidR="00422B2E" w:rsidRPr="002455DF" w:rsidRDefault="00422B2E" w:rsidP="00074324">
      <w:pPr>
        <w:pStyle w:val="af7"/>
        <w:numPr>
          <w:ilvl w:val="0"/>
          <w:numId w:val="35"/>
        </w:numPr>
        <w:spacing w:line="240" w:lineRule="auto"/>
        <w:ind w:firstLineChars="0"/>
      </w:pPr>
      <w:r w:rsidRPr="002455DF">
        <w:rPr>
          <w:rFonts w:hint="eastAsia"/>
        </w:rPr>
        <w:t>数字证书申请：申请单位在申请网关的同时，</w:t>
      </w:r>
      <w:r w:rsidRPr="002455DF">
        <w:t>需向</w:t>
      </w:r>
      <w:r w:rsidRPr="002455DF">
        <w:rPr>
          <w:rFonts w:hint="eastAsia"/>
        </w:rPr>
        <w:t>深圳证券数字证书认证中心深圳证券通信有限公司受理点申请相应的数字证书，每个成交汇总通信网关需申请单独的数字证书，申请单位可自主选择硬件</w:t>
      </w:r>
      <w:r w:rsidRPr="002455DF">
        <w:rPr>
          <w:rFonts w:hint="eastAsia"/>
        </w:rPr>
        <w:t>EKEY</w:t>
      </w:r>
      <w:r w:rsidRPr="002455DF">
        <w:rPr>
          <w:rFonts w:hint="eastAsia"/>
        </w:rPr>
        <w:t>证书或文件证书（每个网关最多可申请</w:t>
      </w:r>
      <w:r w:rsidRPr="002455DF">
        <w:rPr>
          <w:rFonts w:hint="eastAsia"/>
        </w:rPr>
        <w:t>2</w:t>
      </w:r>
      <w:r w:rsidRPr="002455DF">
        <w:rPr>
          <w:rFonts w:hint="eastAsia"/>
        </w:rPr>
        <w:t>个硬件</w:t>
      </w:r>
      <w:r w:rsidRPr="002455DF">
        <w:rPr>
          <w:rFonts w:hint="eastAsia"/>
        </w:rPr>
        <w:t>EKEY</w:t>
      </w:r>
      <w:r w:rsidRPr="002455DF">
        <w:rPr>
          <w:rFonts w:hint="eastAsia"/>
        </w:rPr>
        <w:t>证书、</w:t>
      </w:r>
      <w:r w:rsidRPr="002455DF">
        <w:rPr>
          <w:rFonts w:hint="eastAsia"/>
        </w:rPr>
        <w:t>1</w:t>
      </w:r>
      <w:r w:rsidRPr="002455DF">
        <w:rPr>
          <w:rFonts w:hint="eastAsia"/>
        </w:rPr>
        <w:t>个文件证书；同时申请了文件证书和硬件</w:t>
      </w:r>
      <w:r w:rsidRPr="002455DF">
        <w:rPr>
          <w:rFonts w:hint="eastAsia"/>
        </w:rPr>
        <w:t>EKEY</w:t>
      </w:r>
      <w:r w:rsidRPr="002455DF">
        <w:rPr>
          <w:rFonts w:hint="eastAsia"/>
        </w:rPr>
        <w:t>证书的网关，建议只申请一个硬件</w:t>
      </w:r>
      <w:r w:rsidRPr="002455DF">
        <w:rPr>
          <w:rFonts w:hint="eastAsia"/>
        </w:rPr>
        <w:t>EKEY</w:t>
      </w:r>
      <w:r w:rsidRPr="002455DF">
        <w:rPr>
          <w:rFonts w:hint="eastAsia"/>
        </w:rPr>
        <w:t>证书；文件证书通过会员业务专区下发，不能登录会员业务专区的申请单位、请勿选择文件证书选项）。备份证书只可以在主用证书出现故障的情况下使用，严禁主用、备份</w:t>
      </w:r>
      <w:r w:rsidRPr="002455DF">
        <w:rPr>
          <w:rFonts w:hint="eastAsia"/>
        </w:rPr>
        <w:t>EKEY</w:t>
      </w:r>
      <w:r w:rsidRPr="002455DF">
        <w:rPr>
          <w:rFonts w:hint="eastAsia"/>
        </w:rPr>
        <w:t>证书和文件证书同时使用。</w:t>
      </w:r>
    </w:p>
    <w:p w:rsidR="00422B2E" w:rsidRPr="002455DF" w:rsidRDefault="00422B2E" w:rsidP="00074324">
      <w:pPr>
        <w:pStyle w:val="af7"/>
        <w:spacing w:line="240" w:lineRule="auto"/>
        <w:ind w:left="840" w:firstLineChars="0" w:firstLine="0"/>
      </w:pPr>
      <w:r w:rsidRPr="002455DF">
        <w:rPr>
          <w:rFonts w:hint="eastAsia"/>
        </w:rPr>
        <w:t>数字证书申请流程、申请材料和业务联系方式等事项参见深交所数字证书认证中心网站</w:t>
      </w:r>
      <w:r w:rsidRPr="002455DF">
        <w:rPr>
          <w:rFonts w:hint="eastAsia"/>
        </w:rPr>
        <w:t>http://ca.szse.cn</w:t>
      </w:r>
      <w:r w:rsidRPr="002455DF">
        <w:rPr>
          <w:rFonts w:hint="eastAsia"/>
        </w:rPr>
        <w:t>，申请表请使用《深圳证券数字证书业务申请表（深证通用户专用）》。</w:t>
      </w:r>
    </w:p>
    <w:p w:rsidR="00422B2E" w:rsidRPr="002455DF" w:rsidRDefault="00422B2E" w:rsidP="00074324">
      <w:pPr>
        <w:pStyle w:val="af7"/>
        <w:spacing w:line="240" w:lineRule="auto"/>
        <w:ind w:left="840" w:firstLineChars="0" w:firstLine="0"/>
      </w:pPr>
      <w:r w:rsidRPr="002455DF">
        <w:rPr>
          <w:rFonts w:hint="eastAsia"/>
        </w:rPr>
        <w:t>证书领取：可选择邮寄给授权人或授权人凭本人身份证到深证通现场领取。</w:t>
      </w:r>
    </w:p>
    <w:p w:rsidR="00422B2E" w:rsidRPr="002812A0" w:rsidRDefault="00422B2E" w:rsidP="00422B2E">
      <w:pPr>
        <w:pStyle w:val="af7"/>
        <w:ind w:firstLineChars="202" w:firstLine="566"/>
        <w:rPr>
          <w:rFonts w:ascii="仿宋" w:eastAsia="仿宋" w:hAnsi="仿宋"/>
          <w:sz w:val="28"/>
          <w:szCs w:val="28"/>
        </w:rPr>
      </w:pPr>
    </w:p>
    <w:p w:rsidR="00422B2E" w:rsidRPr="008B57AC" w:rsidRDefault="00422B2E" w:rsidP="005E2964">
      <w:pPr>
        <w:pStyle w:val="2"/>
      </w:pPr>
      <w:bookmarkStart w:id="26" w:name="_Toc467846041"/>
      <w:bookmarkStart w:id="27" w:name="_Toc468874191"/>
      <w:r w:rsidRPr="00AF4E79">
        <w:rPr>
          <w:rFonts w:hint="eastAsia"/>
        </w:rPr>
        <w:t>成交汇总通信网关开通</w:t>
      </w:r>
      <w:bookmarkEnd w:id="26"/>
      <w:bookmarkEnd w:id="27"/>
    </w:p>
    <w:p w:rsidR="00422B2E" w:rsidRPr="002455DF" w:rsidRDefault="00422B2E" w:rsidP="00680EF7">
      <w:pPr>
        <w:pStyle w:val="af7"/>
        <w:numPr>
          <w:ilvl w:val="0"/>
          <w:numId w:val="36"/>
        </w:numPr>
        <w:spacing w:line="240" w:lineRule="auto"/>
        <w:ind w:firstLineChars="0"/>
      </w:pPr>
      <w:r w:rsidRPr="002455DF">
        <w:rPr>
          <w:rFonts w:hint="eastAsia"/>
        </w:rPr>
        <w:t>申请单位登录深交所会员业务系统提交申请（网址：</w:t>
      </w:r>
      <w:r w:rsidRPr="002455DF">
        <w:rPr>
          <w:rFonts w:hint="eastAsia"/>
        </w:rPr>
        <w:lastRenderedPageBreak/>
        <w:t>https://</w:t>
      </w:r>
      <w:r w:rsidRPr="002455DF">
        <w:t>business.szse.cn/member/</w:t>
      </w:r>
      <w:r w:rsidRPr="002455DF">
        <w:rPr>
          <w:rFonts w:hint="eastAsia"/>
        </w:rPr>
        <w:t>），业务办理路径：会员业务专区→业务办理→网</w:t>
      </w:r>
      <w:r w:rsidR="00277055" w:rsidRPr="002455DF">
        <w:rPr>
          <w:rFonts w:hint="eastAsia"/>
          <w:noProof/>
        </w:rPr>
        <w:drawing>
          <wp:anchor distT="0" distB="0" distL="114300" distR="114300" simplePos="0" relativeHeight="251671040" behindDoc="0" locked="0" layoutInCell="1" allowOverlap="1" wp14:anchorId="159B1D82" wp14:editId="0FC960D8">
            <wp:simplePos x="0" y="0"/>
            <wp:positionH relativeFrom="column">
              <wp:posOffset>353060</wp:posOffset>
            </wp:positionH>
            <wp:positionV relativeFrom="paragraph">
              <wp:posOffset>1362075</wp:posOffset>
            </wp:positionV>
            <wp:extent cx="3597275" cy="2898775"/>
            <wp:effectExtent l="0" t="0" r="3175" b="0"/>
            <wp:wrapTopAndBottom/>
            <wp:docPr id="51" name="图片 51" descr="成交汇总通信网关开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成交汇总通信网关开通"/>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7275" cy="289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5DF">
        <w:rPr>
          <w:rFonts w:hint="eastAsia"/>
        </w:rPr>
        <w:t>关业务→网关开通→成交汇总通信网关。</w:t>
      </w:r>
    </w:p>
    <w:p w:rsidR="00422B2E" w:rsidRPr="002455DF" w:rsidRDefault="00422B2E" w:rsidP="00277055">
      <w:pPr>
        <w:pStyle w:val="af7"/>
        <w:ind w:left="284" w:firstLine="480"/>
      </w:pPr>
      <w:r w:rsidRPr="002455DF">
        <w:rPr>
          <w:rFonts w:hint="eastAsia"/>
        </w:rPr>
        <w:t>无法通过深交所会员业务专区办理业务的用户，请向深证通提交书面申请，申请表详见附件。</w:t>
      </w:r>
    </w:p>
    <w:p w:rsidR="00422B2E" w:rsidRPr="002455DF" w:rsidRDefault="00422B2E" w:rsidP="00680EF7">
      <w:pPr>
        <w:pStyle w:val="af7"/>
        <w:numPr>
          <w:ilvl w:val="0"/>
          <w:numId w:val="36"/>
        </w:numPr>
        <w:spacing w:line="240" w:lineRule="auto"/>
        <w:ind w:firstLineChars="0"/>
      </w:pPr>
      <w:r w:rsidRPr="002455DF">
        <w:rPr>
          <w:rFonts w:hint="eastAsia"/>
        </w:rPr>
        <w:t>会员业务专区办理流程：</w:t>
      </w:r>
    </w:p>
    <w:p w:rsidR="00422B2E" w:rsidRPr="002455DF" w:rsidRDefault="00422B2E" w:rsidP="002455DF">
      <w:pPr>
        <w:pStyle w:val="af7"/>
        <w:ind w:firstLine="480"/>
      </w:pPr>
      <w:r w:rsidRPr="002455DF">
        <w:rPr>
          <w:rFonts w:hint="eastAsia"/>
        </w:rPr>
        <w:t>办理网关开通时，请在会员专区上传与深证通签署的《通信服务协议》。</w:t>
      </w:r>
    </w:p>
    <w:p w:rsidR="00422B2E" w:rsidRDefault="00422B2E" w:rsidP="00422B2E">
      <w:pPr>
        <w:pStyle w:val="af7"/>
        <w:ind w:firstLineChars="0" w:firstLine="0"/>
        <w:rPr>
          <w:rFonts w:ascii="仿宋" w:eastAsia="仿宋" w:hAnsi="仿宋"/>
          <w:sz w:val="28"/>
          <w:szCs w:val="28"/>
        </w:rPr>
      </w:pPr>
    </w:p>
    <w:p w:rsidR="00422B2E" w:rsidRDefault="00422B2E" w:rsidP="005E2964">
      <w:pPr>
        <w:pStyle w:val="2"/>
      </w:pPr>
      <w:bookmarkStart w:id="28" w:name="_Toc467846042"/>
      <w:bookmarkStart w:id="29" w:name="_Toc468874192"/>
      <w:r w:rsidRPr="00AF4E79">
        <w:rPr>
          <w:rFonts w:hint="eastAsia"/>
        </w:rPr>
        <w:t>成交汇总通信网关</w:t>
      </w:r>
      <w:r>
        <w:rPr>
          <w:rFonts w:hint="eastAsia"/>
        </w:rPr>
        <w:t>配置变更</w:t>
      </w:r>
      <w:bookmarkEnd w:id="28"/>
      <w:bookmarkEnd w:id="29"/>
    </w:p>
    <w:p w:rsidR="00422B2E" w:rsidRPr="00A03692" w:rsidRDefault="00422B2E" w:rsidP="00A03692">
      <w:pPr>
        <w:pStyle w:val="af7"/>
        <w:ind w:firstLine="480"/>
      </w:pPr>
      <w:r w:rsidRPr="00A03692">
        <w:rPr>
          <w:rFonts w:hint="eastAsia"/>
        </w:rPr>
        <w:t>申请单位登录深交所会员业务系统提交申请（网址：</w:t>
      </w:r>
      <w:r w:rsidRPr="00A03692">
        <w:rPr>
          <w:rFonts w:hint="eastAsia"/>
        </w:rPr>
        <w:t>https://</w:t>
      </w:r>
      <w:r w:rsidRPr="00A03692">
        <w:t>business.szse.cn/member/</w:t>
      </w:r>
      <w:r w:rsidRPr="00A03692">
        <w:rPr>
          <w:rFonts w:hint="eastAsia"/>
        </w:rPr>
        <w:t>），业务办理路径：会员业务专区→业务办理→网关业务→网关配置变更→成交汇总通信网关。</w:t>
      </w:r>
    </w:p>
    <w:p w:rsidR="00422B2E" w:rsidRPr="00A03692" w:rsidRDefault="00422B2E" w:rsidP="00A03692">
      <w:pPr>
        <w:pStyle w:val="af7"/>
        <w:ind w:firstLine="480"/>
      </w:pPr>
      <w:r w:rsidRPr="00A03692">
        <w:rPr>
          <w:rFonts w:hint="eastAsia"/>
        </w:rPr>
        <w:t>无法通过深交所会员业务专区办理业务的用户，请向深证通提交书面申请，申请表详见附件。</w:t>
      </w:r>
    </w:p>
    <w:p w:rsidR="00422B2E" w:rsidRPr="00820870" w:rsidRDefault="00422B2E" w:rsidP="00422B2E">
      <w:pPr>
        <w:pStyle w:val="af7"/>
        <w:ind w:firstLineChars="152" w:firstLine="426"/>
        <w:rPr>
          <w:rFonts w:ascii="仿宋" w:eastAsia="仿宋" w:hAnsi="仿宋"/>
          <w:sz w:val="28"/>
          <w:szCs w:val="28"/>
        </w:rPr>
      </w:pPr>
    </w:p>
    <w:p w:rsidR="00422B2E" w:rsidRPr="00996AD8" w:rsidRDefault="00422B2E" w:rsidP="005E2964">
      <w:pPr>
        <w:pStyle w:val="2"/>
      </w:pPr>
      <w:bookmarkStart w:id="30" w:name="_Toc467846043"/>
      <w:bookmarkStart w:id="31" w:name="_Toc468874193"/>
      <w:r w:rsidRPr="00996AD8">
        <w:rPr>
          <w:rFonts w:hint="eastAsia"/>
        </w:rPr>
        <w:t>交易终端</w:t>
      </w:r>
      <w:bookmarkEnd w:id="30"/>
      <w:bookmarkEnd w:id="31"/>
    </w:p>
    <w:p w:rsidR="00422B2E" w:rsidRPr="00A03692" w:rsidRDefault="00422B2E" w:rsidP="00680EF7">
      <w:pPr>
        <w:pStyle w:val="af7"/>
        <w:numPr>
          <w:ilvl w:val="0"/>
          <w:numId w:val="36"/>
        </w:numPr>
        <w:spacing w:line="240" w:lineRule="auto"/>
        <w:ind w:firstLineChars="0"/>
      </w:pPr>
      <w:r w:rsidRPr="00A03692">
        <w:rPr>
          <w:rFonts w:hint="eastAsia"/>
        </w:rPr>
        <w:t>申请单位登录深交所会员业务专区提交申请（网址：</w:t>
      </w:r>
      <w:r w:rsidRPr="00A03692">
        <w:rPr>
          <w:rFonts w:hint="eastAsia"/>
        </w:rPr>
        <w:t>https://</w:t>
      </w:r>
      <w:r w:rsidRPr="00A03692">
        <w:t>business.szse.cn/member/</w:t>
      </w:r>
      <w:r w:rsidRPr="00A03692">
        <w:rPr>
          <w:rFonts w:hint="eastAsia"/>
        </w:rPr>
        <w:t>），业务办理路径：会员业务专区→业务办理→交易终端一级管理员，可办理“用户新增</w:t>
      </w:r>
      <w:r w:rsidRPr="00A03692">
        <w:rPr>
          <w:rFonts w:hint="eastAsia"/>
        </w:rPr>
        <w:t>/</w:t>
      </w:r>
      <w:r w:rsidRPr="00A03692">
        <w:rPr>
          <w:rFonts w:hint="eastAsia"/>
        </w:rPr>
        <w:t>用户变更</w:t>
      </w:r>
      <w:r w:rsidRPr="00A03692">
        <w:rPr>
          <w:rFonts w:hint="eastAsia"/>
        </w:rPr>
        <w:t>/</w:t>
      </w:r>
      <w:r w:rsidRPr="00A03692">
        <w:rPr>
          <w:rFonts w:hint="eastAsia"/>
        </w:rPr>
        <w:t>用户撤销</w:t>
      </w:r>
      <w:r w:rsidRPr="00A03692">
        <w:rPr>
          <w:rFonts w:hint="eastAsia"/>
        </w:rPr>
        <w:t>/</w:t>
      </w:r>
      <w:r w:rsidRPr="00A03692">
        <w:rPr>
          <w:rFonts w:hint="eastAsia"/>
        </w:rPr>
        <w:t>密码重置”等业务。</w:t>
      </w:r>
    </w:p>
    <w:p w:rsidR="00422B2E" w:rsidRPr="00A03692" w:rsidRDefault="00422B2E" w:rsidP="00A03692">
      <w:pPr>
        <w:ind w:firstLineChars="152" w:firstLine="365"/>
      </w:pPr>
      <w:r w:rsidRPr="00A03692">
        <w:rPr>
          <w:rFonts w:hint="eastAsia"/>
        </w:rPr>
        <w:t>交易终端用户解锁：用户连续输入</w:t>
      </w:r>
      <w:r w:rsidRPr="00A03692">
        <w:rPr>
          <w:rFonts w:hint="eastAsia"/>
        </w:rPr>
        <w:t>5</w:t>
      </w:r>
      <w:r w:rsidRPr="00A03692">
        <w:rPr>
          <w:rFonts w:hint="eastAsia"/>
        </w:rPr>
        <w:t>次错误密码，会被锁定。如需解锁，请登录深证通网站（网址：</w:t>
      </w:r>
      <w:r w:rsidRPr="00A03692">
        <w:rPr>
          <w:rFonts w:hint="eastAsia"/>
        </w:rPr>
        <w:t>www.ssscc.com.cn</w:t>
      </w:r>
      <w:r w:rsidRPr="00A03692">
        <w:rPr>
          <w:rFonts w:hint="eastAsia"/>
        </w:rPr>
        <w:t>）→下载专区→业务申请表</w:t>
      </w:r>
      <w:r w:rsidRPr="00A03692">
        <w:rPr>
          <w:rFonts w:hint="eastAsia"/>
        </w:rPr>
        <w:t xml:space="preserve"> </w:t>
      </w:r>
      <w:r w:rsidRPr="00A03692">
        <w:rPr>
          <w:rFonts w:hint="eastAsia"/>
        </w:rPr>
        <w:t>下载《交易终端用户解锁申请表》并办理相关申请。深证通仅受理一级管理员用户的解锁申请，二级管理员</w:t>
      </w:r>
      <w:r w:rsidRPr="00A03692">
        <w:rPr>
          <w:rFonts w:hint="eastAsia"/>
        </w:rPr>
        <w:t>/</w:t>
      </w:r>
      <w:r w:rsidRPr="00A03692">
        <w:rPr>
          <w:rFonts w:hint="eastAsia"/>
        </w:rPr>
        <w:t>交易员用户需要由他的父级用户来解锁。</w:t>
      </w:r>
    </w:p>
    <w:p w:rsidR="00422B2E" w:rsidRPr="00A03692" w:rsidRDefault="00422B2E" w:rsidP="00680EF7">
      <w:pPr>
        <w:pStyle w:val="af7"/>
        <w:numPr>
          <w:ilvl w:val="0"/>
          <w:numId w:val="36"/>
        </w:numPr>
        <w:spacing w:line="240" w:lineRule="auto"/>
        <w:ind w:firstLineChars="0"/>
      </w:pPr>
      <w:r w:rsidRPr="00A03692">
        <w:rPr>
          <w:rFonts w:hint="eastAsia"/>
        </w:rPr>
        <w:lastRenderedPageBreak/>
        <w:t>数字证书申请：申请单位在会员业务专区获得交易终端一级管理员用户</w:t>
      </w:r>
      <w:r w:rsidRPr="00A03692">
        <w:rPr>
          <w:rFonts w:hint="eastAsia"/>
        </w:rPr>
        <w:t>ID</w:t>
      </w:r>
      <w:r w:rsidRPr="00A03692">
        <w:rPr>
          <w:rFonts w:hint="eastAsia"/>
        </w:rPr>
        <w:t>后，</w:t>
      </w:r>
      <w:r w:rsidRPr="00A03692">
        <w:t>向</w:t>
      </w:r>
      <w:r w:rsidRPr="00A03692">
        <w:rPr>
          <w:rFonts w:hint="eastAsia"/>
        </w:rPr>
        <w:t>深圳证券数字证书认证中心深圳证券通信有限公司受理点申请相应的数字证书（包括：一级管理员用户证书、二级管理员</w:t>
      </w:r>
      <w:r w:rsidRPr="00A03692">
        <w:rPr>
          <w:rFonts w:hint="eastAsia"/>
        </w:rPr>
        <w:t>/</w:t>
      </w:r>
      <w:r w:rsidRPr="00A03692">
        <w:rPr>
          <w:rFonts w:hint="eastAsia"/>
        </w:rPr>
        <w:t>交易员用户证书），每个一级管理员用户最多可申请</w:t>
      </w:r>
      <w:r w:rsidRPr="00A03692">
        <w:rPr>
          <w:rFonts w:hint="eastAsia"/>
        </w:rPr>
        <w:t>2</w:t>
      </w:r>
      <w:r w:rsidRPr="00A03692">
        <w:rPr>
          <w:rFonts w:hint="eastAsia"/>
        </w:rPr>
        <w:t>个硬件</w:t>
      </w:r>
      <w:r w:rsidRPr="00A03692">
        <w:rPr>
          <w:rFonts w:hint="eastAsia"/>
        </w:rPr>
        <w:t>EKEY</w:t>
      </w:r>
      <w:r w:rsidRPr="00A03692">
        <w:rPr>
          <w:rFonts w:hint="eastAsia"/>
        </w:rPr>
        <w:t>证书、二级管理员</w:t>
      </w:r>
      <w:r w:rsidRPr="00A03692">
        <w:rPr>
          <w:rFonts w:hint="eastAsia"/>
        </w:rPr>
        <w:t>/</w:t>
      </w:r>
      <w:r w:rsidRPr="00A03692">
        <w:rPr>
          <w:rFonts w:hint="eastAsia"/>
        </w:rPr>
        <w:t>交易员用户的证书数量请根据各自单位情况、按实际申请。交易终端系统不支持文件证书。</w:t>
      </w:r>
    </w:p>
    <w:p w:rsidR="00422B2E" w:rsidRPr="00A03692" w:rsidRDefault="00422B2E" w:rsidP="00680EF7">
      <w:pPr>
        <w:pStyle w:val="af7"/>
        <w:spacing w:line="240" w:lineRule="auto"/>
        <w:ind w:left="840" w:firstLineChars="0" w:firstLine="0"/>
      </w:pPr>
      <w:r w:rsidRPr="00A03692">
        <w:rPr>
          <w:rFonts w:hint="eastAsia"/>
        </w:rPr>
        <w:t>数字证书申请流程、申请材料和业务联系方式等事项参见深交所数字证书认证中心网站</w:t>
      </w:r>
      <w:r w:rsidRPr="00A03692">
        <w:rPr>
          <w:rFonts w:hint="eastAsia"/>
        </w:rPr>
        <w:t>http://ca.szse.cn</w:t>
      </w:r>
      <w:r w:rsidRPr="00A03692">
        <w:rPr>
          <w:rFonts w:hint="eastAsia"/>
        </w:rPr>
        <w:t>，申请表请使用《深圳证券数字证书业务申请表（深证通用户专用）》。</w:t>
      </w:r>
    </w:p>
    <w:p w:rsidR="00422B2E" w:rsidRDefault="00422B2E" w:rsidP="00680EF7">
      <w:pPr>
        <w:pStyle w:val="af7"/>
        <w:spacing w:line="240" w:lineRule="auto"/>
        <w:ind w:left="840" w:firstLineChars="0" w:firstLine="0"/>
      </w:pPr>
      <w:r w:rsidRPr="00A03692">
        <w:rPr>
          <w:rFonts w:hint="eastAsia"/>
        </w:rPr>
        <w:t>证书领取：可选择邮寄给授权人或授权人凭本人身份证到深证通现场领取。</w:t>
      </w:r>
    </w:p>
    <w:p w:rsidR="006576D2" w:rsidRPr="00A03692" w:rsidRDefault="006576D2" w:rsidP="00680EF7">
      <w:pPr>
        <w:pStyle w:val="af7"/>
        <w:spacing w:line="240" w:lineRule="auto"/>
        <w:ind w:left="840" w:firstLineChars="0" w:firstLine="0"/>
      </w:pPr>
    </w:p>
    <w:p w:rsidR="00422B2E" w:rsidRDefault="00422B2E" w:rsidP="005E2964">
      <w:pPr>
        <w:pStyle w:val="2"/>
      </w:pPr>
      <w:bookmarkStart w:id="32" w:name="_Toc467846044"/>
      <w:bookmarkStart w:id="33" w:name="_Toc468874194"/>
      <w:r>
        <w:rPr>
          <w:rFonts w:hint="eastAsia"/>
        </w:rPr>
        <w:t>网关出让</w:t>
      </w:r>
      <w:r>
        <w:rPr>
          <w:rFonts w:hint="eastAsia"/>
        </w:rPr>
        <w:t>/</w:t>
      </w:r>
      <w:r>
        <w:rPr>
          <w:rFonts w:hint="eastAsia"/>
        </w:rPr>
        <w:t>受</w:t>
      </w:r>
      <w:r w:rsidRPr="00C81616">
        <w:rPr>
          <w:rFonts w:hint="eastAsia"/>
        </w:rPr>
        <w:t>让</w:t>
      </w:r>
      <w:bookmarkEnd w:id="32"/>
      <w:bookmarkEnd w:id="33"/>
    </w:p>
    <w:p w:rsidR="00422B2E" w:rsidRPr="00A03692" w:rsidRDefault="00422B2E" w:rsidP="00313D33">
      <w:pPr>
        <w:pStyle w:val="af7"/>
        <w:numPr>
          <w:ilvl w:val="0"/>
          <w:numId w:val="37"/>
        </w:numPr>
        <w:spacing w:line="240" w:lineRule="auto"/>
        <w:ind w:firstLineChars="0"/>
      </w:pPr>
      <w:r w:rsidRPr="00A03692">
        <w:rPr>
          <w:rFonts w:hint="eastAsia"/>
        </w:rPr>
        <w:t>申请单位登录深交所会员业务系统提交申请（网址：</w:t>
      </w:r>
      <w:r w:rsidRPr="00A03692">
        <w:rPr>
          <w:rFonts w:hint="eastAsia"/>
        </w:rPr>
        <w:t>https://</w:t>
      </w:r>
      <w:r w:rsidRPr="00A03692">
        <w:t>business.szse.cn/member/</w:t>
      </w:r>
      <w:r w:rsidRPr="00A03692">
        <w:rPr>
          <w:rFonts w:hint="eastAsia"/>
        </w:rPr>
        <w:t>），业务办理路径：会员业务专区→业务办理→网关业务→网关出让</w:t>
      </w:r>
      <w:r w:rsidRPr="00A03692">
        <w:rPr>
          <w:rFonts w:hint="eastAsia"/>
        </w:rPr>
        <w:t>/</w:t>
      </w:r>
      <w:r w:rsidRPr="00A03692">
        <w:rPr>
          <w:rFonts w:hint="eastAsia"/>
        </w:rPr>
        <w:t>受让。</w:t>
      </w:r>
    </w:p>
    <w:p w:rsidR="00422B2E" w:rsidRPr="00A03692" w:rsidRDefault="00422B2E" w:rsidP="00313D33">
      <w:pPr>
        <w:pStyle w:val="af7"/>
        <w:numPr>
          <w:ilvl w:val="0"/>
          <w:numId w:val="37"/>
        </w:numPr>
        <w:spacing w:line="240" w:lineRule="auto"/>
        <w:ind w:firstLineChars="0"/>
      </w:pPr>
      <w:r w:rsidRPr="00A03692">
        <w:rPr>
          <w:rFonts w:hint="eastAsia"/>
        </w:rPr>
        <w:t>会员业务专区办理流程：</w:t>
      </w:r>
    </w:p>
    <w:p w:rsidR="00CE466C" w:rsidRDefault="00CE466C" w:rsidP="00422B2E">
      <w:pPr>
        <w:ind w:left="426"/>
        <w:jc w:val="center"/>
        <w:rPr>
          <w:rFonts w:ascii="仿宋" w:eastAsia="仿宋" w:hAnsi="仿宋"/>
          <w:sz w:val="28"/>
          <w:szCs w:val="28"/>
        </w:rPr>
      </w:pPr>
    </w:p>
    <w:p w:rsidR="00422B2E" w:rsidRPr="00D321F9" w:rsidRDefault="00CE466C" w:rsidP="00422B2E">
      <w:pPr>
        <w:ind w:left="426"/>
        <w:jc w:val="center"/>
        <w:rPr>
          <w:rFonts w:ascii="仿宋" w:eastAsia="仿宋" w:hAnsi="仿宋"/>
          <w:sz w:val="28"/>
          <w:szCs w:val="28"/>
        </w:rPr>
      </w:pPr>
      <w:r w:rsidRPr="00680EF7">
        <w:rPr>
          <w:rFonts w:hint="eastAsia"/>
          <w:noProof/>
        </w:rPr>
        <w:drawing>
          <wp:anchor distT="0" distB="0" distL="114300" distR="114300" simplePos="0" relativeHeight="251675136" behindDoc="0" locked="0" layoutInCell="1" allowOverlap="1" wp14:anchorId="2FA52EB4" wp14:editId="728F9927">
            <wp:simplePos x="0" y="0"/>
            <wp:positionH relativeFrom="column">
              <wp:posOffset>1195070</wp:posOffset>
            </wp:positionH>
            <wp:positionV relativeFrom="paragraph">
              <wp:posOffset>-46355</wp:posOffset>
            </wp:positionV>
            <wp:extent cx="3493770" cy="2889885"/>
            <wp:effectExtent l="0" t="0" r="0" b="5715"/>
            <wp:wrapTopAndBottom/>
            <wp:docPr id="50" name="图片 50" descr="通信网关转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通信网关转让"/>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3770" cy="288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B2E" w:rsidRDefault="00422B2E" w:rsidP="005E2964">
      <w:pPr>
        <w:pStyle w:val="2"/>
      </w:pPr>
      <w:bookmarkStart w:id="34" w:name="_Toc467846045"/>
      <w:bookmarkStart w:id="35" w:name="_Toc468874195"/>
      <w:r>
        <w:rPr>
          <w:rFonts w:hint="eastAsia"/>
        </w:rPr>
        <w:t>网关停用</w:t>
      </w:r>
      <w:bookmarkEnd w:id="34"/>
      <w:bookmarkEnd w:id="35"/>
    </w:p>
    <w:p w:rsidR="00422B2E" w:rsidRPr="00A03692" w:rsidRDefault="00422B2E" w:rsidP="00313D33">
      <w:pPr>
        <w:pStyle w:val="af7"/>
        <w:numPr>
          <w:ilvl w:val="0"/>
          <w:numId w:val="38"/>
        </w:numPr>
        <w:spacing w:line="240" w:lineRule="auto"/>
        <w:ind w:firstLineChars="0"/>
      </w:pPr>
      <w:r w:rsidRPr="00A03692">
        <w:rPr>
          <w:rFonts w:hint="eastAsia"/>
        </w:rPr>
        <w:t>申请单位登录深交所会员业务系统提交申请（网址：</w:t>
      </w:r>
      <w:r w:rsidRPr="00A03692">
        <w:rPr>
          <w:rFonts w:hint="eastAsia"/>
        </w:rPr>
        <w:t>https://</w:t>
      </w:r>
      <w:r w:rsidRPr="00A03692">
        <w:t>business.szse.cn/member/</w:t>
      </w:r>
      <w:r w:rsidRPr="00A03692">
        <w:rPr>
          <w:rFonts w:hint="eastAsia"/>
        </w:rPr>
        <w:t>），业务办理路径：会员业务专区→业务办理→网关业务→网关停用。</w:t>
      </w:r>
    </w:p>
    <w:p w:rsidR="00422B2E" w:rsidRPr="00A03692" w:rsidRDefault="00422B2E" w:rsidP="00313D33">
      <w:pPr>
        <w:pStyle w:val="af7"/>
        <w:spacing w:line="240" w:lineRule="auto"/>
        <w:ind w:left="840" w:firstLineChars="0" w:firstLine="0"/>
      </w:pPr>
      <w:r w:rsidRPr="00A03692">
        <w:rPr>
          <w:rFonts w:hint="eastAsia"/>
        </w:rPr>
        <w:t>无法通过深交所会员业务专区办理业务的用户，请提交书面申请，申请表详见</w:t>
      </w:r>
      <w:r w:rsidRPr="00A03692">
        <w:rPr>
          <w:rFonts w:hint="eastAsia"/>
        </w:rPr>
        <w:lastRenderedPageBreak/>
        <w:t>附件。</w:t>
      </w:r>
    </w:p>
    <w:p w:rsidR="00422B2E" w:rsidRPr="00A03692" w:rsidRDefault="00422B2E" w:rsidP="00313D33">
      <w:pPr>
        <w:pStyle w:val="af7"/>
        <w:spacing w:line="240" w:lineRule="auto"/>
        <w:ind w:left="840" w:firstLineChars="0" w:firstLine="0"/>
      </w:pPr>
      <w:r w:rsidRPr="00A03692">
        <w:rPr>
          <w:rFonts w:hint="eastAsia"/>
        </w:rPr>
        <w:t>网关停用后不支持重新开通使用，请慎重选择。</w:t>
      </w:r>
    </w:p>
    <w:p w:rsidR="00422B2E" w:rsidRPr="00A03692" w:rsidRDefault="00422B2E" w:rsidP="00313D33">
      <w:pPr>
        <w:pStyle w:val="af7"/>
        <w:numPr>
          <w:ilvl w:val="0"/>
          <w:numId w:val="38"/>
        </w:numPr>
        <w:spacing w:line="240" w:lineRule="auto"/>
        <w:ind w:firstLineChars="0"/>
      </w:pPr>
      <w:r w:rsidRPr="00A03692">
        <w:rPr>
          <w:rFonts w:hint="eastAsia"/>
        </w:rPr>
        <w:t>会员业务专区办理流程：</w:t>
      </w:r>
    </w:p>
    <w:p w:rsidR="00422B2E" w:rsidRDefault="00422B2E" w:rsidP="00422B2E">
      <w:pPr>
        <w:jc w:val="center"/>
        <w:rPr>
          <w:rFonts w:ascii="仿宋" w:eastAsia="仿宋" w:hAnsi="仿宋"/>
          <w:sz w:val="28"/>
          <w:szCs w:val="28"/>
        </w:rPr>
      </w:pPr>
    </w:p>
    <w:p w:rsidR="00422B2E" w:rsidRDefault="00277055" w:rsidP="00422B2E">
      <w:pPr>
        <w:rPr>
          <w:rFonts w:ascii="仿宋" w:eastAsia="仿宋" w:hAnsi="仿宋"/>
          <w:sz w:val="28"/>
          <w:szCs w:val="28"/>
        </w:rPr>
      </w:pPr>
      <w:r>
        <w:rPr>
          <w:rFonts w:ascii="仿宋" w:eastAsia="仿宋" w:hAnsi="仿宋" w:hint="eastAsia"/>
          <w:noProof/>
          <w:sz w:val="28"/>
          <w:szCs w:val="28"/>
        </w:rPr>
        <w:drawing>
          <wp:anchor distT="0" distB="0" distL="114300" distR="114300" simplePos="0" relativeHeight="251673088" behindDoc="0" locked="0" layoutInCell="1" allowOverlap="1" wp14:anchorId="5018A9A6" wp14:editId="47AF4383">
            <wp:simplePos x="0" y="0"/>
            <wp:positionH relativeFrom="column">
              <wp:posOffset>300990</wp:posOffset>
            </wp:positionH>
            <wp:positionV relativeFrom="paragraph">
              <wp:posOffset>248920</wp:posOffset>
            </wp:positionV>
            <wp:extent cx="4037330" cy="3752215"/>
            <wp:effectExtent l="0" t="0" r="1270" b="635"/>
            <wp:wrapTopAndBottom/>
            <wp:docPr id="4" name="图片 4" descr="通信网关停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通信网关停用"/>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7330" cy="3752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F00" w:rsidRDefault="00F62F00">
      <w:pPr>
        <w:widowControl/>
        <w:spacing w:line="240" w:lineRule="auto"/>
        <w:jc w:val="left"/>
        <w:rPr>
          <w:rFonts w:ascii="仿宋" w:eastAsia="仿宋" w:hAnsi="仿宋"/>
          <w:sz w:val="28"/>
          <w:szCs w:val="28"/>
        </w:rPr>
      </w:pPr>
      <w:r>
        <w:rPr>
          <w:rFonts w:ascii="仿宋" w:eastAsia="仿宋" w:hAnsi="仿宋"/>
          <w:sz w:val="28"/>
          <w:szCs w:val="28"/>
        </w:rPr>
        <w:br w:type="page"/>
      </w:r>
    </w:p>
    <w:p w:rsidR="00422B2E" w:rsidRPr="008E36B9" w:rsidRDefault="00422B2E" w:rsidP="005632DF">
      <w:pPr>
        <w:pStyle w:val="1"/>
      </w:pPr>
      <w:bookmarkStart w:id="36" w:name="_Toc467846046"/>
      <w:bookmarkStart w:id="37" w:name="_Toc468874196"/>
      <w:r>
        <w:rPr>
          <w:rFonts w:hint="eastAsia"/>
        </w:rPr>
        <w:lastRenderedPageBreak/>
        <w:t>联系方式</w:t>
      </w:r>
      <w:bookmarkEnd w:id="36"/>
      <w:bookmarkEnd w:id="37"/>
    </w:p>
    <w:p w:rsidR="00422B2E" w:rsidRPr="00A03692" w:rsidRDefault="00422B2E" w:rsidP="00A03692">
      <w:pPr>
        <w:ind w:firstLineChars="152" w:firstLine="365"/>
      </w:pPr>
      <w:r w:rsidRPr="00A03692">
        <w:rPr>
          <w:rFonts w:hint="eastAsia"/>
        </w:rPr>
        <w:t>1</w:t>
      </w:r>
      <w:r w:rsidRPr="00A03692">
        <w:rPr>
          <w:rFonts w:hint="eastAsia"/>
        </w:rPr>
        <w:t>、深证通</w:t>
      </w:r>
    </w:p>
    <w:p w:rsidR="00422B2E" w:rsidRPr="00A03692" w:rsidRDefault="00422B2E" w:rsidP="00A03692">
      <w:pPr>
        <w:ind w:firstLineChars="152" w:firstLine="365"/>
      </w:pPr>
      <w:r w:rsidRPr="00A03692">
        <w:rPr>
          <w:rFonts w:hint="eastAsia"/>
        </w:rPr>
        <w:t>业务咨询：</w:t>
      </w:r>
      <w:r w:rsidRPr="00A03692">
        <w:rPr>
          <w:rFonts w:hint="eastAsia"/>
        </w:rPr>
        <w:t>0755-23826313</w:t>
      </w:r>
      <w:r w:rsidRPr="00A03692">
        <w:rPr>
          <w:rFonts w:hint="eastAsia"/>
        </w:rPr>
        <w:t>、</w:t>
      </w:r>
      <w:r w:rsidRPr="00A03692">
        <w:rPr>
          <w:rFonts w:hint="eastAsia"/>
        </w:rPr>
        <w:t>23826321</w:t>
      </w:r>
      <w:r w:rsidRPr="00A03692">
        <w:rPr>
          <w:rFonts w:hint="eastAsia"/>
        </w:rPr>
        <w:t>、</w:t>
      </w:r>
      <w:r w:rsidRPr="00A03692">
        <w:rPr>
          <w:rFonts w:hint="eastAsia"/>
        </w:rPr>
        <w:t>23826525</w:t>
      </w:r>
    </w:p>
    <w:p w:rsidR="00422B2E" w:rsidRPr="00A03692" w:rsidRDefault="00422B2E" w:rsidP="00A03692">
      <w:pPr>
        <w:ind w:firstLineChars="152" w:firstLine="365"/>
      </w:pPr>
      <w:r w:rsidRPr="00A03692">
        <w:rPr>
          <w:rFonts w:hint="eastAsia"/>
        </w:rPr>
        <w:t>网络组</w:t>
      </w:r>
      <w:r w:rsidR="00347AC0">
        <w:rPr>
          <w:rFonts w:hint="eastAsia"/>
        </w:rPr>
        <w:t xml:space="preserve">  </w:t>
      </w:r>
      <w:r w:rsidRPr="00A03692">
        <w:rPr>
          <w:rFonts w:hint="eastAsia"/>
        </w:rPr>
        <w:t>：</w:t>
      </w:r>
      <w:r w:rsidRPr="00A03692">
        <w:rPr>
          <w:rFonts w:hint="eastAsia"/>
        </w:rPr>
        <w:t>0755-23826467</w:t>
      </w:r>
      <w:r w:rsidRPr="00A03692">
        <w:rPr>
          <w:rFonts w:hint="eastAsia"/>
        </w:rPr>
        <w:t>、</w:t>
      </w:r>
      <w:r w:rsidRPr="00A03692">
        <w:rPr>
          <w:rFonts w:hint="eastAsia"/>
        </w:rPr>
        <w:t>23826470</w:t>
      </w:r>
    </w:p>
    <w:p w:rsidR="00422B2E" w:rsidRPr="00A03692" w:rsidRDefault="00422B2E" w:rsidP="00277055">
      <w:pPr>
        <w:ind w:firstLineChars="152" w:firstLine="365"/>
      </w:pPr>
      <w:r w:rsidRPr="00A03692">
        <w:rPr>
          <w:rFonts w:hint="eastAsia"/>
        </w:rPr>
        <w:t>运行热线：</w:t>
      </w:r>
      <w:r w:rsidRPr="00A03692">
        <w:rPr>
          <w:rFonts w:hint="eastAsia"/>
        </w:rPr>
        <w:t>0755-83182222</w:t>
      </w:r>
    </w:p>
    <w:p w:rsidR="00422B2E" w:rsidRPr="00A03692" w:rsidRDefault="00422B2E" w:rsidP="00A03692">
      <w:pPr>
        <w:ind w:firstLineChars="152" w:firstLine="365"/>
      </w:pPr>
    </w:p>
    <w:p w:rsidR="00422B2E" w:rsidRPr="00A03692" w:rsidRDefault="00422B2E" w:rsidP="00A03692">
      <w:pPr>
        <w:ind w:firstLineChars="152" w:firstLine="365"/>
      </w:pPr>
      <w:r w:rsidRPr="00A03692">
        <w:rPr>
          <w:rFonts w:hint="eastAsia"/>
        </w:rPr>
        <w:t>2</w:t>
      </w:r>
      <w:r w:rsidRPr="00A03692">
        <w:rPr>
          <w:rFonts w:hint="eastAsia"/>
        </w:rPr>
        <w:t>、信息公司</w:t>
      </w:r>
    </w:p>
    <w:p w:rsidR="00422B2E" w:rsidRPr="00A03692" w:rsidRDefault="00422B2E" w:rsidP="00A03692">
      <w:pPr>
        <w:ind w:firstLineChars="152" w:firstLine="365"/>
      </w:pPr>
      <w:r w:rsidRPr="00A03692">
        <w:rPr>
          <w:rFonts w:hint="eastAsia"/>
        </w:rPr>
        <w:t>数据营销部：</w:t>
      </w:r>
    </w:p>
    <w:p w:rsidR="00422B2E" w:rsidRPr="00A03692" w:rsidRDefault="00422B2E" w:rsidP="00A03692">
      <w:pPr>
        <w:ind w:firstLineChars="152" w:firstLine="365"/>
      </w:pPr>
      <w:r w:rsidRPr="00A03692">
        <w:t>Level1</w:t>
      </w:r>
      <w:r w:rsidRPr="00A03692">
        <w:rPr>
          <w:rFonts w:hint="eastAsia"/>
        </w:rPr>
        <w:t>申请：电话：</w:t>
      </w:r>
      <w:r w:rsidRPr="00A03692">
        <w:t>0755- 83242639</w:t>
      </w:r>
      <w:r w:rsidRPr="00A03692">
        <w:rPr>
          <w:rFonts w:hint="eastAsia"/>
        </w:rPr>
        <w:t>，邮箱：</w:t>
      </w:r>
      <w:r w:rsidRPr="00A03692">
        <w:t>lipengpeng@cninfo.com.cn</w:t>
      </w:r>
    </w:p>
    <w:p w:rsidR="00422B2E" w:rsidRPr="00A03692" w:rsidRDefault="00422B2E" w:rsidP="00A03692">
      <w:pPr>
        <w:ind w:firstLineChars="152" w:firstLine="365"/>
      </w:pPr>
      <w:r w:rsidRPr="00A03692">
        <w:t>Level2</w:t>
      </w:r>
      <w:r w:rsidRPr="00A03692">
        <w:rPr>
          <w:rFonts w:hint="eastAsia"/>
        </w:rPr>
        <w:t>申请：电话：</w:t>
      </w:r>
      <w:r w:rsidRPr="00A03692">
        <w:t>0755-83955953</w:t>
      </w:r>
      <w:r w:rsidRPr="00A03692">
        <w:rPr>
          <w:rFonts w:hint="eastAsia"/>
        </w:rPr>
        <w:t>，邮箱：</w:t>
      </w:r>
      <w:r w:rsidRPr="00A03692">
        <w:t>zhouyf@cninfo.com.cn</w:t>
      </w:r>
    </w:p>
    <w:p w:rsidR="00422B2E" w:rsidRPr="00A03692" w:rsidRDefault="00422B2E" w:rsidP="00A03692">
      <w:pPr>
        <w:ind w:firstLineChars="152" w:firstLine="365"/>
      </w:pPr>
      <w:r w:rsidRPr="00A03692">
        <w:rPr>
          <w:rFonts w:hint="eastAsia"/>
        </w:rPr>
        <w:t>传真：</w:t>
      </w:r>
      <w:r w:rsidRPr="00A03692">
        <w:t>0755-83201393</w:t>
      </w:r>
    </w:p>
    <w:p w:rsidR="002E3D32" w:rsidRDefault="002E3D32">
      <w:pPr>
        <w:widowControl/>
        <w:spacing w:line="240" w:lineRule="auto"/>
        <w:jc w:val="left"/>
        <w:rPr>
          <w:rFonts w:ascii="华文细黑" w:eastAsia="华文细黑" w:hAnsi="华文细黑"/>
        </w:rPr>
      </w:pPr>
      <w:r>
        <w:rPr>
          <w:rFonts w:ascii="华文细黑" w:eastAsia="华文细黑" w:hAnsi="华文细黑"/>
        </w:rPr>
        <w:br w:type="page"/>
      </w:r>
    </w:p>
    <w:p w:rsidR="00422B2E" w:rsidRDefault="00422B2E" w:rsidP="005632DF">
      <w:pPr>
        <w:pStyle w:val="1"/>
      </w:pPr>
      <w:bookmarkStart w:id="38" w:name="_Toc467846047"/>
      <w:bookmarkStart w:id="39" w:name="_Toc468874197"/>
      <w:r>
        <w:rPr>
          <w:rFonts w:hint="eastAsia"/>
        </w:rPr>
        <w:lastRenderedPageBreak/>
        <w:t>附件</w:t>
      </w:r>
      <w:bookmarkEnd w:id="38"/>
      <w:bookmarkEnd w:id="39"/>
    </w:p>
    <w:p w:rsidR="00422B2E" w:rsidRPr="00B3000F" w:rsidRDefault="00422B2E" w:rsidP="00B3000F">
      <w:pPr>
        <w:ind w:firstLineChars="200" w:firstLine="480"/>
      </w:pPr>
      <w:r w:rsidRPr="00B3000F">
        <w:rPr>
          <w:rFonts w:hint="eastAsia"/>
        </w:rPr>
        <w:t>会员业务专区目前支持的业务申请</w:t>
      </w:r>
      <w:r w:rsidR="00A022EE">
        <w:rPr>
          <w:rFonts w:hint="eastAsia"/>
        </w:rPr>
        <w:t>:</w:t>
      </w:r>
      <w:r w:rsidRPr="00B3000F">
        <w:rPr>
          <w:rFonts w:hint="eastAsia"/>
        </w:rPr>
        <w:t>交易、</w:t>
      </w:r>
      <w:r w:rsidRPr="00B3000F">
        <w:rPr>
          <w:rFonts w:hint="eastAsia"/>
        </w:rPr>
        <w:t>Level1</w:t>
      </w:r>
      <w:r w:rsidRPr="00B3000F">
        <w:rPr>
          <w:rFonts w:hint="eastAsia"/>
        </w:rPr>
        <w:t>地面行情、文件、成交汇总通信网关新建；交易、成交汇总通信网关开通；交易、</w:t>
      </w:r>
      <w:r w:rsidRPr="00B3000F">
        <w:rPr>
          <w:rFonts w:hint="eastAsia"/>
        </w:rPr>
        <w:t>Level1</w:t>
      </w:r>
      <w:r w:rsidRPr="00B3000F">
        <w:rPr>
          <w:rFonts w:hint="eastAsia"/>
        </w:rPr>
        <w:t>地面行情、文件、成交汇总通信网关配置变更；交易终端一级管理员用户业务；</w:t>
      </w:r>
      <w:r w:rsidRPr="00B3000F">
        <w:t>网关出让</w:t>
      </w:r>
      <w:r w:rsidRPr="00B3000F">
        <w:rPr>
          <w:rFonts w:hint="eastAsia"/>
        </w:rPr>
        <w:t>/</w:t>
      </w:r>
      <w:r w:rsidRPr="00B3000F">
        <w:rPr>
          <w:rFonts w:hint="eastAsia"/>
        </w:rPr>
        <w:t>受让；</w:t>
      </w:r>
      <w:r w:rsidRPr="00B3000F">
        <w:t>网关停用</w:t>
      </w:r>
      <w:r w:rsidRPr="00B3000F">
        <w:rPr>
          <w:rFonts w:hint="eastAsia"/>
        </w:rPr>
        <w:t>。</w:t>
      </w:r>
    </w:p>
    <w:p w:rsidR="00422B2E" w:rsidRPr="00B3000F" w:rsidRDefault="00422B2E" w:rsidP="00B3000F">
      <w:pPr>
        <w:ind w:firstLineChars="200" w:firstLine="480"/>
      </w:pPr>
      <w:r w:rsidRPr="00B3000F">
        <w:rPr>
          <w:rFonts w:hint="eastAsia"/>
        </w:rPr>
        <w:t>能通过会员业务专区办理的业务、请通过会员业务专区提交申请（网址：</w:t>
      </w:r>
      <w:r w:rsidRPr="00B3000F">
        <w:rPr>
          <w:rFonts w:hint="eastAsia"/>
        </w:rPr>
        <w:t>https://</w:t>
      </w:r>
      <w:r w:rsidRPr="00B3000F">
        <w:t>business.szse.cn/member/</w:t>
      </w:r>
      <w:r w:rsidRPr="00B3000F">
        <w:rPr>
          <w:rFonts w:hint="eastAsia"/>
        </w:rPr>
        <w:t>）；无法通过会员业务专区办理的请提交书面申请，申请表见下。</w:t>
      </w:r>
    </w:p>
    <w:p w:rsidR="00422B2E" w:rsidRPr="002A47C8" w:rsidRDefault="00422B2E" w:rsidP="00422B2E"/>
    <w:p w:rsidR="00422B2E" w:rsidRPr="00B3000F" w:rsidRDefault="00422B2E" w:rsidP="00422B2E">
      <w:r w:rsidRPr="00B3000F">
        <w:rPr>
          <w:rFonts w:hint="eastAsia"/>
        </w:rPr>
        <w:t>附件</w:t>
      </w:r>
      <w:r w:rsidRPr="00B3000F">
        <w:rPr>
          <w:rFonts w:hint="eastAsia"/>
        </w:rPr>
        <w:t>1</w:t>
      </w:r>
      <w:r w:rsidRPr="00B3000F">
        <w:rPr>
          <w:rFonts w:hint="eastAsia"/>
        </w:rPr>
        <w:t>：成交汇总通信网关新建申请表</w:t>
      </w:r>
    </w:p>
    <w:p w:rsidR="00422B2E" w:rsidRPr="00B3000F" w:rsidRDefault="00422B2E" w:rsidP="00422B2E">
      <w:r w:rsidRPr="00B3000F">
        <w:rPr>
          <w:rFonts w:hint="eastAsia"/>
        </w:rPr>
        <w:t>附件</w:t>
      </w:r>
      <w:r w:rsidRPr="00B3000F">
        <w:rPr>
          <w:rFonts w:hint="eastAsia"/>
        </w:rPr>
        <w:t>2</w:t>
      </w:r>
      <w:r w:rsidRPr="00B3000F">
        <w:rPr>
          <w:rFonts w:hint="eastAsia"/>
        </w:rPr>
        <w:t>：成交汇总通信网关开通申请表</w:t>
      </w:r>
    </w:p>
    <w:p w:rsidR="00422B2E" w:rsidRPr="00B3000F" w:rsidRDefault="00422B2E" w:rsidP="00422B2E">
      <w:r w:rsidRPr="00B3000F">
        <w:rPr>
          <w:rFonts w:hint="eastAsia"/>
        </w:rPr>
        <w:t>附件</w:t>
      </w:r>
      <w:r w:rsidRPr="00B3000F">
        <w:rPr>
          <w:rFonts w:hint="eastAsia"/>
        </w:rPr>
        <w:t>3</w:t>
      </w:r>
      <w:r w:rsidRPr="00B3000F">
        <w:rPr>
          <w:rFonts w:hint="eastAsia"/>
        </w:rPr>
        <w:t>：成交汇总通信网关交易单元变更申请表</w:t>
      </w:r>
    </w:p>
    <w:p w:rsidR="00422B2E" w:rsidRPr="00B3000F" w:rsidRDefault="00422B2E" w:rsidP="00422B2E">
      <w:r w:rsidRPr="00B3000F">
        <w:rPr>
          <w:rFonts w:hint="eastAsia"/>
        </w:rPr>
        <w:t>附件</w:t>
      </w:r>
      <w:r w:rsidRPr="00B3000F">
        <w:rPr>
          <w:rFonts w:hint="eastAsia"/>
        </w:rPr>
        <w:t>4</w:t>
      </w:r>
      <w:r w:rsidRPr="00B3000F">
        <w:rPr>
          <w:rFonts w:hint="eastAsia"/>
        </w:rPr>
        <w:t>：地面行情通信网关新建及开通申请表</w:t>
      </w:r>
    </w:p>
    <w:p w:rsidR="00422B2E" w:rsidRPr="00B3000F" w:rsidRDefault="00422B2E" w:rsidP="00422B2E">
      <w:r w:rsidRPr="00B3000F">
        <w:rPr>
          <w:rFonts w:hint="eastAsia"/>
        </w:rPr>
        <w:t>附件</w:t>
      </w:r>
      <w:r w:rsidRPr="00B3000F">
        <w:rPr>
          <w:rFonts w:hint="eastAsia"/>
        </w:rPr>
        <w:t>5</w:t>
      </w:r>
      <w:r w:rsidRPr="00B3000F">
        <w:rPr>
          <w:rFonts w:hint="eastAsia"/>
        </w:rPr>
        <w:t>：通信网关</w:t>
      </w:r>
      <w:r w:rsidRPr="00B3000F">
        <w:rPr>
          <w:rFonts w:hint="eastAsia"/>
        </w:rPr>
        <w:t>IP</w:t>
      </w:r>
      <w:r w:rsidRPr="00B3000F">
        <w:rPr>
          <w:rFonts w:hint="eastAsia"/>
        </w:rPr>
        <w:t>地址配置变更申请表</w:t>
      </w:r>
    </w:p>
    <w:p w:rsidR="00422B2E" w:rsidRPr="00B3000F" w:rsidRDefault="00422B2E" w:rsidP="00422B2E">
      <w:r w:rsidRPr="00B3000F">
        <w:rPr>
          <w:rFonts w:hint="eastAsia"/>
        </w:rPr>
        <w:t>附件</w:t>
      </w:r>
      <w:r w:rsidRPr="00B3000F">
        <w:rPr>
          <w:rFonts w:hint="eastAsia"/>
        </w:rPr>
        <w:t>6</w:t>
      </w:r>
      <w:r w:rsidRPr="00B3000F">
        <w:rPr>
          <w:rFonts w:hint="eastAsia"/>
        </w:rPr>
        <w:t>：文件通信网关新建申请表</w:t>
      </w:r>
    </w:p>
    <w:p w:rsidR="00422B2E" w:rsidRPr="00B3000F" w:rsidRDefault="00422B2E" w:rsidP="00422B2E">
      <w:r w:rsidRPr="00B3000F">
        <w:rPr>
          <w:rFonts w:hint="eastAsia"/>
        </w:rPr>
        <w:t>附件</w:t>
      </w:r>
      <w:r w:rsidRPr="00B3000F">
        <w:rPr>
          <w:rFonts w:hint="eastAsia"/>
        </w:rPr>
        <w:t>7</w:t>
      </w:r>
      <w:r w:rsidRPr="00B3000F">
        <w:rPr>
          <w:rFonts w:hint="eastAsia"/>
        </w:rPr>
        <w:t>：文件通信网关配置变更申请表</w:t>
      </w:r>
    </w:p>
    <w:p w:rsidR="00422B2E" w:rsidRPr="00B3000F" w:rsidRDefault="00422B2E" w:rsidP="00422B2E">
      <w:r w:rsidRPr="00B3000F">
        <w:rPr>
          <w:rFonts w:hint="eastAsia"/>
        </w:rPr>
        <w:t>附件</w:t>
      </w:r>
      <w:r w:rsidRPr="00B3000F">
        <w:rPr>
          <w:rFonts w:hint="eastAsia"/>
        </w:rPr>
        <w:t>8</w:t>
      </w:r>
      <w:r w:rsidRPr="00B3000F">
        <w:rPr>
          <w:rFonts w:hint="eastAsia"/>
        </w:rPr>
        <w:t>：地面行情通信网关停用申请表</w:t>
      </w:r>
    </w:p>
    <w:p w:rsidR="00422B2E" w:rsidRPr="00B3000F" w:rsidRDefault="00422B2E" w:rsidP="00422B2E">
      <w:r w:rsidRPr="00B3000F">
        <w:rPr>
          <w:rFonts w:hint="eastAsia"/>
        </w:rPr>
        <w:t>附件</w:t>
      </w:r>
      <w:r w:rsidRPr="00B3000F">
        <w:rPr>
          <w:rFonts w:hint="eastAsia"/>
        </w:rPr>
        <w:t>9</w:t>
      </w:r>
      <w:r w:rsidRPr="00B3000F">
        <w:rPr>
          <w:rFonts w:hint="eastAsia"/>
        </w:rPr>
        <w:t>：文件</w:t>
      </w:r>
      <w:r w:rsidRPr="00B3000F">
        <w:rPr>
          <w:rFonts w:hint="eastAsia"/>
        </w:rPr>
        <w:t>/</w:t>
      </w:r>
      <w:r w:rsidRPr="00B3000F">
        <w:rPr>
          <w:rFonts w:hint="eastAsia"/>
        </w:rPr>
        <w:t>成交汇总通信网关停用申请表</w:t>
      </w:r>
    </w:p>
    <w:p w:rsidR="00422B2E" w:rsidRPr="005E2964" w:rsidRDefault="00422B2E" w:rsidP="005E2964">
      <w:pPr>
        <w:pStyle w:val="2"/>
      </w:pPr>
      <w:r>
        <w:br w:type="page"/>
      </w:r>
      <w:bookmarkStart w:id="40" w:name="_Toc467846048"/>
      <w:bookmarkStart w:id="41" w:name="_Toc468874198"/>
      <w:r w:rsidRPr="005E2964">
        <w:rPr>
          <w:rFonts w:hint="eastAsia"/>
        </w:rPr>
        <w:lastRenderedPageBreak/>
        <w:t>附件</w:t>
      </w:r>
      <w:r w:rsidRPr="005E2964">
        <w:rPr>
          <w:rFonts w:hint="eastAsia"/>
        </w:rPr>
        <w:t>1</w:t>
      </w:r>
      <w:r w:rsidRPr="005E2964">
        <w:rPr>
          <w:rFonts w:hint="eastAsia"/>
        </w:rPr>
        <w:t>：成交汇总通信网关新建申请表</w:t>
      </w:r>
      <w:bookmarkEnd w:id="40"/>
      <w:bookmarkEnd w:id="41"/>
    </w:p>
    <w:p w:rsidR="00422B2E" w:rsidRPr="008E36B9" w:rsidRDefault="00422B2E" w:rsidP="00422B2E">
      <w:pPr>
        <w:wordWrap w:val="0"/>
        <w:jc w:val="right"/>
      </w:pPr>
      <w:r w:rsidRPr="008E36B9">
        <w:rPr>
          <w:rFonts w:ascii="Calibri" w:hAnsi="Calibri" w:hint="eastAsia"/>
          <w:szCs w:val="21"/>
        </w:rPr>
        <w:t>申请日期：</w:t>
      </w:r>
      <w:r>
        <w:rPr>
          <w:rFonts w:ascii="Calibri" w:hAnsi="Calibri" w:hint="eastAsia"/>
          <w:szCs w:val="21"/>
        </w:rPr>
        <w:tab/>
      </w:r>
      <w:r>
        <w:rPr>
          <w:rFonts w:ascii="Calibri" w:hAnsi="Calibri" w:hint="eastAsia"/>
          <w:szCs w:val="21"/>
        </w:rPr>
        <w:tab/>
      </w:r>
      <w:r w:rsidRPr="008E36B9">
        <w:rPr>
          <w:rFonts w:ascii="Calibri" w:hAnsi="Calibri" w:hint="eastAsia"/>
          <w:szCs w:val="21"/>
        </w:rPr>
        <w:t>年</w:t>
      </w:r>
      <w:r>
        <w:rPr>
          <w:rFonts w:ascii="Calibri" w:hAnsi="Calibri" w:hint="eastAsia"/>
          <w:szCs w:val="21"/>
        </w:rPr>
        <w:tab/>
      </w:r>
      <w:r w:rsidRPr="008E36B9">
        <w:rPr>
          <w:rFonts w:ascii="Calibri" w:hAnsi="Calibri" w:hint="eastAsia"/>
          <w:szCs w:val="21"/>
        </w:rPr>
        <w:t>月</w:t>
      </w:r>
      <w:r>
        <w:rPr>
          <w:rFonts w:ascii="Calibri" w:hAnsi="Calibri" w:hint="eastAsia"/>
          <w:szCs w:val="21"/>
        </w:rPr>
        <w:tab/>
      </w:r>
      <w:r w:rsidRPr="008E36B9">
        <w:rPr>
          <w:rFonts w:ascii="Calibri" w:hAnsi="Calibri" w:hint="eastAsia"/>
          <w:szCs w:val="21"/>
        </w:rPr>
        <w:t>日</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607"/>
        <w:gridCol w:w="1802"/>
        <w:gridCol w:w="1276"/>
        <w:gridCol w:w="1134"/>
        <w:gridCol w:w="3119"/>
      </w:tblGrid>
      <w:tr w:rsidR="00422B2E" w:rsidRPr="008E36B9" w:rsidTr="00422B2E">
        <w:trPr>
          <w:trHeight w:hRule="exact" w:val="454"/>
          <w:jc w:val="center"/>
        </w:trPr>
        <w:tc>
          <w:tcPr>
            <w:tcW w:w="9039" w:type="dxa"/>
            <w:gridSpan w:val="6"/>
            <w:shd w:val="clear" w:color="auto" w:fill="D9D9D9"/>
            <w:vAlign w:val="center"/>
          </w:tcPr>
          <w:p w:rsidR="00422B2E" w:rsidRPr="008E36B9" w:rsidRDefault="00422B2E" w:rsidP="00422B2E">
            <w:pPr>
              <w:jc w:val="center"/>
            </w:pPr>
            <w:r w:rsidRPr="00AF4E79">
              <w:rPr>
                <w:rFonts w:ascii="Calibri" w:hAnsi="Calibri" w:hint="eastAsia"/>
                <w:b/>
              </w:rPr>
              <w:t>客户联系信息</w:t>
            </w:r>
          </w:p>
        </w:tc>
      </w:tr>
      <w:tr w:rsidR="00422B2E" w:rsidRPr="008E36B9" w:rsidTr="00422B2E">
        <w:trPr>
          <w:trHeight w:hRule="exact" w:val="510"/>
          <w:jc w:val="center"/>
        </w:trPr>
        <w:tc>
          <w:tcPr>
            <w:tcW w:w="1101" w:type="dxa"/>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申请单位</w:t>
            </w:r>
          </w:p>
        </w:tc>
        <w:tc>
          <w:tcPr>
            <w:tcW w:w="3685" w:type="dxa"/>
            <w:gridSpan w:val="3"/>
            <w:shd w:val="clear" w:color="auto" w:fill="auto"/>
            <w:vAlign w:val="center"/>
          </w:tcPr>
          <w:p w:rsidR="00422B2E" w:rsidRPr="00F12876" w:rsidRDefault="00422B2E" w:rsidP="00422B2E">
            <w:pPr>
              <w:jc w:val="center"/>
              <w:rPr>
                <w:rFonts w:ascii="宋体" w:eastAsia="宋体" w:hAnsi="宋体"/>
                <w:b/>
                <w:szCs w:val="24"/>
              </w:rPr>
            </w:pPr>
          </w:p>
        </w:tc>
        <w:tc>
          <w:tcPr>
            <w:tcW w:w="1134" w:type="dxa"/>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会员编码</w:t>
            </w:r>
          </w:p>
        </w:tc>
        <w:tc>
          <w:tcPr>
            <w:tcW w:w="3119" w:type="dxa"/>
            <w:shd w:val="clear" w:color="auto" w:fill="auto"/>
            <w:vAlign w:val="center"/>
          </w:tcPr>
          <w:p w:rsidR="00422B2E" w:rsidRPr="00F12876" w:rsidRDefault="00422B2E" w:rsidP="00422B2E">
            <w:pPr>
              <w:jc w:val="center"/>
              <w:rPr>
                <w:rFonts w:ascii="宋体" w:eastAsia="宋体" w:hAnsi="宋体"/>
                <w:b/>
                <w:szCs w:val="24"/>
              </w:rPr>
            </w:pPr>
          </w:p>
        </w:tc>
      </w:tr>
      <w:tr w:rsidR="00422B2E" w:rsidRPr="008E36B9" w:rsidTr="00422B2E">
        <w:trPr>
          <w:trHeight w:hRule="exact" w:val="510"/>
          <w:jc w:val="center"/>
        </w:trPr>
        <w:tc>
          <w:tcPr>
            <w:tcW w:w="1101" w:type="dxa"/>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经办人</w:t>
            </w:r>
          </w:p>
        </w:tc>
        <w:tc>
          <w:tcPr>
            <w:tcW w:w="3685" w:type="dxa"/>
            <w:gridSpan w:val="3"/>
            <w:shd w:val="clear" w:color="auto" w:fill="auto"/>
            <w:vAlign w:val="center"/>
          </w:tcPr>
          <w:p w:rsidR="00422B2E" w:rsidRPr="00F12876" w:rsidRDefault="00422B2E" w:rsidP="00422B2E">
            <w:pPr>
              <w:jc w:val="center"/>
              <w:rPr>
                <w:rFonts w:ascii="宋体" w:eastAsia="宋体" w:hAnsi="宋体"/>
                <w:b/>
                <w:szCs w:val="24"/>
              </w:rPr>
            </w:pPr>
          </w:p>
        </w:tc>
        <w:tc>
          <w:tcPr>
            <w:tcW w:w="1134" w:type="dxa"/>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手  机</w:t>
            </w:r>
          </w:p>
        </w:tc>
        <w:tc>
          <w:tcPr>
            <w:tcW w:w="3119" w:type="dxa"/>
            <w:shd w:val="clear" w:color="auto" w:fill="auto"/>
            <w:vAlign w:val="center"/>
          </w:tcPr>
          <w:p w:rsidR="00422B2E" w:rsidRPr="00F12876" w:rsidRDefault="00422B2E" w:rsidP="00422B2E">
            <w:pPr>
              <w:jc w:val="center"/>
              <w:rPr>
                <w:rFonts w:ascii="宋体" w:eastAsia="宋体" w:hAnsi="宋体"/>
                <w:b/>
                <w:szCs w:val="24"/>
              </w:rPr>
            </w:pPr>
          </w:p>
        </w:tc>
      </w:tr>
      <w:tr w:rsidR="00422B2E" w:rsidRPr="008E36B9" w:rsidTr="00422B2E">
        <w:trPr>
          <w:trHeight w:hRule="exact" w:val="510"/>
          <w:jc w:val="center"/>
        </w:trPr>
        <w:tc>
          <w:tcPr>
            <w:tcW w:w="1101" w:type="dxa"/>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电  话</w:t>
            </w:r>
          </w:p>
        </w:tc>
        <w:tc>
          <w:tcPr>
            <w:tcW w:w="3685" w:type="dxa"/>
            <w:gridSpan w:val="3"/>
            <w:shd w:val="clear" w:color="auto" w:fill="auto"/>
            <w:vAlign w:val="center"/>
          </w:tcPr>
          <w:p w:rsidR="00422B2E" w:rsidRPr="00F12876" w:rsidRDefault="00422B2E" w:rsidP="00422B2E">
            <w:pPr>
              <w:jc w:val="center"/>
              <w:rPr>
                <w:rFonts w:ascii="宋体" w:eastAsia="宋体" w:hAnsi="宋体"/>
                <w:b/>
                <w:szCs w:val="24"/>
              </w:rPr>
            </w:pPr>
          </w:p>
        </w:tc>
        <w:tc>
          <w:tcPr>
            <w:tcW w:w="1134" w:type="dxa"/>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传  真</w:t>
            </w:r>
          </w:p>
        </w:tc>
        <w:tc>
          <w:tcPr>
            <w:tcW w:w="3119" w:type="dxa"/>
            <w:shd w:val="clear" w:color="auto" w:fill="auto"/>
            <w:vAlign w:val="center"/>
          </w:tcPr>
          <w:p w:rsidR="00422B2E" w:rsidRPr="00F12876" w:rsidRDefault="00422B2E" w:rsidP="00422B2E">
            <w:pPr>
              <w:jc w:val="center"/>
              <w:rPr>
                <w:rFonts w:ascii="宋体" w:eastAsia="宋体" w:hAnsi="宋体"/>
                <w:b/>
                <w:szCs w:val="24"/>
              </w:rPr>
            </w:pPr>
          </w:p>
        </w:tc>
      </w:tr>
      <w:tr w:rsidR="00422B2E" w:rsidRPr="008E36B9" w:rsidTr="00422B2E">
        <w:trPr>
          <w:trHeight w:hRule="exact" w:val="454"/>
          <w:jc w:val="center"/>
        </w:trPr>
        <w:tc>
          <w:tcPr>
            <w:tcW w:w="9039" w:type="dxa"/>
            <w:gridSpan w:val="6"/>
            <w:shd w:val="clear" w:color="auto" w:fill="D9D9D9"/>
            <w:vAlign w:val="center"/>
          </w:tcPr>
          <w:p w:rsidR="00422B2E" w:rsidRPr="008E36B9" w:rsidRDefault="00422B2E" w:rsidP="00422B2E">
            <w:pPr>
              <w:jc w:val="center"/>
            </w:pPr>
            <w:r w:rsidRPr="00AF4E79">
              <w:rPr>
                <w:rFonts w:ascii="宋体" w:hAnsi="宋体" w:hint="eastAsia"/>
                <w:b/>
              </w:rPr>
              <w:t>客户业务申请信息</w:t>
            </w:r>
          </w:p>
        </w:tc>
      </w:tr>
      <w:tr w:rsidR="00422B2E" w:rsidRPr="008E36B9" w:rsidTr="00F12876">
        <w:trPr>
          <w:trHeight w:val="2186"/>
          <w:jc w:val="center"/>
        </w:trPr>
        <w:tc>
          <w:tcPr>
            <w:tcW w:w="1708" w:type="dxa"/>
            <w:gridSpan w:val="2"/>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认证方式</w:t>
            </w:r>
          </w:p>
        </w:tc>
        <w:tc>
          <w:tcPr>
            <w:tcW w:w="7331" w:type="dxa"/>
            <w:gridSpan w:val="4"/>
            <w:shd w:val="clear" w:color="auto" w:fill="auto"/>
            <w:vAlign w:val="center"/>
          </w:tcPr>
          <w:p w:rsidR="00422B2E" w:rsidRPr="00F12876" w:rsidRDefault="00422B2E" w:rsidP="00F12876">
            <w:pPr>
              <w:spacing w:line="240" w:lineRule="auto"/>
              <w:rPr>
                <w:rFonts w:ascii="宋体" w:eastAsia="宋体" w:hAnsi="宋体"/>
                <w:sz w:val="21"/>
                <w:szCs w:val="21"/>
              </w:rPr>
            </w:pPr>
            <w:r w:rsidRPr="00F12876">
              <w:rPr>
                <w:rFonts w:ascii="宋体" w:eastAsia="宋体" w:hAnsi="宋体" w:hint="eastAsia"/>
                <w:sz w:val="21"/>
                <w:szCs w:val="21"/>
              </w:rPr>
              <w:t>□ 文件证书认证</w:t>
            </w:r>
          </w:p>
          <w:p w:rsidR="00422B2E" w:rsidRPr="00F12876" w:rsidRDefault="00422B2E" w:rsidP="00F12876">
            <w:pPr>
              <w:spacing w:line="240" w:lineRule="auto"/>
              <w:rPr>
                <w:rFonts w:ascii="宋体" w:eastAsia="宋体" w:hAnsi="宋体"/>
                <w:sz w:val="21"/>
                <w:szCs w:val="21"/>
                <w:u w:val="single"/>
              </w:rPr>
            </w:pPr>
            <w:r w:rsidRPr="00F12876">
              <w:rPr>
                <w:rFonts w:ascii="宋体" w:eastAsia="宋体" w:hAnsi="宋体" w:hint="eastAsia"/>
                <w:sz w:val="21"/>
                <w:szCs w:val="21"/>
              </w:rPr>
              <w:t>□ 硬件</w:t>
            </w:r>
            <w:r w:rsidRPr="00F12876">
              <w:rPr>
                <w:rFonts w:ascii="宋体" w:eastAsia="宋体" w:hAnsi="宋体"/>
                <w:sz w:val="21"/>
                <w:szCs w:val="21"/>
              </w:rPr>
              <w:t>EKEY</w:t>
            </w:r>
            <w:r w:rsidRPr="00F12876">
              <w:rPr>
                <w:rFonts w:ascii="宋体" w:eastAsia="宋体" w:hAnsi="宋体" w:hint="eastAsia"/>
                <w:sz w:val="21"/>
                <w:szCs w:val="21"/>
              </w:rPr>
              <w:t>证书认证，申请</w:t>
            </w:r>
            <w:r w:rsidRPr="00F12876">
              <w:rPr>
                <w:rFonts w:ascii="宋体" w:eastAsia="宋体" w:hAnsi="宋体"/>
                <w:sz w:val="21"/>
                <w:szCs w:val="21"/>
              </w:rPr>
              <w:t>EKEY</w:t>
            </w:r>
            <w:r w:rsidRPr="00F12876">
              <w:rPr>
                <w:rFonts w:ascii="宋体" w:eastAsia="宋体" w:hAnsi="宋体" w:hint="eastAsia"/>
                <w:sz w:val="21"/>
                <w:szCs w:val="21"/>
              </w:rPr>
              <w:t>数量</w:t>
            </w:r>
            <w:r w:rsidRPr="00F12876">
              <w:rPr>
                <w:rFonts w:ascii="宋体" w:eastAsia="宋体" w:hAnsi="宋体" w:hint="eastAsia"/>
                <w:sz w:val="21"/>
                <w:szCs w:val="21"/>
                <w:u w:val="single"/>
              </w:rPr>
              <w:t>：□</w:t>
            </w:r>
            <w:r w:rsidRPr="00F12876">
              <w:rPr>
                <w:rFonts w:ascii="宋体" w:eastAsia="宋体" w:hAnsi="宋体"/>
                <w:sz w:val="21"/>
                <w:szCs w:val="21"/>
                <w:u w:val="single"/>
              </w:rPr>
              <w:t xml:space="preserve"> 1</w:t>
            </w:r>
            <w:r w:rsidRPr="00F12876">
              <w:rPr>
                <w:rFonts w:ascii="宋体" w:eastAsia="宋体" w:hAnsi="宋体" w:hint="eastAsia"/>
                <w:sz w:val="21"/>
                <w:szCs w:val="21"/>
                <w:u w:val="single"/>
              </w:rPr>
              <w:t>个     □</w:t>
            </w:r>
            <w:r w:rsidRPr="00F12876">
              <w:rPr>
                <w:rFonts w:ascii="宋体" w:eastAsia="宋体" w:hAnsi="宋体"/>
                <w:sz w:val="21"/>
                <w:szCs w:val="21"/>
                <w:u w:val="single"/>
              </w:rPr>
              <w:t xml:space="preserve"> 2</w:t>
            </w:r>
            <w:r w:rsidRPr="00F12876">
              <w:rPr>
                <w:rFonts w:ascii="宋体" w:eastAsia="宋体" w:hAnsi="宋体" w:hint="eastAsia"/>
                <w:sz w:val="21"/>
                <w:szCs w:val="21"/>
                <w:u w:val="single"/>
              </w:rPr>
              <w:t>个</w:t>
            </w:r>
          </w:p>
          <w:p w:rsidR="00422B2E" w:rsidRPr="00F12876" w:rsidRDefault="00422B2E" w:rsidP="00F12876">
            <w:pPr>
              <w:spacing w:line="240" w:lineRule="auto"/>
              <w:rPr>
                <w:rFonts w:ascii="宋体" w:eastAsia="宋体" w:hAnsi="宋体"/>
                <w:sz w:val="21"/>
                <w:szCs w:val="21"/>
              </w:rPr>
            </w:pPr>
            <w:r w:rsidRPr="00F12876">
              <w:rPr>
                <w:rFonts w:ascii="宋体" w:eastAsia="宋体" w:hAnsi="宋体" w:hint="eastAsia"/>
                <w:sz w:val="21"/>
                <w:szCs w:val="21"/>
              </w:rPr>
              <w:t>（注：1、</w:t>
            </w:r>
            <w:r w:rsidRPr="00F12876">
              <w:rPr>
                <w:rFonts w:ascii="宋体" w:eastAsia="宋体" w:hAnsi="宋体" w:hint="eastAsia"/>
                <w:kern w:val="0"/>
                <w:sz w:val="21"/>
                <w:szCs w:val="21"/>
              </w:rPr>
              <w:t>证书申请材料及业务办理详见</w:t>
            </w:r>
            <w:r w:rsidRPr="00F12876">
              <w:rPr>
                <w:rFonts w:ascii="宋体" w:eastAsia="宋体" w:hAnsi="宋体"/>
                <w:sz w:val="21"/>
                <w:szCs w:val="21"/>
              </w:rPr>
              <w:t>HTTP://CA.SZSE.CN</w:t>
            </w:r>
            <w:r w:rsidRPr="00F12876">
              <w:rPr>
                <w:rFonts w:ascii="宋体" w:eastAsia="宋体" w:hAnsi="宋体" w:hint="eastAsia"/>
                <w:sz w:val="21"/>
                <w:szCs w:val="21"/>
              </w:rPr>
              <w:t>；</w:t>
            </w:r>
          </w:p>
          <w:p w:rsidR="00422B2E" w:rsidRPr="00F12876" w:rsidRDefault="00422B2E" w:rsidP="00F12876">
            <w:pPr>
              <w:spacing w:line="240" w:lineRule="auto"/>
              <w:ind w:leftChars="66" w:left="158"/>
              <w:rPr>
                <w:rFonts w:ascii="宋体" w:eastAsia="宋体" w:hAnsi="宋体"/>
                <w:sz w:val="21"/>
                <w:szCs w:val="21"/>
              </w:rPr>
            </w:pPr>
            <w:r w:rsidRPr="00F12876">
              <w:rPr>
                <w:rFonts w:ascii="宋体" w:eastAsia="宋体" w:hAnsi="宋体" w:hint="eastAsia"/>
                <w:sz w:val="21"/>
                <w:szCs w:val="21"/>
              </w:rPr>
              <w:t>2、</w:t>
            </w:r>
            <w:r w:rsidRPr="00F12876">
              <w:rPr>
                <w:rFonts w:ascii="宋体" w:eastAsia="宋体" w:hAnsi="宋体" w:hint="eastAsia"/>
                <w:kern w:val="0"/>
                <w:sz w:val="21"/>
                <w:szCs w:val="21"/>
              </w:rPr>
              <w:t>文件证书通过会员业务专区下发，不能登录会员业务专区的申请单位、请勿选择文件证书选项</w:t>
            </w:r>
            <w:r w:rsidRPr="00F12876">
              <w:rPr>
                <w:rFonts w:ascii="宋体" w:eastAsia="宋体" w:hAnsi="宋体" w:hint="eastAsia"/>
                <w:sz w:val="21"/>
                <w:szCs w:val="21"/>
              </w:rPr>
              <w:t>）</w:t>
            </w:r>
          </w:p>
        </w:tc>
      </w:tr>
      <w:tr w:rsidR="00422B2E" w:rsidRPr="008E36B9" w:rsidTr="00F12876">
        <w:trPr>
          <w:trHeight w:val="1553"/>
          <w:jc w:val="center"/>
        </w:trPr>
        <w:tc>
          <w:tcPr>
            <w:tcW w:w="1708" w:type="dxa"/>
            <w:gridSpan w:val="2"/>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成交汇总通信网关IP地址段</w:t>
            </w:r>
          </w:p>
        </w:tc>
        <w:tc>
          <w:tcPr>
            <w:tcW w:w="7331" w:type="dxa"/>
            <w:gridSpan w:val="4"/>
            <w:shd w:val="clear" w:color="auto" w:fill="auto"/>
            <w:vAlign w:val="center"/>
          </w:tcPr>
          <w:p w:rsidR="00422B2E" w:rsidRPr="00F12876" w:rsidRDefault="00422B2E" w:rsidP="00F12876">
            <w:pPr>
              <w:spacing w:line="240" w:lineRule="auto"/>
              <w:ind w:leftChars="66" w:left="158"/>
              <w:rPr>
                <w:rFonts w:ascii="宋体" w:eastAsia="宋体" w:hAnsi="宋体"/>
                <w:sz w:val="21"/>
                <w:szCs w:val="21"/>
              </w:rPr>
            </w:pPr>
            <w:r w:rsidRPr="00F12876">
              <w:rPr>
                <w:rFonts w:ascii="宋体" w:eastAsia="宋体" w:hAnsi="宋体" w:hint="eastAsia"/>
                <w:sz w:val="21"/>
                <w:szCs w:val="21"/>
              </w:rPr>
              <w:t>IP地址段：</w:t>
            </w:r>
            <w:r w:rsidRPr="00F12876">
              <w:rPr>
                <w:rFonts w:ascii="宋体" w:eastAsia="宋体" w:hAnsi="宋体" w:hint="eastAsia"/>
                <w:b/>
                <w:sz w:val="28"/>
                <w:szCs w:val="28"/>
                <w:u w:val="single"/>
              </w:rPr>
              <w:t>_______________</w:t>
            </w:r>
          </w:p>
          <w:p w:rsidR="00422B2E" w:rsidRPr="00F12876" w:rsidRDefault="00422B2E" w:rsidP="00F12876">
            <w:pPr>
              <w:spacing w:line="240" w:lineRule="auto"/>
              <w:ind w:leftChars="66" w:left="158"/>
              <w:rPr>
                <w:rFonts w:ascii="宋体" w:eastAsia="宋体" w:hAnsi="宋体"/>
                <w:sz w:val="21"/>
                <w:szCs w:val="21"/>
              </w:rPr>
            </w:pPr>
            <w:r w:rsidRPr="00F12876">
              <w:rPr>
                <w:rFonts w:ascii="宋体" w:eastAsia="宋体" w:hAnsi="宋体" w:hint="eastAsia"/>
                <w:sz w:val="21"/>
                <w:szCs w:val="21"/>
              </w:rPr>
              <w:t>（注：如已做NAT，请填写NAT之后的深证通分配的局域网地址；多个地址段间请用</w:t>
            </w:r>
            <w:r w:rsidRPr="00F12876">
              <w:rPr>
                <w:rFonts w:ascii="宋体" w:eastAsia="宋体" w:hAnsi="宋体"/>
                <w:sz w:val="21"/>
                <w:szCs w:val="21"/>
              </w:rPr>
              <w:t>“</w:t>
            </w:r>
            <w:r w:rsidRPr="00F12876">
              <w:rPr>
                <w:rFonts w:ascii="宋体" w:eastAsia="宋体" w:hAnsi="宋体" w:hint="eastAsia"/>
                <w:sz w:val="21"/>
                <w:szCs w:val="21"/>
              </w:rPr>
              <w:t>；</w:t>
            </w:r>
            <w:r w:rsidRPr="00F12876">
              <w:rPr>
                <w:rFonts w:ascii="宋体" w:eastAsia="宋体" w:hAnsi="宋体"/>
                <w:sz w:val="21"/>
                <w:szCs w:val="21"/>
              </w:rPr>
              <w:t>”</w:t>
            </w:r>
            <w:r w:rsidRPr="00F12876">
              <w:rPr>
                <w:rFonts w:ascii="宋体" w:eastAsia="宋体" w:hAnsi="宋体" w:hint="eastAsia"/>
                <w:sz w:val="21"/>
                <w:szCs w:val="21"/>
              </w:rPr>
              <w:t>分隔）</w:t>
            </w:r>
          </w:p>
        </w:tc>
      </w:tr>
      <w:tr w:rsidR="00422B2E" w:rsidRPr="008E36B9" w:rsidTr="00422B2E">
        <w:trPr>
          <w:trHeight w:val="1391"/>
          <w:jc w:val="center"/>
        </w:trPr>
        <w:tc>
          <w:tcPr>
            <w:tcW w:w="9039" w:type="dxa"/>
            <w:gridSpan w:val="6"/>
            <w:shd w:val="clear" w:color="auto" w:fill="auto"/>
            <w:vAlign w:val="center"/>
          </w:tcPr>
          <w:p w:rsidR="00422B2E" w:rsidRPr="00A022EE" w:rsidRDefault="00422B2E" w:rsidP="00422B2E">
            <w:pPr>
              <w:jc w:val="center"/>
              <w:rPr>
                <w:rFonts w:ascii="宋体" w:eastAsia="宋体" w:hAnsi="宋体"/>
                <w:sz w:val="21"/>
                <w:szCs w:val="21"/>
              </w:rPr>
            </w:pPr>
            <w:r w:rsidRPr="00A022EE">
              <w:rPr>
                <w:rFonts w:ascii="宋体" w:eastAsia="宋体" w:hAnsi="宋体" w:hint="eastAsia"/>
                <w:sz w:val="21"/>
                <w:szCs w:val="21"/>
              </w:rPr>
              <w:t>申请单位盖章</w:t>
            </w:r>
          </w:p>
        </w:tc>
      </w:tr>
      <w:tr w:rsidR="00422B2E" w:rsidRPr="008E36B9" w:rsidTr="00422B2E">
        <w:trPr>
          <w:trHeight w:hRule="exact" w:val="454"/>
          <w:jc w:val="center"/>
        </w:trPr>
        <w:tc>
          <w:tcPr>
            <w:tcW w:w="9039" w:type="dxa"/>
            <w:gridSpan w:val="6"/>
            <w:shd w:val="clear" w:color="auto" w:fill="D9D9D9"/>
            <w:vAlign w:val="center"/>
          </w:tcPr>
          <w:p w:rsidR="00422B2E" w:rsidRPr="008E36B9" w:rsidRDefault="00422B2E" w:rsidP="00422B2E">
            <w:pPr>
              <w:jc w:val="center"/>
            </w:pPr>
            <w:r w:rsidRPr="00AF4E79">
              <w:rPr>
                <w:rFonts w:ascii="Calibri" w:hAnsi="Calibri" w:hint="eastAsia"/>
                <w:b/>
              </w:rPr>
              <w:t>各部门处理意见及结果</w:t>
            </w:r>
          </w:p>
        </w:tc>
      </w:tr>
      <w:tr w:rsidR="00422B2E" w:rsidRPr="00F12876" w:rsidTr="00422B2E">
        <w:trPr>
          <w:trHeight w:val="1685"/>
          <w:jc w:val="center"/>
        </w:trPr>
        <w:tc>
          <w:tcPr>
            <w:tcW w:w="3510" w:type="dxa"/>
            <w:gridSpan w:val="3"/>
            <w:shd w:val="clear" w:color="auto" w:fill="auto"/>
          </w:tcPr>
          <w:p w:rsidR="00422B2E" w:rsidRPr="00F12876" w:rsidRDefault="00422B2E" w:rsidP="00422B2E">
            <w:pPr>
              <w:rPr>
                <w:rFonts w:ascii="宋体" w:eastAsia="宋体" w:hAnsi="宋体"/>
                <w:sz w:val="21"/>
                <w:szCs w:val="21"/>
              </w:rPr>
            </w:pPr>
            <w:r w:rsidRPr="00F12876">
              <w:rPr>
                <w:rFonts w:ascii="宋体" w:eastAsia="宋体" w:hAnsi="宋体" w:hint="eastAsia"/>
                <w:sz w:val="21"/>
                <w:szCs w:val="21"/>
              </w:rPr>
              <w:t>审核：</w:t>
            </w:r>
          </w:p>
          <w:p w:rsidR="00422B2E" w:rsidRPr="00F12876" w:rsidRDefault="00422B2E" w:rsidP="00422B2E">
            <w:pPr>
              <w:rPr>
                <w:rFonts w:ascii="宋体" w:eastAsia="宋体" w:hAnsi="宋体"/>
                <w:sz w:val="21"/>
                <w:szCs w:val="21"/>
              </w:rPr>
            </w:pPr>
          </w:p>
          <w:p w:rsidR="00422B2E" w:rsidRPr="00F12876" w:rsidRDefault="00422B2E" w:rsidP="00422B2E">
            <w:pPr>
              <w:rPr>
                <w:rFonts w:ascii="宋体" w:eastAsia="宋体" w:hAnsi="宋体"/>
                <w:sz w:val="21"/>
                <w:szCs w:val="21"/>
              </w:rPr>
            </w:pPr>
          </w:p>
          <w:p w:rsidR="00422B2E" w:rsidRPr="00F12876" w:rsidRDefault="00422B2E" w:rsidP="00422B2E">
            <w:pPr>
              <w:rPr>
                <w:rFonts w:ascii="宋体" w:eastAsia="宋体" w:hAnsi="宋体"/>
                <w:sz w:val="21"/>
                <w:szCs w:val="21"/>
              </w:rPr>
            </w:pPr>
            <w:r w:rsidRPr="00F12876">
              <w:rPr>
                <w:rFonts w:ascii="宋体" w:eastAsia="宋体" w:hAnsi="宋体" w:hint="eastAsia"/>
                <w:sz w:val="21"/>
                <w:szCs w:val="21"/>
              </w:rPr>
              <w:t>经办人：</w:t>
            </w:r>
          </w:p>
          <w:p w:rsidR="00422B2E" w:rsidRPr="00F12876" w:rsidRDefault="00422B2E" w:rsidP="00422B2E">
            <w:pPr>
              <w:jc w:val="left"/>
              <w:rPr>
                <w:rFonts w:ascii="宋体" w:eastAsia="宋体" w:hAnsi="宋体"/>
                <w:sz w:val="21"/>
                <w:szCs w:val="21"/>
              </w:rPr>
            </w:pPr>
            <w:r w:rsidRPr="00F12876">
              <w:rPr>
                <w:rFonts w:ascii="宋体" w:eastAsia="宋体" w:hAnsi="宋体" w:hint="eastAsia"/>
                <w:sz w:val="21"/>
                <w:szCs w:val="21"/>
              </w:rPr>
              <w:t>日  期：</w:t>
            </w:r>
          </w:p>
        </w:tc>
        <w:tc>
          <w:tcPr>
            <w:tcW w:w="5529" w:type="dxa"/>
            <w:gridSpan w:val="3"/>
            <w:shd w:val="clear" w:color="auto" w:fill="auto"/>
          </w:tcPr>
          <w:p w:rsidR="00422B2E" w:rsidRPr="00F12876" w:rsidRDefault="00422B2E" w:rsidP="00422B2E">
            <w:pPr>
              <w:rPr>
                <w:rFonts w:ascii="宋体" w:eastAsia="宋体" w:hAnsi="宋体"/>
                <w:sz w:val="21"/>
                <w:szCs w:val="21"/>
              </w:rPr>
            </w:pPr>
            <w:r w:rsidRPr="00F12876">
              <w:rPr>
                <w:rFonts w:ascii="宋体" w:eastAsia="宋体" w:hAnsi="宋体" w:hint="eastAsia"/>
                <w:sz w:val="21"/>
                <w:szCs w:val="21"/>
              </w:rPr>
              <w:t>操作：</w:t>
            </w:r>
          </w:p>
          <w:p w:rsidR="00422B2E" w:rsidRPr="00F12876" w:rsidRDefault="00422B2E" w:rsidP="00422B2E">
            <w:pPr>
              <w:spacing w:line="360" w:lineRule="auto"/>
              <w:rPr>
                <w:rFonts w:ascii="宋体" w:eastAsia="宋体" w:hAnsi="宋体"/>
                <w:sz w:val="21"/>
                <w:szCs w:val="21"/>
              </w:rPr>
            </w:pPr>
            <w:r w:rsidRPr="00F12876">
              <w:rPr>
                <w:rFonts w:ascii="宋体" w:eastAsia="宋体" w:hAnsi="宋体" w:hint="eastAsia"/>
                <w:sz w:val="21"/>
                <w:szCs w:val="21"/>
              </w:rPr>
              <w:t xml:space="preserve">    新分配网关号：_____________</w:t>
            </w:r>
          </w:p>
          <w:p w:rsidR="00422B2E" w:rsidRPr="00F12876" w:rsidRDefault="00422B2E" w:rsidP="00422B2E">
            <w:pPr>
              <w:rPr>
                <w:rFonts w:ascii="宋体" w:eastAsia="宋体" w:hAnsi="宋体"/>
                <w:sz w:val="21"/>
                <w:szCs w:val="21"/>
              </w:rPr>
            </w:pPr>
            <w:r w:rsidRPr="00F12876">
              <w:rPr>
                <w:rFonts w:ascii="宋体" w:eastAsia="宋体" w:hAnsi="宋体" w:hint="eastAsia"/>
                <w:sz w:val="21"/>
                <w:szCs w:val="21"/>
              </w:rPr>
              <w:t xml:space="preserve">    （流速权：8；托管标志：非托管）</w:t>
            </w:r>
          </w:p>
          <w:p w:rsidR="00422B2E" w:rsidRPr="00F12876" w:rsidRDefault="00422B2E" w:rsidP="00422B2E">
            <w:pPr>
              <w:rPr>
                <w:rFonts w:ascii="宋体" w:eastAsia="宋体" w:hAnsi="宋体"/>
                <w:sz w:val="21"/>
                <w:szCs w:val="21"/>
              </w:rPr>
            </w:pPr>
            <w:r w:rsidRPr="00F12876">
              <w:rPr>
                <w:rFonts w:ascii="宋体" w:eastAsia="宋体" w:hAnsi="宋体"/>
                <w:sz w:val="21"/>
                <w:szCs w:val="21"/>
              </w:rPr>
              <w:tab/>
            </w:r>
            <w:r w:rsidRPr="00F12876">
              <w:rPr>
                <w:rFonts w:ascii="宋体" w:eastAsia="宋体" w:hAnsi="宋体" w:hint="eastAsia"/>
                <w:sz w:val="21"/>
                <w:szCs w:val="21"/>
              </w:rPr>
              <w:tab/>
            </w:r>
            <w:r w:rsidRPr="00F12876">
              <w:rPr>
                <w:rFonts w:ascii="宋体" w:eastAsia="宋体" w:hAnsi="宋体"/>
                <w:sz w:val="21"/>
                <w:szCs w:val="21"/>
              </w:rPr>
              <w:tab/>
            </w:r>
            <w:r w:rsidRPr="00F12876">
              <w:rPr>
                <w:rFonts w:ascii="宋体" w:eastAsia="宋体" w:hAnsi="宋体" w:hint="eastAsia"/>
                <w:sz w:val="21"/>
                <w:szCs w:val="21"/>
              </w:rPr>
              <w:tab/>
              <w:t>操作人：</w:t>
            </w:r>
          </w:p>
          <w:p w:rsidR="00422B2E" w:rsidRPr="00F12876" w:rsidRDefault="00422B2E" w:rsidP="00F12876">
            <w:pPr>
              <w:ind w:firstLineChars="650" w:firstLine="1365"/>
              <w:rPr>
                <w:rFonts w:ascii="宋体" w:eastAsia="宋体" w:hAnsi="宋体"/>
                <w:sz w:val="21"/>
                <w:szCs w:val="21"/>
              </w:rPr>
            </w:pPr>
            <w:r w:rsidRPr="00F12876">
              <w:rPr>
                <w:rFonts w:ascii="宋体" w:eastAsia="宋体" w:hAnsi="宋体"/>
                <w:sz w:val="21"/>
                <w:szCs w:val="21"/>
              </w:rPr>
              <w:tab/>
            </w:r>
            <w:r w:rsidRPr="00F12876">
              <w:rPr>
                <w:rFonts w:ascii="宋体" w:eastAsia="宋体" w:hAnsi="宋体" w:hint="eastAsia"/>
                <w:sz w:val="21"/>
                <w:szCs w:val="21"/>
              </w:rPr>
              <w:t>日  期：</w:t>
            </w:r>
          </w:p>
        </w:tc>
      </w:tr>
    </w:tbl>
    <w:p w:rsidR="00422B2E" w:rsidRPr="00F12876" w:rsidRDefault="00422B2E" w:rsidP="00A03692">
      <w:pPr>
        <w:numPr>
          <w:ilvl w:val="0"/>
          <w:numId w:val="11"/>
        </w:numPr>
        <w:spacing w:line="240" w:lineRule="auto"/>
        <w:ind w:left="0" w:firstLine="0"/>
        <w:rPr>
          <w:rFonts w:ascii="宋体" w:eastAsia="宋体" w:hAnsi="宋体"/>
          <w:sz w:val="21"/>
          <w:szCs w:val="21"/>
        </w:rPr>
      </w:pPr>
      <w:r w:rsidRPr="00F12876">
        <w:rPr>
          <w:rFonts w:ascii="宋体" w:eastAsia="宋体" w:hAnsi="宋体" w:hint="eastAsia"/>
          <w:color w:val="0070C0"/>
          <w:sz w:val="21"/>
          <w:szCs w:val="21"/>
        </w:rPr>
        <w:t>此表</w:t>
      </w:r>
      <w:r w:rsidRPr="00F12876">
        <w:rPr>
          <w:rFonts w:ascii="宋体" w:eastAsia="宋体" w:hAnsi="宋体"/>
          <w:color w:val="0070C0"/>
          <w:sz w:val="21"/>
          <w:szCs w:val="21"/>
        </w:rPr>
        <w:t>仅适用于无法通过</w:t>
      </w:r>
      <w:r w:rsidRPr="00F12876">
        <w:rPr>
          <w:rFonts w:ascii="宋体" w:eastAsia="宋体" w:hAnsi="宋体" w:hint="eastAsia"/>
          <w:color w:val="0070C0"/>
          <w:sz w:val="21"/>
          <w:szCs w:val="21"/>
        </w:rPr>
        <w:t>深交所会员业务专区办理</w:t>
      </w:r>
      <w:r w:rsidRPr="00F12876">
        <w:rPr>
          <w:rFonts w:ascii="宋体" w:eastAsia="宋体" w:hAnsi="宋体"/>
          <w:color w:val="0070C0"/>
          <w:sz w:val="21"/>
          <w:szCs w:val="21"/>
        </w:rPr>
        <w:t>业务的用户</w:t>
      </w:r>
      <w:r w:rsidRPr="00F12876">
        <w:rPr>
          <w:rFonts w:ascii="宋体" w:eastAsia="宋体" w:hAnsi="宋体" w:hint="eastAsia"/>
          <w:sz w:val="21"/>
          <w:szCs w:val="21"/>
        </w:rPr>
        <w:t>；</w:t>
      </w:r>
    </w:p>
    <w:p w:rsidR="00422B2E" w:rsidRPr="00F12876" w:rsidRDefault="00422B2E" w:rsidP="00422B2E">
      <w:pPr>
        <w:rPr>
          <w:rFonts w:ascii="宋体" w:eastAsia="宋体" w:hAnsi="宋体"/>
          <w:sz w:val="21"/>
          <w:szCs w:val="21"/>
        </w:rPr>
      </w:pPr>
      <w:r w:rsidRPr="00F12876">
        <w:rPr>
          <w:rFonts w:ascii="宋体" w:eastAsia="宋体" w:hAnsi="宋体" w:hint="eastAsia"/>
          <w:sz w:val="21"/>
          <w:szCs w:val="21"/>
        </w:rPr>
        <w:t>2、深证通传真：0755-83851052，业务咨询电话：0755-23826692、23826313、23826321、23826525；运行热线：0755-83182222；</w:t>
      </w:r>
      <w:r w:rsidRPr="00F12876">
        <w:rPr>
          <w:rFonts w:ascii="宋体" w:eastAsia="宋体" w:hAnsi="宋体"/>
          <w:sz w:val="21"/>
          <w:szCs w:val="21"/>
        </w:rPr>
        <w:t xml:space="preserve"> </w:t>
      </w:r>
    </w:p>
    <w:p w:rsidR="00422B2E" w:rsidRPr="00F12876" w:rsidRDefault="00422B2E" w:rsidP="00422B2E">
      <w:pPr>
        <w:rPr>
          <w:rFonts w:ascii="宋体" w:eastAsia="宋体" w:hAnsi="宋体"/>
          <w:sz w:val="21"/>
          <w:szCs w:val="21"/>
        </w:rPr>
      </w:pPr>
      <w:r w:rsidRPr="00F12876">
        <w:rPr>
          <w:rFonts w:ascii="宋体" w:eastAsia="宋体" w:hAnsi="宋体" w:hint="eastAsia"/>
          <w:sz w:val="21"/>
          <w:szCs w:val="21"/>
        </w:rPr>
        <w:t>3、深圳证券数字证书业务申请材料邮寄至：深圳市福田区滨海大道1002号深圳证券通信有限公司；收件人：交易结算事业部 综合部；邮政编码：518040；</w:t>
      </w:r>
    </w:p>
    <w:p w:rsidR="00422B2E" w:rsidRPr="00F12876" w:rsidRDefault="00422B2E" w:rsidP="00422B2E">
      <w:pPr>
        <w:rPr>
          <w:rFonts w:ascii="宋体" w:eastAsia="宋体" w:hAnsi="宋体"/>
          <w:sz w:val="21"/>
          <w:szCs w:val="21"/>
        </w:rPr>
      </w:pPr>
      <w:r w:rsidRPr="00F12876">
        <w:rPr>
          <w:rFonts w:ascii="宋体" w:eastAsia="宋体" w:hAnsi="宋体" w:hint="eastAsia"/>
          <w:sz w:val="21"/>
          <w:szCs w:val="21"/>
        </w:rPr>
        <w:t>4、一份申请表限申请一个网关号，若要申请多个成交汇总通信网关，请在此注明此表为__/__页。</w:t>
      </w:r>
    </w:p>
    <w:p w:rsidR="00422B2E" w:rsidRPr="00A022EE" w:rsidRDefault="00422B2E" w:rsidP="005E2964">
      <w:pPr>
        <w:pStyle w:val="2"/>
      </w:pPr>
      <w:r>
        <w:br w:type="page"/>
      </w:r>
      <w:bookmarkStart w:id="42" w:name="_Toc467846049"/>
      <w:bookmarkStart w:id="43" w:name="_Toc468874199"/>
      <w:r w:rsidRPr="00A022EE">
        <w:rPr>
          <w:rFonts w:hint="eastAsia"/>
        </w:rPr>
        <w:lastRenderedPageBreak/>
        <w:t>附件</w:t>
      </w:r>
      <w:r w:rsidRPr="00A022EE">
        <w:rPr>
          <w:rFonts w:hint="eastAsia"/>
        </w:rPr>
        <w:t>2</w:t>
      </w:r>
      <w:r w:rsidRPr="00A022EE">
        <w:rPr>
          <w:rFonts w:hint="eastAsia"/>
        </w:rPr>
        <w:t>：成交汇总通信网关开通申请表</w:t>
      </w:r>
      <w:bookmarkEnd w:id="42"/>
      <w:bookmarkEnd w:id="43"/>
    </w:p>
    <w:p w:rsidR="00422B2E" w:rsidRPr="008E36B9" w:rsidRDefault="00422B2E" w:rsidP="00422B2E">
      <w:pPr>
        <w:wordWrap w:val="0"/>
        <w:jc w:val="right"/>
      </w:pPr>
      <w:r w:rsidRPr="008E36B9">
        <w:rPr>
          <w:rFonts w:ascii="Calibri" w:hAnsi="Calibri" w:hint="eastAsia"/>
          <w:szCs w:val="21"/>
        </w:rPr>
        <w:t>申请日期：</w:t>
      </w:r>
      <w:r>
        <w:rPr>
          <w:rFonts w:ascii="Calibri" w:hAnsi="Calibri" w:hint="eastAsia"/>
          <w:szCs w:val="21"/>
        </w:rPr>
        <w:tab/>
      </w:r>
      <w:r>
        <w:rPr>
          <w:rFonts w:ascii="Calibri" w:hAnsi="Calibri" w:hint="eastAsia"/>
          <w:szCs w:val="21"/>
        </w:rPr>
        <w:tab/>
      </w:r>
      <w:r w:rsidRPr="008E36B9">
        <w:rPr>
          <w:rFonts w:ascii="Calibri" w:hAnsi="Calibri" w:hint="eastAsia"/>
          <w:szCs w:val="21"/>
        </w:rPr>
        <w:t>年</w:t>
      </w:r>
      <w:r>
        <w:rPr>
          <w:rFonts w:ascii="Calibri" w:hAnsi="Calibri" w:hint="eastAsia"/>
          <w:szCs w:val="21"/>
        </w:rPr>
        <w:tab/>
      </w:r>
      <w:r w:rsidRPr="008E36B9">
        <w:rPr>
          <w:rFonts w:ascii="Calibri" w:hAnsi="Calibri" w:hint="eastAsia"/>
          <w:szCs w:val="21"/>
        </w:rPr>
        <w:t>月</w:t>
      </w:r>
      <w:r>
        <w:rPr>
          <w:rFonts w:ascii="Calibri" w:hAnsi="Calibri" w:hint="eastAsia"/>
          <w:szCs w:val="21"/>
        </w:rPr>
        <w:tab/>
      </w:r>
      <w:r w:rsidRPr="008E36B9">
        <w:rPr>
          <w:rFonts w:ascii="Calibri" w:hAnsi="Calibri" w:hint="eastAsia"/>
          <w:szCs w:val="21"/>
        </w:rPr>
        <w:t>日</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425"/>
        <w:gridCol w:w="2924"/>
        <w:gridCol w:w="204"/>
        <w:gridCol w:w="1270"/>
        <w:gridCol w:w="2977"/>
      </w:tblGrid>
      <w:tr w:rsidR="00422B2E" w:rsidRPr="008E36B9" w:rsidTr="00422B2E">
        <w:trPr>
          <w:trHeight w:hRule="exact" w:val="454"/>
          <w:jc w:val="center"/>
        </w:trPr>
        <w:tc>
          <w:tcPr>
            <w:tcW w:w="8901" w:type="dxa"/>
            <w:gridSpan w:val="6"/>
            <w:shd w:val="clear" w:color="auto" w:fill="D9D9D9"/>
            <w:vAlign w:val="center"/>
          </w:tcPr>
          <w:p w:rsidR="00422B2E" w:rsidRPr="008E36B9" w:rsidRDefault="00422B2E" w:rsidP="00422B2E">
            <w:pPr>
              <w:jc w:val="center"/>
            </w:pPr>
            <w:r w:rsidRPr="00AF4E79">
              <w:rPr>
                <w:rFonts w:ascii="Calibri" w:hAnsi="Calibri" w:hint="eastAsia"/>
                <w:b/>
              </w:rPr>
              <w:t>客户联系信息</w:t>
            </w:r>
          </w:p>
        </w:tc>
      </w:tr>
      <w:tr w:rsidR="00422B2E" w:rsidRPr="008E36B9" w:rsidTr="00422B2E">
        <w:trPr>
          <w:trHeight w:hRule="exact" w:val="510"/>
          <w:jc w:val="center"/>
        </w:trPr>
        <w:tc>
          <w:tcPr>
            <w:tcW w:w="1101" w:type="dxa"/>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申请单位</w:t>
            </w:r>
          </w:p>
        </w:tc>
        <w:tc>
          <w:tcPr>
            <w:tcW w:w="3553" w:type="dxa"/>
            <w:gridSpan w:val="3"/>
            <w:shd w:val="clear" w:color="auto" w:fill="auto"/>
            <w:vAlign w:val="center"/>
          </w:tcPr>
          <w:p w:rsidR="00422B2E" w:rsidRPr="00F12876" w:rsidRDefault="00422B2E" w:rsidP="00422B2E">
            <w:pPr>
              <w:jc w:val="center"/>
              <w:rPr>
                <w:rFonts w:ascii="宋体" w:eastAsia="宋体" w:hAnsi="宋体"/>
                <w:b/>
                <w:szCs w:val="24"/>
              </w:rPr>
            </w:pPr>
          </w:p>
        </w:tc>
        <w:tc>
          <w:tcPr>
            <w:tcW w:w="1270" w:type="dxa"/>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会员编码</w:t>
            </w:r>
          </w:p>
        </w:tc>
        <w:tc>
          <w:tcPr>
            <w:tcW w:w="2977" w:type="dxa"/>
            <w:shd w:val="clear" w:color="auto" w:fill="auto"/>
            <w:vAlign w:val="center"/>
          </w:tcPr>
          <w:p w:rsidR="00422B2E" w:rsidRPr="00F12876" w:rsidRDefault="00422B2E" w:rsidP="00422B2E">
            <w:pPr>
              <w:jc w:val="center"/>
              <w:rPr>
                <w:rFonts w:ascii="宋体" w:eastAsia="宋体" w:hAnsi="宋体"/>
                <w:b/>
                <w:szCs w:val="24"/>
              </w:rPr>
            </w:pPr>
          </w:p>
        </w:tc>
      </w:tr>
      <w:tr w:rsidR="00422B2E" w:rsidRPr="008E36B9" w:rsidTr="00422B2E">
        <w:trPr>
          <w:trHeight w:hRule="exact" w:val="510"/>
          <w:jc w:val="center"/>
        </w:trPr>
        <w:tc>
          <w:tcPr>
            <w:tcW w:w="1101" w:type="dxa"/>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经办人</w:t>
            </w:r>
          </w:p>
        </w:tc>
        <w:tc>
          <w:tcPr>
            <w:tcW w:w="3553" w:type="dxa"/>
            <w:gridSpan w:val="3"/>
            <w:shd w:val="clear" w:color="auto" w:fill="auto"/>
            <w:vAlign w:val="center"/>
          </w:tcPr>
          <w:p w:rsidR="00422B2E" w:rsidRPr="00F12876" w:rsidRDefault="00422B2E" w:rsidP="00422B2E">
            <w:pPr>
              <w:jc w:val="center"/>
              <w:rPr>
                <w:rFonts w:ascii="宋体" w:eastAsia="宋体" w:hAnsi="宋体"/>
                <w:b/>
                <w:szCs w:val="24"/>
              </w:rPr>
            </w:pPr>
          </w:p>
        </w:tc>
        <w:tc>
          <w:tcPr>
            <w:tcW w:w="1270" w:type="dxa"/>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手  机</w:t>
            </w:r>
          </w:p>
        </w:tc>
        <w:tc>
          <w:tcPr>
            <w:tcW w:w="2977" w:type="dxa"/>
            <w:shd w:val="clear" w:color="auto" w:fill="auto"/>
            <w:vAlign w:val="center"/>
          </w:tcPr>
          <w:p w:rsidR="00422B2E" w:rsidRPr="00F12876" w:rsidRDefault="00422B2E" w:rsidP="00422B2E">
            <w:pPr>
              <w:jc w:val="center"/>
              <w:rPr>
                <w:rFonts w:ascii="宋体" w:eastAsia="宋体" w:hAnsi="宋体"/>
                <w:b/>
                <w:szCs w:val="24"/>
              </w:rPr>
            </w:pPr>
          </w:p>
        </w:tc>
      </w:tr>
      <w:tr w:rsidR="00422B2E" w:rsidRPr="008E36B9" w:rsidTr="00422B2E">
        <w:trPr>
          <w:trHeight w:hRule="exact" w:val="510"/>
          <w:jc w:val="center"/>
        </w:trPr>
        <w:tc>
          <w:tcPr>
            <w:tcW w:w="1101" w:type="dxa"/>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电  话</w:t>
            </w:r>
          </w:p>
        </w:tc>
        <w:tc>
          <w:tcPr>
            <w:tcW w:w="3553" w:type="dxa"/>
            <w:gridSpan w:val="3"/>
            <w:shd w:val="clear" w:color="auto" w:fill="auto"/>
            <w:vAlign w:val="center"/>
          </w:tcPr>
          <w:p w:rsidR="00422B2E" w:rsidRPr="00F12876" w:rsidRDefault="00422B2E" w:rsidP="00422B2E">
            <w:pPr>
              <w:jc w:val="center"/>
              <w:rPr>
                <w:rFonts w:ascii="宋体" w:eastAsia="宋体" w:hAnsi="宋体"/>
                <w:b/>
                <w:szCs w:val="24"/>
              </w:rPr>
            </w:pPr>
          </w:p>
        </w:tc>
        <w:tc>
          <w:tcPr>
            <w:tcW w:w="1270" w:type="dxa"/>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传  真</w:t>
            </w:r>
          </w:p>
        </w:tc>
        <w:tc>
          <w:tcPr>
            <w:tcW w:w="2977" w:type="dxa"/>
            <w:shd w:val="clear" w:color="auto" w:fill="auto"/>
            <w:vAlign w:val="center"/>
          </w:tcPr>
          <w:p w:rsidR="00422B2E" w:rsidRPr="00F12876" w:rsidRDefault="00422B2E" w:rsidP="00422B2E">
            <w:pPr>
              <w:jc w:val="center"/>
              <w:rPr>
                <w:rFonts w:ascii="宋体" w:eastAsia="宋体" w:hAnsi="宋体"/>
                <w:b/>
                <w:szCs w:val="24"/>
              </w:rPr>
            </w:pPr>
          </w:p>
        </w:tc>
      </w:tr>
      <w:tr w:rsidR="00422B2E" w:rsidRPr="008E36B9" w:rsidTr="00422B2E">
        <w:trPr>
          <w:trHeight w:hRule="exact" w:val="454"/>
          <w:jc w:val="center"/>
        </w:trPr>
        <w:tc>
          <w:tcPr>
            <w:tcW w:w="8901" w:type="dxa"/>
            <w:gridSpan w:val="6"/>
            <w:shd w:val="clear" w:color="auto" w:fill="D9D9D9"/>
            <w:vAlign w:val="center"/>
          </w:tcPr>
          <w:p w:rsidR="00422B2E" w:rsidRPr="008E36B9" w:rsidRDefault="00422B2E" w:rsidP="00422B2E">
            <w:pPr>
              <w:jc w:val="center"/>
            </w:pPr>
            <w:r w:rsidRPr="00AF4E79">
              <w:rPr>
                <w:rFonts w:ascii="宋体" w:hAnsi="宋体" w:hint="eastAsia"/>
                <w:b/>
              </w:rPr>
              <w:t>客户业务申请信息</w:t>
            </w:r>
          </w:p>
        </w:tc>
      </w:tr>
      <w:tr w:rsidR="00422B2E" w:rsidRPr="008E36B9" w:rsidTr="00422B2E">
        <w:trPr>
          <w:trHeight w:hRule="exact" w:val="788"/>
          <w:jc w:val="center"/>
        </w:trPr>
        <w:tc>
          <w:tcPr>
            <w:tcW w:w="1526" w:type="dxa"/>
            <w:gridSpan w:val="2"/>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成交汇总通信网关号</w:t>
            </w:r>
          </w:p>
        </w:tc>
        <w:tc>
          <w:tcPr>
            <w:tcW w:w="7375" w:type="dxa"/>
            <w:gridSpan w:val="4"/>
            <w:shd w:val="clear" w:color="auto" w:fill="auto"/>
            <w:vAlign w:val="center"/>
          </w:tcPr>
          <w:p w:rsidR="00422B2E" w:rsidRPr="007E00EE" w:rsidRDefault="00422B2E" w:rsidP="00422B2E">
            <w:pPr>
              <w:ind w:leftChars="66" w:left="158"/>
              <w:jc w:val="center"/>
              <w:rPr>
                <w:rFonts w:ascii="宋体" w:eastAsia="宋体" w:hAnsi="宋体"/>
                <w:b/>
                <w:sz w:val="28"/>
                <w:szCs w:val="28"/>
              </w:rPr>
            </w:pPr>
          </w:p>
        </w:tc>
      </w:tr>
      <w:tr w:rsidR="00422B2E" w:rsidRPr="008E36B9" w:rsidTr="00422B2E">
        <w:trPr>
          <w:trHeight w:hRule="exact" w:val="832"/>
          <w:jc w:val="center"/>
        </w:trPr>
        <w:tc>
          <w:tcPr>
            <w:tcW w:w="1526" w:type="dxa"/>
            <w:gridSpan w:val="2"/>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交易单元编号</w:t>
            </w:r>
          </w:p>
        </w:tc>
        <w:tc>
          <w:tcPr>
            <w:tcW w:w="7375" w:type="dxa"/>
            <w:gridSpan w:val="4"/>
            <w:shd w:val="clear" w:color="auto" w:fill="auto"/>
            <w:vAlign w:val="center"/>
          </w:tcPr>
          <w:p w:rsidR="00422B2E" w:rsidRPr="007E00EE" w:rsidRDefault="00422B2E" w:rsidP="00422B2E">
            <w:pPr>
              <w:spacing w:line="360" w:lineRule="auto"/>
              <w:ind w:leftChars="66" w:left="158"/>
              <w:jc w:val="center"/>
              <w:rPr>
                <w:rFonts w:ascii="宋体" w:eastAsia="宋体" w:hAnsi="宋体"/>
                <w:b/>
                <w:sz w:val="28"/>
                <w:szCs w:val="28"/>
              </w:rPr>
            </w:pPr>
          </w:p>
        </w:tc>
      </w:tr>
      <w:tr w:rsidR="00422B2E" w:rsidRPr="008E36B9" w:rsidTr="00422B2E">
        <w:trPr>
          <w:trHeight w:hRule="exact" w:val="1021"/>
          <w:jc w:val="center"/>
        </w:trPr>
        <w:tc>
          <w:tcPr>
            <w:tcW w:w="1526" w:type="dxa"/>
            <w:gridSpan w:val="2"/>
            <w:shd w:val="clear" w:color="auto" w:fill="auto"/>
            <w:vAlign w:val="center"/>
          </w:tcPr>
          <w:p w:rsidR="00422B2E" w:rsidRPr="00F12876" w:rsidRDefault="00422B2E" w:rsidP="00F12876">
            <w:pPr>
              <w:spacing w:line="240" w:lineRule="auto"/>
              <w:jc w:val="center"/>
              <w:rPr>
                <w:rFonts w:ascii="宋体" w:eastAsia="宋体" w:hAnsi="宋体"/>
                <w:sz w:val="21"/>
                <w:szCs w:val="21"/>
              </w:rPr>
            </w:pPr>
            <w:r w:rsidRPr="00F12876">
              <w:rPr>
                <w:rFonts w:ascii="宋体" w:eastAsia="宋体" w:hAnsi="宋体" w:hint="eastAsia"/>
                <w:sz w:val="21"/>
                <w:szCs w:val="21"/>
              </w:rPr>
              <w:t>申请单位承诺</w:t>
            </w:r>
          </w:p>
        </w:tc>
        <w:tc>
          <w:tcPr>
            <w:tcW w:w="7375" w:type="dxa"/>
            <w:gridSpan w:val="4"/>
            <w:shd w:val="clear" w:color="auto" w:fill="auto"/>
            <w:vAlign w:val="center"/>
          </w:tcPr>
          <w:p w:rsidR="00422B2E" w:rsidRPr="00F12876" w:rsidRDefault="00422B2E" w:rsidP="00F12876">
            <w:pPr>
              <w:spacing w:line="240" w:lineRule="auto"/>
              <w:ind w:right="-516" w:firstLineChars="200" w:firstLine="480"/>
              <w:rPr>
                <w:rFonts w:ascii="宋体" w:eastAsia="宋体" w:hAnsi="宋体"/>
                <w:sz w:val="21"/>
                <w:szCs w:val="21"/>
              </w:rPr>
            </w:pPr>
            <w:r w:rsidRPr="00F12876">
              <w:rPr>
                <w:rFonts w:ascii="Times New Roman" w:hAnsi="Times New Roman" w:hint="eastAsia"/>
                <w:szCs w:val="24"/>
              </w:rPr>
              <w:t>我单位成交汇总通信系统已经安装调试完毕，我们申请</w:t>
            </w:r>
            <w:r w:rsidR="00F12876" w:rsidRPr="00F12876">
              <w:rPr>
                <w:rFonts w:ascii="Times New Roman" w:hAnsi="Times New Roman" w:hint="eastAsia"/>
                <w:szCs w:val="24"/>
              </w:rPr>
              <w:t>正</w:t>
            </w:r>
            <w:r w:rsidRPr="00F12876">
              <w:rPr>
                <w:rFonts w:ascii="Times New Roman" w:hAnsi="Times New Roman" w:hint="eastAsia"/>
                <w:szCs w:val="24"/>
              </w:rPr>
              <w:t>式入网，投入使用。网关最早可开通日期为：</w:t>
            </w:r>
            <w:r w:rsidRPr="00F12876">
              <w:rPr>
                <w:rFonts w:ascii="Times New Roman" w:hAnsi="Times New Roman" w:hint="eastAsia"/>
                <w:szCs w:val="24"/>
              </w:rPr>
              <w:t>____</w:t>
            </w:r>
            <w:r w:rsidRPr="00F12876">
              <w:rPr>
                <w:rFonts w:ascii="Times New Roman" w:hAnsi="Times New Roman" w:hint="eastAsia"/>
                <w:szCs w:val="24"/>
              </w:rPr>
              <w:t>年</w:t>
            </w:r>
            <w:r w:rsidRPr="00F12876">
              <w:rPr>
                <w:rFonts w:ascii="Times New Roman" w:hAnsi="Times New Roman" w:hint="eastAsia"/>
                <w:szCs w:val="24"/>
              </w:rPr>
              <w:t>___</w:t>
            </w:r>
            <w:r w:rsidRPr="00F12876">
              <w:rPr>
                <w:rFonts w:ascii="Times New Roman" w:hAnsi="Times New Roman" w:hint="eastAsia"/>
                <w:szCs w:val="24"/>
              </w:rPr>
              <w:t>月</w:t>
            </w:r>
            <w:r w:rsidRPr="00F12876">
              <w:rPr>
                <w:rFonts w:ascii="Times New Roman" w:hAnsi="Times New Roman" w:hint="eastAsia"/>
                <w:szCs w:val="24"/>
              </w:rPr>
              <w:t>__</w:t>
            </w:r>
            <w:r w:rsidRPr="00F12876">
              <w:rPr>
                <w:rFonts w:ascii="Times New Roman" w:hAnsi="Times New Roman" w:hint="eastAsia"/>
                <w:szCs w:val="24"/>
              </w:rPr>
              <w:t>日。</w:t>
            </w:r>
          </w:p>
        </w:tc>
      </w:tr>
      <w:tr w:rsidR="00422B2E" w:rsidRPr="008E36B9" w:rsidTr="00F12876">
        <w:trPr>
          <w:trHeight w:hRule="exact" w:val="2333"/>
          <w:jc w:val="center"/>
        </w:trPr>
        <w:tc>
          <w:tcPr>
            <w:tcW w:w="1526" w:type="dxa"/>
            <w:gridSpan w:val="2"/>
            <w:shd w:val="clear" w:color="auto" w:fill="auto"/>
            <w:vAlign w:val="center"/>
          </w:tcPr>
          <w:p w:rsidR="00422B2E" w:rsidRPr="00F12876" w:rsidRDefault="00422B2E" w:rsidP="00F12876">
            <w:pPr>
              <w:spacing w:line="240" w:lineRule="auto"/>
              <w:jc w:val="center"/>
              <w:rPr>
                <w:rFonts w:ascii="宋体" w:eastAsia="宋体" w:hAnsi="宋体"/>
                <w:sz w:val="21"/>
                <w:szCs w:val="21"/>
              </w:rPr>
            </w:pPr>
            <w:r w:rsidRPr="00F12876">
              <w:rPr>
                <w:rFonts w:ascii="宋体" w:eastAsia="宋体" w:hAnsi="宋体" w:hint="eastAsia"/>
                <w:sz w:val="21"/>
                <w:szCs w:val="21"/>
              </w:rPr>
              <w:t>特别提示</w:t>
            </w:r>
          </w:p>
        </w:tc>
        <w:tc>
          <w:tcPr>
            <w:tcW w:w="7375" w:type="dxa"/>
            <w:gridSpan w:val="4"/>
            <w:shd w:val="clear" w:color="auto" w:fill="auto"/>
            <w:vAlign w:val="center"/>
          </w:tcPr>
          <w:p w:rsidR="00422B2E" w:rsidRPr="00F12876" w:rsidRDefault="00422B2E" w:rsidP="00F12876">
            <w:pPr>
              <w:spacing w:line="240" w:lineRule="auto"/>
              <w:rPr>
                <w:rFonts w:ascii="宋体" w:eastAsia="宋体" w:hAnsi="宋体"/>
                <w:sz w:val="21"/>
                <w:szCs w:val="21"/>
              </w:rPr>
            </w:pPr>
            <w:r w:rsidRPr="00F12876">
              <w:rPr>
                <w:rFonts w:ascii="宋体" w:eastAsia="宋体" w:hAnsi="宋体" w:hint="eastAsia"/>
                <w:sz w:val="21"/>
                <w:szCs w:val="21"/>
              </w:rPr>
              <w:t>1、托管人向深证通申请成交汇总服务，投资管理人需盖章确认该托管人可接收上述交易单元的成交汇总数据；</w:t>
            </w:r>
          </w:p>
          <w:p w:rsidR="00422B2E" w:rsidRPr="00F12876" w:rsidRDefault="00422B2E" w:rsidP="00F12876">
            <w:pPr>
              <w:spacing w:line="240" w:lineRule="auto"/>
              <w:rPr>
                <w:rFonts w:ascii="宋体" w:eastAsia="宋体" w:hAnsi="宋体"/>
                <w:sz w:val="21"/>
                <w:szCs w:val="21"/>
              </w:rPr>
            </w:pPr>
            <w:r w:rsidRPr="00F12876">
              <w:rPr>
                <w:rFonts w:ascii="宋体" w:eastAsia="宋体" w:hAnsi="宋体" w:hint="eastAsia"/>
                <w:sz w:val="21"/>
                <w:szCs w:val="21"/>
              </w:rPr>
              <w:t>2、流接口的成交汇总服务只能在交易日开市期间传送当天的流接口的成交汇总数据；</w:t>
            </w:r>
          </w:p>
          <w:p w:rsidR="00422B2E" w:rsidRPr="00F12876" w:rsidRDefault="00422B2E" w:rsidP="00F12876">
            <w:pPr>
              <w:spacing w:line="240" w:lineRule="auto"/>
              <w:rPr>
                <w:rFonts w:ascii="宋体" w:eastAsia="宋体" w:hAnsi="宋体"/>
                <w:sz w:val="21"/>
                <w:szCs w:val="21"/>
              </w:rPr>
            </w:pPr>
            <w:r w:rsidRPr="00F12876">
              <w:rPr>
                <w:rFonts w:ascii="宋体" w:eastAsia="宋体" w:hAnsi="宋体" w:hint="eastAsia"/>
                <w:sz w:val="21"/>
                <w:szCs w:val="21"/>
              </w:rPr>
              <w:t>3、文件接口的成交汇总数据文件在交易日收市后传送，托管人也可通过文件网关下载历史的成交汇总数据文件。</w:t>
            </w:r>
          </w:p>
        </w:tc>
      </w:tr>
      <w:tr w:rsidR="00422B2E" w:rsidRPr="008E36B9" w:rsidTr="00422B2E">
        <w:trPr>
          <w:trHeight w:val="2160"/>
          <w:jc w:val="center"/>
        </w:trPr>
        <w:tc>
          <w:tcPr>
            <w:tcW w:w="4450" w:type="dxa"/>
            <w:gridSpan w:val="3"/>
            <w:shd w:val="clear" w:color="auto" w:fill="auto"/>
            <w:vAlign w:val="bottom"/>
          </w:tcPr>
          <w:p w:rsidR="00422B2E" w:rsidRPr="00F12876" w:rsidRDefault="00422B2E" w:rsidP="00F12876">
            <w:pPr>
              <w:spacing w:line="240" w:lineRule="auto"/>
              <w:jc w:val="center"/>
              <w:rPr>
                <w:rFonts w:ascii="宋体" w:eastAsia="宋体" w:hAnsi="宋体"/>
                <w:color w:val="000000"/>
                <w:sz w:val="21"/>
                <w:szCs w:val="21"/>
              </w:rPr>
            </w:pPr>
            <w:r w:rsidRPr="00F12876">
              <w:rPr>
                <w:rFonts w:ascii="宋体" w:eastAsia="宋体" w:hAnsi="宋体" w:hint="eastAsia"/>
                <w:color w:val="000000"/>
                <w:sz w:val="21"/>
                <w:szCs w:val="21"/>
              </w:rPr>
              <w:t>申请单位盖章</w:t>
            </w:r>
          </w:p>
          <w:p w:rsidR="00422B2E" w:rsidRPr="00F12876" w:rsidRDefault="00422B2E" w:rsidP="00F12876">
            <w:pPr>
              <w:spacing w:line="240" w:lineRule="auto"/>
              <w:jc w:val="center"/>
              <w:rPr>
                <w:rFonts w:ascii="宋体" w:eastAsia="宋体" w:hAnsi="宋体"/>
                <w:color w:val="000000"/>
                <w:sz w:val="21"/>
                <w:szCs w:val="21"/>
              </w:rPr>
            </w:pPr>
          </w:p>
          <w:p w:rsidR="00422B2E" w:rsidRPr="00F12876" w:rsidRDefault="00422B2E" w:rsidP="00F12876">
            <w:pPr>
              <w:spacing w:line="240" w:lineRule="auto"/>
              <w:jc w:val="left"/>
              <w:rPr>
                <w:rFonts w:ascii="宋体" w:eastAsia="宋体" w:hAnsi="宋体"/>
                <w:color w:val="000000"/>
                <w:sz w:val="21"/>
                <w:szCs w:val="21"/>
              </w:rPr>
            </w:pPr>
            <w:r w:rsidRPr="00F12876">
              <w:rPr>
                <w:rFonts w:ascii="宋体" w:eastAsia="宋体" w:hAnsi="宋体" w:hint="eastAsia"/>
                <w:sz w:val="21"/>
                <w:szCs w:val="21"/>
              </w:rPr>
              <w:t>*</w:t>
            </w:r>
            <w:r w:rsidRPr="00F12876">
              <w:rPr>
                <w:rFonts w:ascii="宋体" w:eastAsia="宋体" w:hAnsi="宋体"/>
                <w:sz w:val="21"/>
                <w:szCs w:val="21"/>
              </w:rPr>
              <w:t xml:space="preserve"> </w:t>
            </w:r>
            <w:r w:rsidRPr="00F12876">
              <w:rPr>
                <w:rFonts w:ascii="宋体" w:eastAsia="宋体" w:hAnsi="宋体" w:hint="eastAsia"/>
                <w:sz w:val="21"/>
                <w:szCs w:val="21"/>
              </w:rPr>
              <w:t>如拟配置交易单元的使用权不</w:t>
            </w:r>
            <w:r w:rsidRPr="00F12876">
              <w:rPr>
                <w:rFonts w:ascii="宋体" w:eastAsia="宋体" w:hAnsi="宋体"/>
                <w:sz w:val="21"/>
                <w:szCs w:val="21"/>
              </w:rPr>
              <w:t>属于申请单位</w:t>
            </w:r>
            <w:r w:rsidRPr="00F12876">
              <w:rPr>
                <w:rFonts w:ascii="宋体" w:eastAsia="宋体" w:hAnsi="宋体" w:hint="eastAsia"/>
                <w:sz w:val="21"/>
                <w:szCs w:val="21"/>
              </w:rPr>
              <w:t>所有，请仔细阅读“特别提示”，并请投资管理人盖章授权。</w:t>
            </w:r>
          </w:p>
        </w:tc>
        <w:tc>
          <w:tcPr>
            <w:tcW w:w="4451" w:type="dxa"/>
            <w:gridSpan w:val="3"/>
            <w:shd w:val="clear" w:color="auto" w:fill="auto"/>
            <w:vAlign w:val="center"/>
          </w:tcPr>
          <w:p w:rsidR="00422B2E" w:rsidRPr="00F12876" w:rsidRDefault="00422B2E" w:rsidP="00F12876">
            <w:pPr>
              <w:spacing w:line="240" w:lineRule="auto"/>
              <w:jc w:val="center"/>
              <w:rPr>
                <w:rFonts w:ascii="宋体" w:eastAsia="宋体" w:hAnsi="宋体"/>
                <w:color w:val="000000"/>
                <w:sz w:val="21"/>
                <w:szCs w:val="21"/>
              </w:rPr>
            </w:pPr>
            <w:r w:rsidRPr="00F12876">
              <w:rPr>
                <w:rFonts w:ascii="宋体" w:eastAsia="宋体" w:hAnsi="宋体" w:hint="eastAsia"/>
                <w:color w:val="000000"/>
                <w:sz w:val="21"/>
                <w:szCs w:val="21"/>
              </w:rPr>
              <w:t>投资管理人盖章</w:t>
            </w:r>
          </w:p>
        </w:tc>
      </w:tr>
      <w:tr w:rsidR="00422B2E" w:rsidRPr="008E36B9" w:rsidTr="00422B2E">
        <w:trPr>
          <w:trHeight w:hRule="exact" w:val="454"/>
          <w:jc w:val="center"/>
        </w:trPr>
        <w:tc>
          <w:tcPr>
            <w:tcW w:w="8901" w:type="dxa"/>
            <w:gridSpan w:val="6"/>
            <w:shd w:val="clear" w:color="auto" w:fill="D9D9D9"/>
            <w:vAlign w:val="center"/>
          </w:tcPr>
          <w:p w:rsidR="00422B2E" w:rsidRPr="008E36B9" w:rsidRDefault="00422B2E" w:rsidP="00422B2E">
            <w:pPr>
              <w:jc w:val="center"/>
            </w:pPr>
            <w:r w:rsidRPr="00AF4E79">
              <w:rPr>
                <w:rFonts w:ascii="Calibri" w:hAnsi="Calibri" w:hint="eastAsia"/>
                <w:b/>
              </w:rPr>
              <w:t>各部门处理意见及结果</w:t>
            </w:r>
          </w:p>
        </w:tc>
      </w:tr>
      <w:tr w:rsidR="00422B2E" w:rsidRPr="008E36B9" w:rsidTr="00422B2E">
        <w:trPr>
          <w:trHeight w:val="1541"/>
          <w:jc w:val="center"/>
        </w:trPr>
        <w:tc>
          <w:tcPr>
            <w:tcW w:w="4450" w:type="dxa"/>
            <w:gridSpan w:val="3"/>
            <w:shd w:val="clear" w:color="auto" w:fill="auto"/>
          </w:tcPr>
          <w:p w:rsidR="00422B2E" w:rsidRPr="00F12876" w:rsidRDefault="00422B2E" w:rsidP="00F12876">
            <w:pPr>
              <w:spacing w:line="240" w:lineRule="auto"/>
              <w:rPr>
                <w:rFonts w:ascii="宋体" w:eastAsia="宋体" w:hAnsi="宋体"/>
                <w:sz w:val="21"/>
                <w:szCs w:val="21"/>
              </w:rPr>
            </w:pPr>
            <w:r w:rsidRPr="00F12876">
              <w:rPr>
                <w:rFonts w:ascii="宋体" w:eastAsia="宋体" w:hAnsi="宋体" w:hint="eastAsia"/>
                <w:sz w:val="21"/>
                <w:szCs w:val="21"/>
              </w:rPr>
              <w:t>审核：</w:t>
            </w:r>
          </w:p>
          <w:p w:rsidR="00422B2E" w:rsidRPr="00F12876" w:rsidRDefault="00422B2E" w:rsidP="00F12876">
            <w:pPr>
              <w:spacing w:line="240" w:lineRule="auto"/>
              <w:rPr>
                <w:rFonts w:ascii="宋体" w:eastAsia="宋体" w:hAnsi="宋体"/>
                <w:sz w:val="21"/>
                <w:szCs w:val="21"/>
              </w:rPr>
            </w:pPr>
          </w:p>
          <w:p w:rsidR="00422B2E" w:rsidRPr="00F12876" w:rsidRDefault="00422B2E" w:rsidP="00F12876">
            <w:pPr>
              <w:spacing w:line="240" w:lineRule="auto"/>
              <w:ind w:firstLineChars="600" w:firstLine="1260"/>
              <w:rPr>
                <w:rFonts w:ascii="宋体" w:eastAsia="宋体" w:hAnsi="宋体"/>
                <w:sz w:val="21"/>
                <w:szCs w:val="21"/>
              </w:rPr>
            </w:pPr>
            <w:r w:rsidRPr="00F12876">
              <w:rPr>
                <w:rFonts w:ascii="宋体" w:eastAsia="宋体" w:hAnsi="宋体" w:hint="eastAsia"/>
                <w:sz w:val="21"/>
                <w:szCs w:val="21"/>
              </w:rPr>
              <w:t>经办人：</w:t>
            </w:r>
          </w:p>
          <w:p w:rsidR="00422B2E" w:rsidRPr="00F12876" w:rsidRDefault="00422B2E" w:rsidP="00F12876">
            <w:pPr>
              <w:spacing w:line="240" w:lineRule="auto"/>
              <w:ind w:firstLineChars="600" w:firstLine="1260"/>
              <w:jc w:val="left"/>
              <w:rPr>
                <w:rFonts w:ascii="宋体" w:eastAsia="宋体" w:hAnsi="宋体"/>
                <w:sz w:val="21"/>
                <w:szCs w:val="21"/>
              </w:rPr>
            </w:pPr>
            <w:r w:rsidRPr="00F12876">
              <w:rPr>
                <w:rFonts w:ascii="宋体" w:eastAsia="宋体" w:hAnsi="宋体" w:hint="eastAsia"/>
                <w:sz w:val="21"/>
                <w:szCs w:val="21"/>
              </w:rPr>
              <w:t>日  期：</w:t>
            </w:r>
          </w:p>
        </w:tc>
        <w:tc>
          <w:tcPr>
            <w:tcW w:w="4451" w:type="dxa"/>
            <w:gridSpan w:val="3"/>
            <w:shd w:val="clear" w:color="auto" w:fill="auto"/>
          </w:tcPr>
          <w:p w:rsidR="00422B2E" w:rsidRPr="00F12876" w:rsidRDefault="00422B2E" w:rsidP="00F12876">
            <w:pPr>
              <w:spacing w:line="240" w:lineRule="auto"/>
              <w:rPr>
                <w:rFonts w:ascii="宋体" w:eastAsia="宋体" w:hAnsi="宋体"/>
                <w:sz w:val="21"/>
                <w:szCs w:val="21"/>
              </w:rPr>
            </w:pPr>
            <w:r w:rsidRPr="00F12876">
              <w:rPr>
                <w:rFonts w:ascii="宋体" w:eastAsia="宋体" w:hAnsi="宋体" w:hint="eastAsia"/>
                <w:sz w:val="21"/>
                <w:szCs w:val="21"/>
              </w:rPr>
              <w:t>操作：</w:t>
            </w:r>
          </w:p>
          <w:p w:rsidR="00422B2E" w:rsidRPr="00F12876" w:rsidRDefault="00422B2E" w:rsidP="00F12876">
            <w:pPr>
              <w:spacing w:line="240" w:lineRule="auto"/>
              <w:rPr>
                <w:rFonts w:ascii="宋体" w:eastAsia="宋体" w:hAnsi="宋体"/>
                <w:sz w:val="21"/>
                <w:szCs w:val="21"/>
              </w:rPr>
            </w:pPr>
            <w:r w:rsidRPr="00F12876">
              <w:rPr>
                <w:rFonts w:ascii="宋体" w:eastAsia="宋体" w:hAnsi="宋体" w:hint="eastAsia"/>
                <w:sz w:val="21"/>
                <w:szCs w:val="21"/>
              </w:rPr>
              <w:t xml:space="preserve">      （流速权：8）    </w:t>
            </w:r>
          </w:p>
          <w:p w:rsidR="00422B2E" w:rsidRPr="00F12876" w:rsidRDefault="00422B2E" w:rsidP="00F12876">
            <w:pPr>
              <w:spacing w:line="240" w:lineRule="auto"/>
              <w:rPr>
                <w:rFonts w:ascii="宋体" w:eastAsia="宋体" w:hAnsi="宋体"/>
                <w:sz w:val="21"/>
                <w:szCs w:val="21"/>
              </w:rPr>
            </w:pPr>
            <w:r w:rsidRPr="00F12876">
              <w:rPr>
                <w:rFonts w:ascii="宋体" w:eastAsia="宋体" w:hAnsi="宋体"/>
                <w:sz w:val="21"/>
                <w:szCs w:val="21"/>
              </w:rPr>
              <w:tab/>
            </w:r>
            <w:r w:rsidRPr="00F12876">
              <w:rPr>
                <w:rFonts w:ascii="宋体" w:eastAsia="宋体" w:hAnsi="宋体" w:hint="eastAsia"/>
                <w:sz w:val="21"/>
                <w:szCs w:val="21"/>
              </w:rPr>
              <w:tab/>
            </w:r>
            <w:r w:rsidRPr="00F12876">
              <w:rPr>
                <w:rFonts w:ascii="宋体" w:eastAsia="宋体" w:hAnsi="宋体"/>
                <w:sz w:val="21"/>
                <w:szCs w:val="21"/>
              </w:rPr>
              <w:tab/>
            </w:r>
            <w:r w:rsidRPr="00F12876">
              <w:rPr>
                <w:rFonts w:ascii="宋体" w:eastAsia="宋体" w:hAnsi="宋体" w:hint="eastAsia"/>
                <w:sz w:val="21"/>
                <w:szCs w:val="21"/>
              </w:rPr>
              <w:tab/>
              <w:t>操作人：</w:t>
            </w:r>
          </w:p>
          <w:p w:rsidR="00422B2E" w:rsidRPr="00F12876" w:rsidRDefault="00422B2E" w:rsidP="00F12876">
            <w:pPr>
              <w:spacing w:line="240" w:lineRule="auto"/>
              <w:ind w:firstLineChars="650" w:firstLine="1365"/>
              <w:rPr>
                <w:rFonts w:ascii="宋体" w:eastAsia="宋体" w:hAnsi="宋体"/>
                <w:sz w:val="21"/>
                <w:szCs w:val="21"/>
              </w:rPr>
            </w:pPr>
            <w:r w:rsidRPr="00F12876">
              <w:rPr>
                <w:rFonts w:ascii="宋体" w:eastAsia="宋体" w:hAnsi="宋体"/>
                <w:sz w:val="21"/>
                <w:szCs w:val="21"/>
              </w:rPr>
              <w:tab/>
            </w:r>
            <w:r w:rsidRPr="00F12876">
              <w:rPr>
                <w:rFonts w:ascii="宋体" w:eastAsia="宋体" w:hAnsi="宋体" w:hint="eastAsia"/>
                <w:sz w:val="21"/>
                <w:szCs w:val="21"/>
              </w:rPr>
              <w:t>日  期：</w:t>
            </w:r>
          </w:p>
        </w:tc>
      </w:tr>
    </w:tbl>
    <w:p w:rsidR="00422B2E" w:rsidRPr="00F12876" w:rsidRDefault="00422B2E" w:rsidP="00A03692">
      <w:pPr>
        <w:numPr>
          <w:ilvl w:val="0"/>
          <w:numId w:val="15"/>
        </w:numPr>
        <w:spacing w:line="240" w:lineRule="auto"/>
        <w:rPr>
          <w:rFonts w:ascii="宋体" w:eastAsia="宋体" w:hAnsi="宋体"/>
          <w:sz w:val="21"/>
          <w:szCs w:val="21"/>
        </w:rPr>
      </w:pPr>
      <w:r w:rsidRPr="00F12876">
        <w:rPr>
          <w:rFonts w:ascii="宋体" w:eastAsia="宋体" w:hAnsi="宋体" w:hint="eastAsia"/>
          <w:color w:val="0070C0"/>
          <w:sz w:val="21"/>
          <w:szCs w:val="21"/>
        </w:rPr>
        <w:t>此表</w:t>
      </w:r>
      <w:r w:rsidRPr="00F12876">
        <w:rPr>
          <w:rFonts w:ascii="宋体" w:eastAsia="宋体" w:hAnsi="宋体"/>
          <w:color w:val="0070C0"/>
          <w:sz w:val="21"/>
          <w:szCs w:val="21"/>
        </w:rPr>
        <w:t>仅适用于无法通过</w:t>
      </w:r>
      <w:r w:rsidRPr="00F12876">
        <w:rPr>
          <w:rFonts w:ascii="宋体" w:eastAsia="宋体" w:hAnsi="宋体" w:hint="eastAsia"/>
          <w:color w:val="0070C0"/>
          <w:sz w:val="21"/>
          <w:szCs w:val="21"/>
        </w:rPr>
        <w:t>深交所会员业务专区办理</w:t>
      </w:r>
      <w:r w:rsidRPr="00F12876">
        <w:rPr>
          <w:rFonts w:ascii="宋体" w:eastAsia="宋体" w:hAnsi="宋体"/>
          <w:color w:val="0070C0"/>
          <w:sz w:val="21"/>
          <w:szCs w:val="21"/>
        </w:rPr>
        <w:t>业务的用户</w:t>
      </w:r>
      <w:r w:rsidRPr="00F12876">
        <w:rPr>
          <w:rFonts w:ascii="宋体" w:eastAsia="宋体" w:hAnsi="宋体" w:hint="eastAsia"/>
          <w:sz w:val="21"/>
          <w:szCs w:val="21"/>
        </w:rPr>
        <w:t>；</w:t>
      </w:r>
    </w:p>
    <w:p w:rsidR="00422B2E" w:rsidRPr="00F12876" w:rsidRDefault="00422B2E" w:rsidP="00A03692">
      <w:pPr>
        <w:numPr>
          <w:ilvl w:val="0"/>
          <w:numId w:val="15"/>
        </w:numPr>
        <w:spacing w:line="240" w:lineRule="auto"/>
        <w:rPr>
          <w:rFonts w:ascii="宋体" w:eastAsia="宋体" w:hAnsi="宋体"/>
          <w:sz w:val="21"/>
          <w:szCs w:val="21"/>
        </w:rPr>
      </w:pPr>
      <w:r w:rsidRPr="00F12876">
        <w:rPr>
          <w:rFonts w:ascii="宋体" w:eastAsia="宋体" w:hAnsi="宋体" w:hint="eastAsia"/>
          <w:sz w:val="21"/>
          <w:szCs w:val="21"/>
        </w:rPr>
        <w:t>请将此表填妥后传真至深证通办理相关手续，传真：0755-83851052；</w:t>
      </w:r>
    </w:p>
    <w:p w:rsidR="00422B2E" w:rsidRPr="00F12876" w:rsidRDefault="00422B2E" w:rsidP="00A03692">
      <w:pPr>
        <w:numPr>
          <w:ilvl w:val="0"/>
          <w:numId w:val="15"/>
        </w:numPr>
        <w:spacing w:line="240" w:lineRule="auto"/>
        <w:rPr>
          <w:rFonts w:ascii="宋体" w:eastAsia="宋体" w:hAnsi="宋体"/>
          <w:sz w:val="21"/>
          <w:szCs w:val="21"/>
        </w:rPr>
      </w:pPr>
      <w:r w:rsidRPr="00F12876">
        <w:rPr>
          <w:rFonts w:ascii="宋体" w:eastAsia="宋体" w:hAnsi="宋体" w:hint="eastAsia"/>
          <w:sz w:val="21"/>
          <w:szCs w:val="21"/>
        </w:rPr>
        <w:t>深证通业务咨询电话：0755-23826692、23826313、23826321、23826525；运行热线：0755-83182222。</w:t>
      </w:r>
    </w:p>
    <w:p w:rsidR="00422B2E" w:rsidRDefault="00422B2E" w:rsidP="005E2964">
      <w:pPr>
        <w:pStyle w:val="2"/>
        <w:rPr>
          <w:sz w:val="30"/>
          <w:szCs w:val="30"/>
        </w:rPr>
      </w:pPr>
      <w:r>
        <w:br w:type="page"/>
      </w:r>
      <w:bookmarkStart w:id="44" w:name="_Toc467846050"/>
      <w:bookmarkStart w:id="45" w:name="_Toc468874200"/>
      <w:r w:rsidRPr="00A03692">
        <w:rPr>
          <w:rFonts w:hint="eastAsia"/>
        </w:rPr>
        <w:lastRenderedPageBreak/>
        <w:t>附件</w:t>
      </w:r>
      <w:r w:rsidRPr="00A03692">
        <w:rPr>
          <w:rFonts w:hint="eastAsia"/>
        </w:rPr>
        <w:t>3</w:t>
      </w:r>
      <w:r w:rsidRPr="00A03692">
        <w:rPr>
          <w:rFonts w:hint="eastAsia"/>
        </w:rPr>
        <w:t>：成交汇总通信网关交易单元变更申请表</w:t>
      </w:r>
      <w:bookmarkEnd w:id="44"/>
      <w:bookmarkEnd w:id="45"/>
    </w:p>
    <w:p w:rsidR="00422B2E" w:rsidRPr="008E36B9" w:rsidRDefault="00422B2E" w:rsidP="00422B2E">
      <w:pPr>
        <w:wordWrap w:val="0"/>
        <w:jc w:val="right"/>
      </w:pPr>
      <w:r w:rsidRPr="008E36B9">
        <w:rPr>
          <w:rFonts w:ascii="Calibri" w:hAnsi="Calibri" w:hint="eastAsia"/>
          <w:szCs w:val="21"/>
        </w:rPr>
        <w:t>申请日期：</w:t>
      </w:r>
      <w:r>
        <w:rPr>
          <w:rFonts w:ascii="Calibri" w:hAnsi="Calibri" w:hint="eastAsia"/>
          <w:szCs w:val="21"/>
        </w:rPr>
        <w:tab/>
      </w:r>
      <w:r>
        <w:rPr>
          <w:rFonts w:ascii="Calibri" w:hAnsi="Calibri" w:hint="eastAsia"/>
          <w:szCs w:val="21"/>
        </w:rPr>
        <w:tab/>
      </w:r>
      <w:r>
        <w:rPr>
          <w:rFonts w:ascii="Calibri" w:hAnsi="Calibri" w:hint="eastAsia"/>
          <w:szCs w:val="21"/>
        </w:rPr>
        <w:t>年</w:t>
      </w:r>
      <w:r>
        <w:rPr>
          <w:rFonts w:ascii="Calibri" w:hAnsi="Calibri" w:hint="eastAsia"/>
          <w:szCs w:val="21"/>
        </w:rPr>
        <w:tab/>
      </w:r>
      <w:r>
        <w:rPr>
          <w:rFonts w:ascii="Calibri" w:hAnsi="Calibri" w:hint="eastAsia"/>
          <w:szCs w:val="21"/>
        </w:rPr>
        <w:t>月</w:t>
      </w:r>
      <w:r>
        <w:rPr>
          <w:rFonts w:ascii="Calibri" w:hAnsi="Calibri" w:hint="eastAsia"/>
          <w:szCs w:val="21"/>
        </w:rPr>
        <w:tab/>
      </w:r>
      <w:r>
        <w:rPr>
          <w:rFonts w:ascii="Calibri" w:hAnsi="Calibri" w:hint="eastAsia"/>
          <w:szCs w:val="21"/>
        </w:rPr>
        <w:t>日</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425"/>
        <w:gridCol w:w="2922"/>
        <w:gridCol w:w="338"/>
        <w:gridCol w:w="1134"/>
        <w:gridCol w:w="2977"/>
      </w:tblGrid>
      <w:tr w:rsidR="00422B2E" w:rsidRPr="008E36B9" w:rsidTr="00422B2E">
        <w:trPr>
          <w:trHeight w:hRule="exact" w:val="454"/>
          <w:jc w:val="center"/>
        </w:trPr>
        <w:tc>
          <w:tcPr>
            <w:tcW w:w="8897" w:type="dxa"/>
            <w:gridSpan w:val="6"/>
            <w:shd w:val="clear" w:color="auto" w:fill="D9D9D9"/>
            <w:vAlign w:val="center"/>
          </w:tcPr>
          <w:p w:rsidR="00422B2E" w:rsidRPr="008E36B9" w:rsidRDefault="00422B2E" w:rsidP="00422B2E">
            <w:pPr>
              <w:jc w:val="center"/>
            </w:pPr>
            <w:r w:rsidRPr="00AF4E79">
              <w:rPr>
                <w:rFonts w:ascii="Calibri" w:hAnsi="Calibri" w:hint="eastAsia"/>
                <w:b/>
              </w:rPr>
              <w:t>客户联系信息</w:t>
            </w:r>
          </w:p>
        </w:tc>
      </w:tr>
      <w:tr w:rsidR="00422B2E" w:rsidRPr="008E36B9" w:rsidTr="00422B2E">
        <w:trPr>
          <w:trHeight w:hRule="exact" w:val="510"/>
          <w:jc w:val="center"/>
        </w:trPr>
        <w:tc>
          <w:tcPr>
            <w:tcW w:w="1101" w:type="dxa"/>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申请单位</w:t>
            </w:r>
          </w:p>
        </w:tc>
        <w:tc>
          <w:tcPr>
            <w:tcW w:w="3685" w:type="dxa"/>
            <w:gridSpan w:val="3"/>
            <w:shd w:val="clear" w:color="auto" w:fill="auto"/>
            <w:vAlign w:val="center"/>
          </w:tcPr>
          <w:p w:rsidR="00422B2E" w:rsidRPr="007E00EE" w:rsidRDefault="00422B2E" w:rsidP="00422B2E">
            <w:pPr>
              <w:jc w:val="center"/>
              <w:rPr>
                <w:rFonts w:ascii="宋体" w:eastAsia="宋体" w:hAnsi="宋体"/>
                <w:b/>
                <w:szCs w:val="24"/>
              </w:rPr>
            </w:pPr>
          </w:p>
        </w:tc>
        <w:tc>
          <w:tcPr>
            <w:tcW w:w="1134" w:type="dxa"/>
            <w:shd w:val="clear" w:color="auto" w:fill="auto"/>
            <w:vAlign w:val="center"/>
          </w:tcPr>
          <w:p w:rsidR="00422B2E" w:rsidRPr="00F12876" w:rsidRDefault="00422B2E" w:rsidP="00422B2E">
            <w:pPr>
              <w:jc w:val="center"/>
              <w:rPr>
                <w:rFonts w:ascii="宋体" w:eastAsia="宋体" w:hAnsi="宋体"/>
                <w:b/>
                <w:sz w:val="21"/>
                <w:szCs w:val="21"/>
              </w:rPr>
            </w:pPr>
            <w:r w:rsidRPr="00F12876">
              <w:rPr>
                <w:rFonts w:ascii="宋体" w:eastAsia="宋体" w:hAnsi="宋体" w:hint="eastAsia"/>
                <w:sz w:val="21"/>
                <w:szCs w:val="21"/>
              </w:rPr>
              <w:t>会员编码</w:t>
            </w:r>
          </w:p>
        </w:tc>
        <w:tc>
          <w:tcPr>
            <w:tcW w:w="2977" w:type="dxa"/>
            <w:shd w:val="clear" w:color="auto" w:fill="auto"/>
            <w:vAlign w:val="center"/>
          </w:tcPr>
          <w:p w:rsidR="00422B2E" w:rsidRPr="007E00EE" w:rsidRDefault="00422B2E" w:rsidP="00422B2E">
            <w:pPr>
              <w:jc w:val="center"/>
              <w:rPr>
                <w:rFonts w:ascii="宋体" w:eastAsia="宋体" w:hAnsi="宋体"/>
                <w:b/>
                <w:szCs w:val="24"/>
              </w:rPr>
            </w:pPr>
          </w:p>
        </w:tc>
      </w:tr>
      <w:tr w:rsidR="00422B2E" w:rsidRPr="008E36B9" w:rsidTr="00422B2E">
        <w:trPr>
          <w:trHeight w:hRule="exact" w:val="510"/>
          <w:jc w:val="center"/>
        </w:trPr>
        <w:tc>
          <w:tcPr>
            <w:tcW w:w="1101" w:type="dxa"/>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经办人</w:t>
            </w:r>
          </w:p>
        </w:tc>
        <w:tc>
          <w:tcPr>
            <w:tcW w:w="3685" w:type="dxa"/>
            <w:gridSpan w:val="3"/>
            <w:shd w:val="clear" w:color="auto" w:fill="auto"/>
            <w:vAlign w:val="center"/>
          </w:tcPr>
          <w:p w:rsidR="00422B2E" w:rsidRPr="007E00EE" w:rsidRDefault="00422B2E" w:rsidP="00422B2E">
            <w:pPr>
              <w:jc w:val="center"/>
              <w:rPr>
                <w:rFonts w:ascii="宋体" w:eastAsia="宋体" w:hAnsi="宋体"/>
                <w:b/>
                <w:szCs w:val="24"/>
              </w:rPr>
            </w:pPr>
          </w:p>
        </w:tc>
        <w:tc>
          <w:tcPr>
            <w:tcW w:w="1134" w:type="dxa"/>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手  机</w:t>
            </w:r>
          </w:p>
        </w:tc>
        <w:tc>
          <w:tcPr>
            <w:tcW w:w="2977" w:type="dxa"/>
            <w:shd w:val="clear" w:color="auto" w:fill="auto"/>
            <w:vAlign w:val="center"/>
          </w:tcPr>
          <w:p w:rsidR="00422B2E" w:rsidRPr="007E00EE" w:rsidRDefault="00422B2E" w:rsidP="00422B2E">
            <w:pPr>
              <w:jc w:val="center"/>
              <w:rPr>
                <w:rFonts w:ascii="宋体" w:eastAsia="宋体" w:hAnsi="宋体"/>
                <w:b/>
                <w:szCs w:val="24"/>
              </w:rPr>
            </w:pPr>
          </w:p>
        </w:tc>
      </w:tr>
      <w:tr w:rsidR="00422B2E" w:rsidRPr="008E36B9" w:rsidTr="00422B2E">
        <w:trPr>
          <w:trHeight w:hRule="exact" w:val="510"/>
          <w:jc w:val="center"/>
        </w:trPr>
        <w:tc>
          <w:tcPr>
            <w:tcW w:w="1101" w:type="dxa"/>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电  话</w:t>
            </w:r>
          </w:p>
        </w:tc>
        <w:tc>
          <w:tcPr>
            <w:tcW w:w="3685" w:type="dxa"/>
            <w:gridSpan w:val="3"/>
            <w:shd w:val="clear" w:color="auto" w:fill="auto"/>
            <w:vAlign w:val="center"/>
          </w:tcPr>
          <w:p w:rsidR="00422B2E" w:rsidRPr="007E00EE" w:rsidRDefault="00422B2E" w:rsidP="00422B2E">
            <w:pPr>
              <w:jc w:val="center"/>
              <w:rPr>
                <w:rFonts w:ascii="宋体" w:eastAsia="宋体" w:hAnsi="宋体"/>
                <w:b/>
                <w:szCs w:val="24"/>
              </w:rPr>
            </w:pPr>
          </w:p>
        </w:tc>
        <w:tc>
          <w:tcPr>
            <w:tcW w:w="1134" w:type="dxa"/>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传  真</w:t>
            </w:r>
          </w:p>
        </w:tc>
        <w:tc>
          <w:tcPr>
            <w:tcW w:w="2977" w:type="dxa"/>
            <w:shd w:val="clear" w:color="auto" w:fill="auto"/>
            <w:vAlign w:val="center"/>
          </w:tcPr>
          <w:p w:rsidR="00422B2E" w:rsidRPr="007E00EE" w:rsidRDefault="00422B2E" w:rsidP="00422B2E">
            <w:pPr>
              <w:jc w:val="center"/>
              <w:rPr>
                <w:rFonts w:ascii="宋体" w:eastAsia="宋体" w:hAnsi="宋体"/>
                <w:b/>
                <w:szCs w:val="24"/>
              </w:rPr>
            </w:pPr>
          </w:p>
        </w:tc>
      </w:tr>
      <w:tr w:rsidR="00422B2E" w:rsidRPr="008E36B9" w:rsidTr="00422B2E">
        <w:trPr>
          <w:trHeight w:hRule="exact" w:val="454"/>
          <w:jc w:val="center"/>
        </w:trPr>
        <w:tc>
          <w:tcPr>
            <w:tcW w:w="8897" w:type="dxa"/>
            <w:gridSpan w:val="6"/>
            <w:shd w:val="clear" w:color="auto" w:fill="D9D9D9"/>
            <w:vAlign w:val="center"/>
          </w:tcPr>
          <w:p w:rsidR="00422B2E" w:rsidRPr="008E36B9" w:rsidRDefault="00422B2E" w:rsidP="00422B2E">
            <w:pPr>
              <w:jc w:val="center"/>
            </w:pPr>
            <w:r w:rsidRPr="00AF4E79">
              <w:rPr>
                <w:rFonts w:ascii="宋体" w:hAnsi="宋体" w:hint="eastAsia"/>
                <w:b/>
              </w:rPr>
              <w:t>客户业务申请信息</w:t>
            </w:r>
          </w:p>
        </w:tc>
      </w:tr>
      <w:tr w:rsidR="00422B2E" w:rsidRPr="008E36B9" w:rsidTr="00422B2E">
        <w:trPr>
          <w:trHeight w:hRule="exact" w:val="851"/>
          <w:jc w:val="center"/>
        </w:trPr>
        <w:tc>
          <w:tcPr>
            <w:tcW w:w="1526" w:type="dxa"/>
            <w:gridSpan w:val="2"/>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成交汇总</w:t>
            </w:r>
          </w:p>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通信网关号</w:t>
            </w:r>
          </w:p>
        </w:tc>
        <w:tc>
          <w:tcPr>
            <w:tcW w:w="7371" w:type="dxa"/>
            <w:gridSpan w:val="4"/>
            <w:shd w:val="clear" w:color="auto" w:fill="auto"/>
            <w:vAlign w:val="center"/>
          </w:tcPr>
          <w:p w:rsidR="00422B2E" w:rsidRPr="007E00EE" w:rsidRDefault="00422B2E" w:rsidP="00422B2E">
            <w:pPr>
              <w:spacing w:line="360" w:lineRule="auto"/>
              <w:jc w:val="center"/>
              <w:rPr>
                <w:rFonts w:ascii="宋体" w:eastAsia="宋体" w:hAnsi="宋体"/>
                <w:b/>
                <w:sz w:val="28"/>
                <w:szCs w:val="28"/>
              </w:rPr>
            </w:pPr>
          </w:p>
        </w:tc>
      </w:tr>
      <w:tr w:rsidR="00422B2E" w:rsidRPr="008E36B9" w:rsidTr="00422B2E">
        <w:trPr>
          <w:trHeight w:hRule="exact" w:val="851"/>
          <w:jc w:val="center"/>
        </w:trPr>
        <w:tc>
          <w:tcPr>
            <w:tcW w:w="1526" w:type="dxa"/>
            <w:gridSpan w:val="2"/>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拟新增的</w:t>
            </w:r>
          </w:p>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交易单元编号</w:t>
            </w:r>
          </w:p>
        </w:tc>
        <w:tc>
          <w:tcPr>
            <w:tcW w:w="7371" w:type="dxa"/>
            <w:gridSpan w:val="4"/>
            <w:shd w:val="clear" w:color="auto" w:fill="auto"/>
            <w:vAlign w:val="center"/>
          </w:tcPr>
          <w:p w:rsidR="00422B2E" w:rsidRPr="007E00EE" w:rsidRDefault="00422B2E" w:rsidP="00422B2E">
            <w:pPr>
              <w:spacing w:line="360" w:lineRule="auto"/>
              <w:jc w:val="center"/>
              <w:rPr>
                <w:rFonts w:ascii="宋体" w:eastAsia="宋体" w:hAnsi="宋体"/>
                <w:b/>
                <w:sz w:val="28"/>
                <w:szCs w:val="28"/>
              </w:rPr>
            </w:pPr>
          </w:p>
        </w:tc>
      </w:tr>
      <w:tr w:rsidR="00422B2E" w:rsidRPr="008E36B9" w:rsidTr="00422B2E">
        <w:trPr>
          <w:trHeight w:hRule="exact" w:val="851"/>
          <w:jc w:val="center"/>
        </w:trPr>
        <w:tc>
          <w:tcPr>
            <w:tcW w:w="1526" w:type="dxa"/>
            <w:gridSpan w:val="2"/>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拟删除的</w:t>
            </w:r>
          </w:p>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交易单元编号</w:t>
            </w:r>
          </w:p>
        </w:tc>
        <w:tc>
          <w:tcPr>
            <w:tcW w:w="7371" w:type="dxa"/>
            <w:gridSpan w:val="4"/>
            <w:shd w:val="clear" w:color="auto" w:fill="auto"/>
            <w:vAlign w:val="center"/>
          </w:tcPr>
          <w:p w:rsidR="00422B2E" w:rsidRPr="007E00EE" w:rsidRDefault="00422B2E" w:rsidP="00422B2E">
            <w:pPr>
              <w:spacing w:line="360" w:lineRule="auto"/>
              <w:jc w:val="center"/>
              <w:rPr>
                <w:rFonts w:ascii="宋体" w:eastAsia="宋体" w:hAnsi="宋体"/>
                <w:b/>
                <w:sz w:val="28"/>
                <w:szCs w:val="28"/>
              </w:rPr>
            </w:pPr>
          </w:p>
        </w:tc>
      </w:tr>
      <w:tr w:rsidR="00422B2E" w:rsidRPr="008E36B9" w:rsidTr="00422B2E">
        <w:trPr>
          <w:trHeight w:val="1726"/>
          <w:jc w:val="center"/>
        </w:trPr>
        <w:tc>
          <w:tcPr>
            <w:tcW w:w="1526" w:type="dxa"/>
            <w:gridSpan w:val="2"/>
            <w:shd w:val="clear" w:color="auto" w:fill="auto"/>
            <w:vAlign w:val="center"/>
          </w:tcPr>
          <w:p w:rsidR="00422B2E" w:rsidRPr="00F12876" w:rsidRDefault="00422B2E" w:rsidP="00F12876">
            <w:pPr>
              <w:spacing w:line="240" w:lineRule="auto"/>
              <w:jc w:val="center"/>
              <w:rPr>
                <w:rFonts w:ascii="宋体" w:eastAsia="宋体" w:hAnsi="宋体"/>
                <w:sz w:val="21"/>
                <w:szCs w:val="21"/>
              </w:rPr>
            </w:pPr>
            <w:r w:rsidRPr="00F12876">
              <w:rPr>
                <w:rFonts w:ascii="宋体" w:eastAsia="宋体" w:hAnsi="宋体" w:hint="eastAsia"/>
                <w:sz w:val="21"/>
                <w:szCs w:val="21"/>
              </w:rPr>
              <w:t>特别提示</w:t>
            </w:r>
          </w:p>
        </w:tc>
        <w:tc>
          <w:tcPr>
            <w:tcW w:w="7371" w:type="dxa"/>
            <w:gridSpan w:val="4"/>
            <w:shd w:val="clear" w:color="auto" w:fill="auto"/>
            <w:vAlign w:val="center"/>
          </w:tcPr>
          <w:p w:rsidR="00422B2E" w:rsidRPr="00F12876" w:rsidRDefault="00422B2E" w:rsidP="00F12876">
            <w:pPr>
              <w:spacing w:line="240" w:lineRule="auto"/>
              <w:rPr>
                <w:rFonts w:ascii="宋体" w:eastAsia="宋体" w:hAnsi="宋体"/>
                <w:sz w:val="21"/>
                <w:szCs w:val="21"/>
              </w:rPr>
            </w:pPr>
            <w:r w:rsidRPr="00F12876">
              <w:rPr>
                <w:rFonts w:ascii="宋体" w:eastAsia="宋体" w:hAnsi="宋体" w:hint="eastAsia"/>
                <w:sz w:val="21"/>
                <w:szCs w:val="21"/>
              </w:rPr>
              <w:t>1、托管人向深证通申请成交汇总服务，投资管理人需盖章确认该托管人可接收上述交易单元的成交汇总数据；</w:t>
            </w:r>
          </w:p>
          <w:p w:rsidR="00422B2E" w:rsidRPr="00F12876" w:rsidRDefault="00422B2E" w:rsidP="00F12876">
            <w:pPr>
              <w:spacing w:line="240" w:lineRule="auto"/>
              <w:rPr>
                <w:rFonts w:ascii="宋体" w:eastAsia="宋体" w:hAnsi="宋体"/>
                <w:sz w:val="21"/>
                <w:szCs w:val="21"/>
              </w:rPr>
            </w:pPr>
            <w:r w:rsidRPr="00F12876">
              <w:rPr>
                <w:rFonts w:ascii="宋体" w:eastAsia="宋体" w:hAnsi="宋体" w:hint="eastAsia"/>
                <w:sz w:val="21"/>
                <w:szCs w:val="21"/>
              </w:rPr>
              <w:t>2、流接口的成交汇总服务只能在交易日开市期间传送当天的流接口的成交汇总数据；</w:t>
            </w:r>
          </w:p>
          <w:p w:rsidR="00422B2E" w:rsidRPr="00F12876" w:rsidRDefault="00422B2E" w:rsidP="00F12876">
            <w:pPr>
              <w:spacing w:line="240" w:lineRule="auto"/>
              <w:rPr>
                <w:rFonts w:ascii="宋体" w:eastAsia="宋体" w:hAnsi="宋体"/>
                <w:sz w:val="21"/>
                <w:szCs w:val="21"/>
              </w:rPr>
            </w:pPr>
            <w:r w:rsidRPr="00F12876">
              <w:rPr>
                <w:rFonts w:ascii="宋体" w:eastAsia="宋体" w:hAnsi="宋体" w:hint="eastAsia"/>
                <w:sz w:val="21"/>
                <w:szCs w:val="21"/>
              </w:rPr>
              <w:t>3、文件接口的成交汇总数据文件在交易日收市后传送，托管人也可通过文件网关下载历史的成交汇总数据文件。</w:t>
            </w:r>
          </w:p>
        </w:tc>
      </w:tr>
      <w:tr w:rsidR="00422B2E" w:rsidRPr="008E36B9" w:rsidTr="00422B2E">
        <w:trPr>
          <w:trHeight w:val="2555"/>
          <w:jc w:val="center"/>
        </w:trPr>
        <w:tc>
          <w:tcPr>
            <w:tcW w:w="4448" w:type="dxa"/>
            <w:gridSpan w:val="3"/>
            <w:shd w:val="clear" w:color="auto" w:fill="auto"/>
            <w:vAlign w:val="bottom"/>
          </w:tcPr>
          <w:p w:rsidR="00422B2E" w:rsidRPr="00F12876" w:rsidRDefault="00422B2E" w:rsidP="00F12876">
            <w:pPr>
              <w:spacing w:line="240" w:lineRule="auto"/>
              <w:jc w:val="center"/>
              <w:rPr>
                <w:rFonts w:ascii="宋体" w:eastAsia="宋体" w:hAnsi="宋体"/>
                <w:color w:val="000000"/>
                <w:sz w:val="21"/>
                <w:szCs w:val="21"/>
              </w:rPr>
            </w:pPr>
            <w:r w:rsidRPr="00F12876">
              <w:rPr>
                <w:rFonts w:ascii="宋体" w:eastAsia="宋体" w:hAnsi="宋体" w:hint="eastAsia"/>
                <w:color w:val="000000"/>
                <w:sz w:val="21"/>
                <w:szCs w:val="21"/>
              </w:rPr>
              <w:t>申请单位盖章</w:t>
            </w:r>
          </w:p>
          <w:p w:rsidR="00422B2E" w:rsidRPr="00F12876" w:rsidRDefault="00422B2E" w:rsidP="00F12876">
            <w:pPr>
              <w:spacing w:line="240" w:lineRule="auto"/>
              <w:rPr>
                <w:rFonts w:ascii="宋体" w:eastAsia="宋体" w:hAnsi="宋体"/>
                <w:color w:val="000000"/>
                <w:sz w:val="21"/>
                <w:szCs w:val="21"/>
              </w:rPr>
            </w:pPr>
          </w:p>
          <w:p w:rsidR="00422B2E" w:rsidRPr="00F12876" w:rsidRDefault="00422B2E" w:rsidP="00F12876">
            <w:pPr>
              <w:spacing w:line="240" w:lineRule="auto"/>
              <w:rPr>
                <w:rFonts w:ascii="宋体" w:eastAsia="宋体" w:hAnsi="宋体"/>
                <w:color w:val="000000"/>
                <w:sz w:val="21"/>
                <w:szCs w:val="21"/>
              </w:rPr>
            </w:pPr>
            <w:r w:rsidRPr="00F12876">
              <w:rPr>
                <w:rFonts w:ascii="宋体" w:eastAsia="宋体" w:hAnsi="宋体" w:hint="eastAsia"/>
                <w:sz w:val="21"/>
                <w:szCs w:val="21"/>
              </w:rPr>
              <w:t>* 如拟新增交易单元的使用权不</w:t>
            </w:r>
            <w:r w:rsidRPr="00F12876">
              <w:rPr>
                <w:rFonts w:ascii="宋体" w:eastAsia="宋体" w:hAnsi="宋体"/>
                <w:sz w:val="21"/>
                <w:szCs w:val="21"/>
              </w:rPr>
              <w:t>属于申请单位</w:t>
            </w:r>
            <w:r w:rsidRPr="00F12876">
              <w:rPr>
                <w:rFonts w:ascii="宋体" w:eastAsia="宋体" w:hAnsi="宋体" w:hint="eastAsia"/>
                <w:sz w:val="21"/>
                <w:szCs w:val="21"/>
              </w:rPr>
              <w:t>所有，请仔细阅读“特别提示”，并请投资管理人盖章授权。</w:t>
            </w:r>
          </w:p>
        </w:tc>
        <w:tc>
          <w:tcPr>
            <w:tcW w:w="4449" w:type="dxa"/>
            <w:gridSpan w:val="3"/>
            <w:shd w:val="clear" w:color="auto" w:fill="auto"/>
            <w:vAlign w:val="center"/>
          </w:tcPr>
          <w:p w:rsidR="00422B2E" w:rsidRPr="00F12876" w:rsidRDefault="00422B2E" w:rsidP="00F12876">
            <w:pPr>
              <w:spacing w:line="240" w:lineRule="auto"/>
              <w:jc w:val="center"/>
              <w:rPr>
                <w:rFonts w:ascii="宋体" w:eastAsia="宋体" w:hAnsi="宋体"/>
                <w:color w:val="000000"/>
                <w:sz w:val="21"/>
                <w:szCs w:val="21"/>
              </w:rPr>
            </w:pPr>
            <w:r w:rsidRPr="00F12876">
              <w:rPr>
                <w:rFonts w:ascii="宋体" w:eastAsia="宋体" w:hAnsi="宋体" w:hint="eastAsia"/>
                <w:color w:val="000000"/>
                <w:sz w:val="21"/>
                <w:szCs w:val="21"/>
              </w:rPr>
              <w:t>投资管理人盖章</w:t>
            </w:r>
          </w:p>
        </w:tc>
      </w:tr>
      <w:tr w:rsidR="00422B2E" w:rsidRPr="008E36B9" w:rsidTr="00422B2E">
        <w:trPr>
          <w:trHeight w:hRule="exact" w:val="454"/>
          <w:jc w:val="center"/>
        </w:trPr>
        <w:tc>
          <w:tcPr>
            <w:tcW w:w="8897" w:type="dxa"/>
            <w:gridSpan w:val="6"/>
            <w:shd w:val="clear" w:color="auto" w:fill="D9D9D9"/>
            <w:vAlign w:val="center"/>
          </w:tcPr>
          <w:p w:rsidR="00422B2E" w:rsidRPr="008E36B9" w:rsidRDefault="00422B2E" w:rsidP="00422B2E">
            <w:pPr>
              <w:jc w:val="center"/>
            </w:pPr>
            <w:r w:rsidRPr="00AF4E79">
              <w:rPr>
                <w:rFonts w:ascii="Calibri" w:hAnsi="Calibri" w:hint="eastAsia"/>
                <w:b/>
              </w:rPr>
              <w:t>各部门处理意见及结果</w:t>
            </w:r>
          </w:p>
        </w:tc>
      </w:tr>
      <w:tr w:rsidR="00422B2E" w:rsidRPr="00F12876" w:rsidTr="00422B2E">
        <w:trPr>
          <w:trHeight w:val="1493"/>
          <w:jc w:val="center"/>
        </w:trPr>
        <w:tc>
          <w:tcPr>
            <w:tcW w:w="4448" w:type="dxa"/>
            <w:gridSpan w:val="3"/>
            <w:shd w:val="clear" w:color="auto" w:fill="auto"/>
          </w:tcPr>
          <w:p w:rsidR="00422B2E" w:rsidRPr="00F12876" w:rsidRDefault="00422B2E" w:rsidP="00422B2E">
            <w:pPr>
              <w:rPr>
                <w:rFonts w:ascii="宋体" w:eastAsia="宋体" w:hAnsi="宋体"/>
                <w:sz w:val="21"/>
                <w:szCs w:val="21"/>
              </w:rPr>
            </w:pPr>
            <w:r w:rsidRPr="00F12876">
              <w:rPr>
                <w:rFonts w:ascii="宋体" w:eastAsia="宋体" w:hAnsi="宋体" w:hint="eastAsia"/>
                <w:sz w:val="21"/>
                <w:szCs w:val="21"/>
              </w:rPr>
              <w:t>审核：</w:t>
            </w:r>
          </w:p>
          <w:p w:rsidR="00422B2E" w:rsidRPr="00F12876" w:rsidRDefault="00422B2E" w:rsidP="00422B2E">
            <w:pPr>
              <w:rPr>
                <w:rFonts w:ascii="宋体" w:eastAsia="宋体" w:hAnsi="宋体"/>
                <w:sz w:val="21"/>
                <w:szCs w:val="21"/>
              </w:rPr>
            </w:pPr>
          </w:p>
          <w:p w:rsidR="00422B2E" w:rsidRPr="00F12876" w:rsidRDefault="00422B2E" w:rsidP="00422B2E">
            <w:pPr>
              <w:rPr>
                <w:rFonts w:ascii="宋体" w:eastAsia="宋体" w:hAnsi="宋体"/>
                <w:sz w:val="21"/>
                <w:szCs w:val="21"/>
              </w:rPr>
            </w:pPr>
            <w:r w:rsidRPr="00F12876">
              <w:rPr>
                <w:rFonts w:ascii="宋体" w:eastAsia="宋体" w:hAnsi="宋体"/>
                <w:sz w:val="21"/>
                <w:szCs w:val="21"/>
              </w:rPr>
              <w:tab/>
            </w:r>
            <w:r w:rsidRPr="00F12876">
              <w:rPr>
                <w:rFonts w:ascii="宋体" w:eastAsia="宋体" w:hAnsi="宋体" w:hint="eastAsia"/>
                <w:sz w:val="21"/>
                <w:szCs w:val="21"/>
              </w:rPr>
              <w:tab/>
            </w:r>
            <w:r w:rsidRPr="00F12876">
              <w:rPr>
                <w:rFonts w:ascii="宋体" w:eastAsia="宋体" w:hAnsi="宋体"/>
                <w:sz w:val="21"/>
                <w:szCs w:val="21"/>
              </w:rPr>
              <w:tab/>
            </w:r>
            <w:r w:rsidRPr="00F12876">
              <w:rPr>
                <w:rFonts w:ascii="宋体" w:eastAsia="宋体" w:hAnsi="宋体" w:hint="eastAsia"/>
                <w:sz w:val="21"/>
                <w:szCs w:val="21"/>
              </w:rPr>
              <w:t>经办人：</w:t>
            </w:r>
          </w:p>
          <w:p w:rsidR="00422B2E" w:rsidRPr="00F12876" w:rsidRDefault="00422B2E" w:rsidP="00422B2E">
            <w:pPr>
              <w:jc w:val="left"/>
              <w:rPr>
                <w:rFonts w:ascii="宋体" w:eastAsia="宋体" w:hAnsi="宋体"/>
                <w:sz w:val="21"/>
                <w:szCs w:val="21"/>
              </w:rPr>
            </w:pPr>
            <w:r w:rsidRPr="00F12876">
              <w:rPr>
                <w:rFonts w:ascii="宋体" w:eastAsia="宋体" w:hAnsi="宋体"/>
                <w:sz w:val="21"/>
                <w:szCs w:val="21"/>
              </w:rPr>
              <w:tab/>
            </w:r>
            <w:r w:rsidRPr="00F12876">
              <w:rPr>
                <w:rFonts w:ascii="宋体" w:eastAsia="宋体" w:hAnsi="宋体" w:hint="eastAsia"/>
                <w:sz w:val="21"/>
                <w:szCs w:val="21"/>
              </w:rPr>
              <w:tab/>
            </w:r>
            <w:r w:rsidRPr="00F12876">
              <w:rPr>
                <w:rFonts w:ascii="宋体" w:eastAsia="宋体" w:hAnsi="宋体"/>
                <w:sz w:val="21"/>
                <w:szCs w:val="21"/>
              </w:rPr>
              <w:tab/>
            </w:r>
            <w:r w:rsidRPr="00F12876">
              <w:rPr>
                <w:rFonts w:ascii="宋体" w:eastAsia="宋体" w:hAnsi="宋体" w:hint="eastAsia"/>
                <w:sz w:val="21"/>
                <w:szCs w:val="21"/>
              </w:rPr>
              <w:t>日  期：</w:t>
            </w:r>
          </w:p>
        </w:tc>
        <w:tc>
          <w:tcPr>
            <w:tcW w:w="4449" w:type="dxa"/>
            <w:gridSpan w:val="3"/>
            <w:shd w:val="clear" w:color="auto" w:fill="auto"/>
          </w:tcPr>
          <w:p w:rsidR="00422B2E" w:rsidRPr="00F12876" w:rsidRDefault="00422B2E" w:rsidP="00422B2E">
            <w:pPr>
              <w:rPr>
                <w:rFonts w:ascii="宋体" w:eastAsia="宋体" w:hAnsi="宋体"/>
                <w:sz w:val="21"/>
                <w:szCs w:val="21"/>
              </w:rPr>
            </w:pPr>
            <w:r w:rsidRPr="00F12876">
              <w:rPr>
                <w:rFonts w:ascii="宋体" w:eastAsia="宋体" w:hAnsi="宋体" w:hint="eastAsia"/>
                <w:sz w:val="21"/>
                <w:szCs w:val="21"/>
              </w:rPr>
              <w:t>操作：</w:t>
            </w:r>
          </w:p>
          <w:p w:rsidR="00422B2E" w:rsidRPr="00F12876" w:rsidRDefault="00422B2E" w:rsidP="00422B2E">
            <w:pPr>
              <w:rPr>
                <w:rFonts w:ascii="宋体" w:eastAsia="宋体" w:hAnsi="宋体"/>
                <w:sz w:val="21"/>
                <w:szCs w:val="21"/>
              </w:rPr>
            </w:pPr>
          </w:p>
          <w:p w:rsidR="00422B2E" w:rsidRPr="00F12876" w:rsidRDefault="00422B2E" w:rsidP="00422B2E">
            <w:pPr>
              <w:rPr>
                <w:rFonts w:ascii="宋体" w:eastAsia="宋体" w:hAnsi="宋体"/>
                <w:sz w:val="21"/>
                <w:szCs w:val="21"/>
              </w:rPr>
            </w:pPr>
            <w:r w:rsidRPr="00F12876">
              <w:rPr>
                <w:rFonts w:ascii="宋体" w:eastAsia="宋体" w:hAnsi="宋体"/>
                <w:sz w:val="21"/>
                <w:szCs w:val="21"/>
              </w:rPr>
              <w:tab/>
            </w:r>
            <w:r w:rsidRPr="00F12876">
              <w:rPr>
                <w:rFonts w:ascii="宋体" w:eastAsia="宋体" w:hAnsi="宋体" w:hint="eastAsia"/>
                <w:sz w:val="21"/>
                <w:szCs w:val="21"/>
              </w:rPr>
              <w:tab/>
            </w:r>
            <w:r w:rsidRPr="00F12876">
              <w:rPr>
                <w:rFonts w:ascii="宋体" w:eastAsia="宋体" w:hAnsi="宋体"/>
                <w:sz w:val="21"/>
                <w:szCs w:val="21"/>
              </w:rPr>
              <w:tab/>
            </w:r>
            <w:r w:rsidRPr="00F12876">
              <w:rPr>
                <w:rFonts w:ascii="宋体" w:eastAsia="宋体" w:hAnsi="宋体" w:hint="eastAsia"/>
                <w:sz w:val="21"/>
                <w:szCs w:val="21"/>
              </w:rPr>
              <w:tab/>
              <w:t>操作人：</w:t>
            </w:r>
          </w:p>
          <w:p w:rsidR="00422B2E" w:rsidRPr="00F12876" w:rsidRDefault="00422B2E" w:rsidP="00F12876">
            <w:pPr>
              <w:ind w:firstLineChars="650" w:firstLine="1365"/>
              <w:rPr>
                <w:rFonts w:ascii="宋体" w:eastAsia="宋体" w:hAnsi="宋体"/>
                <w:b/>
                <w:sz w:val="21"/>
                <w:szCs w:val="21"/>
              </w:rPr>
            </w:pPr>
            <w:r w:rsidRPr="00F12876">
              <w:rPr>
                <w:rFonts w:ascii="宋体" w:eastAsia="宋体" w:hAnsi="宋体"/>
                <w:sz w:val="21"/>
                <w:szCs w:val="21"/>
              </w:rPr>
              <w:tab/>
            </w:r>
            <w:r w:rsidRPr="00F12876">
              <w:rPr>
                <w:rFonts w:ascii="宋体" w:eastAsia="宋体" w:hAnsi="宋体" w:hint="eastAsia"/>
                <w:sz w:val="21"/>
                <w:szCs w:val="21"/>
              </w:rPr>
              <w:t>日  期：</w:t>
            </w:r>
          </w:p>
        </w:tc>
      </w:tr>
    </w:tbl>
    <w:p w:rsidR="00422B2E" w:rsidRPr="00F12876" w:rsidRDefault="00422B2E" w:rsidP="00422B2E">
      <w:pPr>
        <w:rPr>
          <w:rFonts w:ascii="宋体" w:eastAsia="宋体" w:hAnsi="宋体"/>
          <w:sz w:val="21"/>
          <w:szCs w:val="21"/>
        </w:rPr>
      </w:pPr>
      <w:r w:rsidRPr="00F12876">
        <w:rPr>
          <w:rFonts w:ascii="宋体" w:eastAsia="宋体" w:hAnsi="宋体" w:hint="eastAsia"/>
          <w:sz w:val="21"/>
          <w:szCs w:val="21"/>
        </w:rPr>
        <w:t>请将此表填妥后传真至深证通办理相关手续，传真：0755-83851052；</w:t>
      </w:r>
    </w:p>
    <w:p w:rsidR="00422B2E" w:rsidRPr="00F12876" w:rsidRDefault="00422B2E" w:rsidP="00422B2E">
      <w:pPr>
        <w:rPr>
          <w:rFonts w:ascii="宋体" w:eastAsia="宋体" w:hAnsi="宋体"/>
          <w:sz w:val="21"/>
          <w:szCs w:val="21"/>
        </w:rPr>
      </w:pPr>
      <w:r w:rsidRPr="00F12876">
        <w:rPr>
          <w:rFonts w:ascii="宋体" w:eastAsia="宋体" w:hAnsi="宋体" w:hint="eastAsia"/>
          <w:sz w:val="21"/>
          <w:szCs w:val="21"/>
        </w:rPr>
        <w:t>深证通业务咨询电话：0755-23826692、23826313、23826321、23826525；运行热线：0755-83182222。</w:t>
      </w:r>
    </w:p>
    <w:p w:rsidR="00422B2E" w:rsidRPr="00284805" w:rsidRDefault="00422B2E" w:rsidP="005E2964">
      <w:pPr>
        <w:pStyle w:val="2"/>
        <w:rPr>
          <w:sz w:val="30"/>
          <w:szCs w:val="30"/>
        </w:rPr>
      </w:pPr>
      <w:r>
        <w:br w:type="page"/>
      </w:r>
      <w:bookmarkStart w:id="46" w:name="_Toc467846051"/>
      <w:bookmarkStart w:id="47" w:name="_Toc468874201"/>
      <w:r w:rsidRPr="00A03692">
        <w:rPr>
          <w:rFonts w:hint="eastAsia"/>
        </w:rPr>
        <w:lastRenderedPageBreak/>
        <w:t>附件</w:t>
      </w:r>
      <w:r w:rsidRPr="00A03692">
        <w:rPr>
          <w:rFonts w:hint="eastAsia"/>
        </w:rPr>
        <w:t>4</w:t>
      </w:r>
      <w:r w:rsidRPr="00A03692">
        <w:rPr>
          <w:rFonts w:hint="eastAsia"/>
        </w:rPr>
        <w:t>：地面行情通信网关新建及开通申请表</w:t>
      </w:r>
      <w:bookmarkEnd w:id="46"/>
      <w:bookmarkEnd w:id="47"/>
    </w:p>
    <w:p w:rsidR="00422B2E" w:rsidRPr="008E36B9" w:rsidRDefault="00422B2E" w:rsidP="00422B2E">
      <w:pPr>
        <w:wordWrap w:val="0"/>
        <w:jc w:val="right"/>
        <w:rPr>
          <w:szCs w:val="21"/>
        </w:rPr>
      </w:pPr>
      <w:r w:rsidRPr="008E36B9">
        <w:rPr>
          <w:rFonts w:ascii="Calibri" w:hAnsi="Calibri" w:hint="eastAsia"/>
          <w:szCs w:val="21"/>
        </w:rPr>
        <w:t>申请日期：</w:t>
      </w:r>
      <w:r>
        <w:rPr>
          <w:rFonts w:ascii="Calibri" w:hAnsi="Calibri" w:hint="eastAsia"/>
          <w:szCs w:val="21"/>
        </w:rPr>
        <w:tab/>
      </w:r>
      <w:r>
        <w:rPr>
          <w:rFonts w:ascii="Calibri" w:hAnsi="Calibri" w:hint="eastAsia"/>
          <w:szCs w:val="21"/>
        </w:rPr>
        <w:tab/>
      </w:r>
      <w:r>
        <w:rPr>
          <w:rFonts w:ascii="Calibri" w:hAnsi="Calibri" w:hint="eastAsia"/>
          <w:szCs w:val="21"/>
        </w:rPr>
        <w:t>年</w:t>
      </w:r>
      <w:r>
        <w:rPr>
          <w:rFonts w:ascii="Calibri" w:hAnsi="Calibri" w:hint="eastAsia"/>
          <w:szCs w:val="21"/>
        </w:rPr>
        <w:tab/>
      </w:r>
      <w:r>
        <w:rPr>
          <w:rFonts w:ascii="Calibri" w:hAnsi="Calibri" w:hint="eastAsia"/>
          <w:szCs w:val="21"/>
        </w:rPr>
        <w:t>月</w:t>
      </w:r>
      <w:r>
        <w:rPr>
          <w:rFonts w:ascii="Calibri" w:hAnsi="Calibri" w:hint="eastAsia"/>
          <w:szCs w:val="21"/>
        </w:rPr>
        <w:tab/>
      </w:r>
      <w:r>
        <w:rPr>
          <w:rFonts w:ascii="Calibri" w:hAnsi="Calibri" w:hint="eastAsia"/>
          <w:szCs w:val="21"/>
        </w:rPr>
        <w:t>日</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654"/>
        <w:gridCol w:w="78"/>
        <w:gridCol w:w="1833"/>
        <w:gridCol w:w="837"/>
        <w:gridCol w:w="996"/>
        <w:gridCol w:w="138"/>
        <w:gridCol w:w="3260"/>
      </w:tblGrid>
      <w:tr w:rsidR="00422B2E" w:rsidRPr="008E36B9" w:rsidTr="00422B2E">
        <w:trPr>
          <w:trHeight w:hRule="exact" w:val="454"/>
          <w:jc w:val="center"/>
        </w:trPr>
        <w:tc>
          <w:tcPr>
            <w:tcW w:w="8897" w:type="dxa"/>
            <w:gridSpan w:val="8"/>
            <w:shd w:val="clear" w:color="auto" w:fill="D9D9D9"/>
            <w:vAlign w:val="center"/>
          </w:tcPr>
          <w:p w:rsidR="00422B2E" w:rsidRPr="008E36B9" w:rsidRDefault="00422B2E" w:rsidP="00422B2E">
            <w:pPr>
              <w:jc w:val="center"/>
            </w:pPr>
            <w:r w:rsidRPr="004362FF">
              <w:rPr>
                <w:rFonts w:ascii="Calibri" w:hAnsi="Calibri" w:hint="eastAsia"/>
                <w:b/>
              </w:rPr>
              <w:t>客户联系信息</w:t>
            </w:r>
          </w:p>
        </w:tc>
      </w:tr>
      <w:tr w:rsidR="00422B2E" w:rsidRPr="008E36B9" w:rsidTr="00422B2E">
        <w:trPr>
          <w:trHeight w:hRule="exact" w:val="454"/>
          <w:jc w:val="center"/>
        </w:trPr>
        <w:tc>
          <w:tcPr>
            <w:tcW w:w="1101" w:type="dxa"/>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申请单位</w:t>
            </w:r>
          </w:p>
        </w:tc>
        <w:tc>
          <w:tcPr>
            <w:tcW w:w="3402" w:type="dxa"/>
            <w:gridSpan w:val="4"/>
            <w:vAlign w:val="center"/>
          </w:tcPr>
          <w:p w:rsidR="00422B2E" w:rsidRPr="00513F6F" w:rsidRDefault="00422B2E" w:rsidP="00422B2E">
            <w:pPr>
              <w:jc w:val="center"/>
              <w:rPr>
                <w:rFonts w:ascii="宋体" w:eastAsia="宋体" w:hAnsi="宋体"/>
                <w:b/>
                <w:szCs w:val="24"/>
              </w:rPr>
            </w:pPr>
          </w:p>
        </w:tc>
        <w:tc>
          <w:tcPr>
            <w:tcW w:w="1134" w:type="dxa"/>
            <w:gridSpan w:val="2"/>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会员编码</w:t>
            </w:r>
          </w:p>
        </w:tc>
        <w:tc>
          <w:tcPr>
            <w:tcW w:w="3260" w:type="dxa"/>
            <w:vAlign w:val="center"/>
          </w:tcPr>
          <w:p w:rsidR="00422B2E" w:rsidRPr="00513F6F" w:rsidRDefault="00422B2E" w:rsidP="00422B2E">
            <w:pPr>
              <w:jc w:val="center"/>
              <w:rPr>
                <w:rFonts w:ascii="宋体" w:eastAsia="宋体" w:hAnsi="宋体"/>
                <w:b/>
                <w:szCs w:val="24"/>
              </w:rPr>
            </w:pPr>
          </w:p>
        </w:tc>
      </w:tr>
      <w:tr w:rsidR="00422B2E" w:rsidRPr="008E36B9" w:rsidTr="00422B2E">
        <w:trPr>
          <w:trHeight w:hRule="exact" w:val="454"/>
          <w:jc w:val="center"/>
        </w:trPr>
        <w:tc>
          <w:tcPr>
            <w:tcW w:w="1101" w:type="dxa"/>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经办人</w:t>
            </w:r>
          </w:p>
        </w:tc>
        <w:tc>
          <w:tcPr>
            <w:tcW w:w="3402" w:type="dxa"/>
            <w:gridSpan w:val="4"/>
            <w:vAlign w:val="center"/>
          </w:tcPr>
          <w:p w:rsidR="00422B2E" w:rsidRPr="00513F6F" w:rsidRDefault="00422B2E" w:rsidP="00422B2E">
            <w:pPr>
              <w:jc w:val="center"/>
              <w:rPr>
                <w:rFonts w:ascii="宋体" w:eastAsia="宋体" w:hAnsi="宋体"/>
                <w:b/>
                <w:szCs w:val="24"/>
              </w:rPr>
            </w:pPr>
          </w:p>
        </w:tc>
        <w:tc>
          <w:tcPr>
            <w:tcW w:w="1134" w:type="dxa"/>
            <w:gridSpan w:val="2"/>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手  机</w:t>
            </w:r>
          </w:p>
        </w:tc>
        <w:tc>
          <w:tcPr>
            <w:tcW w:w="3260" w:type="dxa"/>
            <w:vAlign w:val="center"/>
          </w:tcPr>
          <w:p w:rsidR="00422B2E" w:rsidRPr="00513F6F" w:rsidRDefault="00422B2E" w:rsidP="00422B2E">
            <w:pPr>
              <w:jc w:val="center"/>
              <w:rPr>
                <w:rFonts w:ascii="宋体" w:eastAsia="宋体" w:hAnsi="宋体"/>
                <w:b/>
                <w:szCs w:val="24"/>
              </w:rPr>
            </w:pPr>
          </w:p>
        </w:tc>
      </w:tr>
      <w:tr w:rsidR="00422B2E" w:rsidRPr="008E36B9" w:rsidTr="00422B2E">
        <w:trPr>
          <w:trHeight w:hRule="exact" w:val="454"/>
          <w:jc w:val="center"/>
        </w:trPr>
        <w:tc>
          <w:tcPr>
            <w:tcW w:w="1101" w:type="dxa"/>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电  话</w:t>
            </w:r>
          </w:p>
        </w:tc>
        <w:tc>
          <w:tcPr>
            <w:tcW w:w="3402" w:type="dxa"/>
            <w:gridSpan w:val="4"/>
            <w:vAlign w:val="center"/>
          </w:tcPr>
          <w:p w:rsidR="00422B2E" w:rsidRPr="00513F6F" w:rsidRDefault="00422B2E" w:rsidP="00422B2E">
            <w:pPr>
              <w:jc w:val="center"/>
              <w:rPr>
                <w:rFonts w:ascii="宋体" w:eastAsia="宋体" w:hAnsi="宋体"/>
                <w:b/>
                <w:szCs w:val="24"/>
              </w:rPr>
            </w:pPr>
          </w:p>
        </w:tc>
        <w:tc>
          <w:tcPr>
            <w:tcW w:w="1134" w:type="dxa"/>
            <w:gridSpan w:val="2"/>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传  真</w:t>
            </w:r>
          </w:p>
        </w:tc>
        <w:tc>
          <w:tcPr>
            <w:tcW w:w="3260" w:type="dxa"/>
            <w:vAlign w:val="center"/>
          </w:tcPr>
          <w:p w:rsidR="00422B2E" w:rsidRPr="00513F6F" w:rsidRDefault="00422B2E" w:rsidP="00422B2E">
            <w:pPr>
              <w:jc w:val="center"/>
              <w:rPr>
                <w:rFonts w:ascii="宋体" w:eastAsia="宋体" w:hAnsi="宋体"/>
                <w:b/>
                <w:szCs w:val="24"/>
              </w:rPr>
            </w:pPr>
          </w:p>
        </w:tc>
      </w:tr>
      <w:tr w:rsidR="00422B2E" w:rsidRPr="008E36B9" w:rsidTr="00422B2E">
        <w:trPr>
          <w:trHeight w:hRule="exact" w:val="454"/>
          <w:jc w:val="center"/>
        </w:trPr>
        <w:tc>
          <w:tcPr>
            <w:tcW w:w="8897" w:type="dxa"/>
            <w:gridSpan w:val="8"/>
            <w:shd w:val="clear" w:color="auto" w:fill="D9D9D9"/>
            <w:vAlign w:val="center"/>
          </w:tcPr>
          <w:p w:rsidR="00422B2E" w:rsidRPr="008E36B9" w:rsidRDefault="00422B2E" w:rsidP="00422B2E">
            <w:pPr>
              <w:jc w:val="center"/>
            </w:pPr>
            <w:r w:rsidRPr="004362FF">
              <w:rPr>
                <w:rFonts w:ascii="宋体" w:hAnsi="宋体" w:hint="eastAsia"/>
                <w:b/>
              </w:rPr>
              <w:t>客户业务申请信息</w:t>
            </w:r>
          </w:p>
        </w:tc>
      </w:tr>
      <w:tr w:rsidR="00422B2E" w:rsidRPr="008E36B9" w:rsidTr="00422B2E">
        <w:trPr>
          <w:trHeight w:val="525"/>
          <w:jc w:val="center"/>
        </w:trPr>
        <w:tc>
          <w:tcPr>
            <w:tcW w:w="1755" w:type="dxa"/>
            <w:gridSpan w:val="2"/>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行情产品类型</w:t>
            </w:r>
          </w:p>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（二选一）</w:t>
            </w:r>
          </w:p>
        </w:tc>
        <w:tc>
          <w:tcPr>
            <w:tcW w:w="7142" w:type="dxa"/>
            <w:gridSpan w:val="6"/>
            <w:vAlign w:val="center"/>
          </w:tcPr>
          <w:p w:rsidR="00422B2E" w:rsidRPr="00F12876" w:rsidRDefault="00422B2E" w:rsidP="00422B2E">
            <w:pPr>
              <w:spacing w:line="360" w:lineRule="auto"/>
              <w:ind w:leftChars="66" w:left="158"/>
              <w:jc w:val="center"/>
              <w:rPr>
                <w:rFonts w:ascii="宋体" w:eastAsia="宋体" w:hAnsi="宋体"/>
                <w:sz w:val="21"/>
                <w:szCs w:val="21"/>
              </w:rPr>
            </w:pPr>
            <w:r w:rsidRPr="00F12876">
              <w:rPr>
                <w:rFonts w:ascii="宋体" w:eastAsia="宋体" w:hAnsi="宋体" w:hint="eastAsia"/>
                <w:sz w:val="21"/>
                <w:szCs w:val="21"/>
              </w:rPr>
              <w:t>□</w:t>
            </w:r>
            <w:r w:rsidRPr="00F12876">
              <w:rPr>
                <w:rFonts w:ascii="宋体" w:eastAsia="宋体" w:hAnsi="宋体"/>
                <w:sz w:val="21"/>
                <w:szCs w:val="21"/>
              </w:rPr>
              <w:t xml:space="preserve"> Level</w:t>
            </w:r>
            <w:r w:rsidRPr="00F12876">
              <w:rPr>
                <w:rFonts w:ascii="宋体" w:eastAsia="宋体" w:hAnsi="宋体" w:hint="eastAsia"/>
                <w:sz w:val="21"/>
                <w:szCs w:val="21"/>
              </w:rPr>
              <w:t>1</w:t>
            </w:r>
            <w:r w:rsidRPr="00F12876">
              <w:rPr>
                <w:rFonts w:ascii="宋体" w:eastAsia="宋体" w:hAnsi="宋体"/>
                <w:sz w:val="21"/>
                <w:szCs w:val="21"/>
              </w:rPr>
              <w:t>-</w:t>
            </w:r>
            <w:r w:rsidRPr="00F12876">
              <w:rPr>
                <w:rFonts w:ascii="宋体" w:eastAsia="宋体" w:hAnsi="宋体" w:hint="eastAsia"/>
                <w:sz w:val="21"/>
                <w:szCs w:val="21"/>
              </w:rPr>
              <w:t xml:space="preserve">地面      </w:t>
            </w:r>
            <w:r w:rsidRPr="00F12876">
              <w:rPr>
                <w:rFonts w:ascii="宋体" w:eastAsia="宋体" w:hAnsi="宋体"/>
                <w:sz w:val="21"/>
                <w:szCs w:val="21"/>
              </w:rPr>
              <w:t xml:space="preserve"> </w:t>
            </w:r>
            <w:r w:rsidR="00513F6F">
              <w:rPr>
                <w:rFonts w:ascii="宋体" w:eastAsia="宋体" w:hAnsi="宋体" w:hint="eastAsia"/>
                <w:sz w:val="21"/>
                <w:szCs w:val="21"/>
              </w:rPr>
              <w:t xml:space="preserve"> </w:t>
            </w:r>
            <w:r w:rsidRPr="00F12876">
              <w:rPr>
                <w:rFonts w:ascii="宋体" w:eastAsia="宋体" w:hAnsi="宋体" w:hint="eastAsia"/>
                <w:sz w:val="21"/>
                <w:szCs w:val="21"/>
              </w:rPr>
              <w:t xml:space="preserve">      □ </w:t>
            </w:r>
            <w:r w:rsidRPr="00F12876">
              <w:rPr>
                <w:rFonts w:ascii="宋体" w:eastAsia="宋体" w:hAnsi="宋体"/>
                <w:sz w:val="21"/>
                <w:szCs w:val="21"/>
              </w:rPr>
              <w:t>Level2-</w:t>
            </w:r>
            <w:r w:rsidRPr="00F12876">
              <w:rPr>
                <w:rFonts w:ascii="宋体" w:eastAsia="宋体" w:hAnsi="宋体" w:hint="eastAsia"/>
                <w:sz w:val="21"/>
                <w:szCs w:val="21"/>
              </w:rPr>
              <w:t>地面</w:t>
            </w:r>
          </w:p>
        </w:tc>
      </w:tr>
      <w:tr w:rsidR="00422B2E" w:rsidRPr="008E36B9" w:rsidTr="00422B2E">
        <w:trPr>
          <w:trHeight w:val="2236"/>
          <w:jc w:val="center"/>
        </w:trPr>
        <w:tc>
          <w:tcPr>
            <w:tcW w:w="1755" w:type="dxa"/>
            <w:gridSpan w:val="2"/>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认证方式</w:t>
            </w:r>
          </w:p>
        </w:tc>
        <w:tc>
          <w:tcPr>
            <w:tcW w:w="7142" w:type="dxa"/>
            <w:gridSpan w:val="6"/>
            <w:vAlign w:val="center"/>
          </w:tcPr>
          <w:p w:rsidR="00422B2E" w:rsidRPr="00F12876" w:rsidRDefault="00422B2E" w:rsidP="007E00EE">
            <w:pPr>
              <w:spacing w:line="360" w:lineRule="auto"/>
              <w:rPr>
                <w:rFonts w:ascii="宋体" w:eastAsia="宋体" w:hAnsi="宋体"/>
                <w:sz w:val="21"/>
                <w:szCs w:val="21"/>
              </w:rPr>
            </w:pPr>
            <w:r w:rsidRPr="00F12876">
              <w:rPr>
                <w:rFonts w:ascii="宋体" w:eastAsia="宋体" w:hAnsi="宋体" w:hint="eastAsia"/>
                <w:sz w:val="21"/>
                <w:szCs w:val="21"/>
              </w:rPr>
              <w:t>□ 文件证书认证</w:t>
            </w:r>
          </w:p>
          <w:p w:rsidR="00422B2E" w:rsidRPr="00F12876" w:rsidRDefault="00422B2E" w:rsidP="007E00EE">
            <w:pPr>
              <w:spacing w:line="360" w:lineRule="auto"/>
              <w:rPr>
                <w:rFonts w:ascii="宋体" w:eastAsia="宋体" w:hAnsi="宋体"/>
                <w:sz w:val="21"/>
                <w:szCs w:val="21"/>
                <w:u w:val="single"/>
              </w:rPr>
            </w:pPr>
            <w:r w:rsidRPr="00F12876">
              <w:rPr>
                <w:rFonts w:ascii="宋体" w:eastAsia="宋体" w:hAnsi="宋体" w:hint="eastAsia"/>
                <w:sz w:val="21"/>
                <w:szCs w:val="21"/>
              </w:rPr>
              <w:t>□ 硬件</w:t>
            </w:r>
            <w:r w:rsidRPr="00F12876">
              <w:rPr>
                <w:rFonts w:ascii="宋体" w:eastAsia="宋体" w:hAnsi="宋体"/>
                <w:sz w:val="21"/>
                <w:szCs w:val="21"/>
              </w:rPr>
              <w:t>EKEY</w:t>
            </w:r>
            <w:r w:rsidRPr="00F12876">
              <w:rPr>
                <w:rFonts w:ascii="宋体" w:eastAsia="宋体" w:hAnsi="宋体" w:hint="eastAsia"/>
                <w:sz w:val="21"/>
                <w:szCs w:val="21"/>
              </w:rPr>
              <w:t>证书认证，申请</w:t>
            </w:r>
            <w:r w:rsidRPr="00F12876">
              <w:rPr>
                <w:rFonts w:ascii="宋体" w:eastAsia="宋体" w:hAnsi="宋体"/>
                <w:sz w:val="21"/>
                <w:szCs w:val="21"/>
              </w:rPr>
              <w:t>EKEY</w:t>
            </w:r>
            <w:r w:rsidRPr="00F12876">
              <w:rPr>
                <w:rFonts w:ascii="宋体" w:eastAsia="宋体" w:hAnsi="宋体" w:hint="eastAsia"/>
                <w:sz w:val="21"/>
                <w:szCs w:val="21"/>
              </w:rPr>
              <w:t>数量</w:t>
            </w:r>
            <w:r w:rsidRPr="00F12876">
              <w:rPr>
                <w:rFonts w:ascii="宋体" w:eastAsia="宋体" w:hAnsi="宋体" w:hint="eastAsia"/>
                <w:sz w:val="21"/>
                <w:szCs w:val="21"/>
                <w:u w:val="single"/>
              </w:rPr>
              <w:t>：□</w:t>
            </w:r>
            <w:r w:rsidRPr="00F12876">
              <w:rPr>
                <w:rFonts w:ascii="宋体" w:eastAsia="宋体" w:hAnsi="宋体"/>
                <w:sz w:val="21"/>
                <w:szCs w:val="21"/>
                <w:u w:val="single"/>
              </w:rPr>
              <w:t xml:space="preserve"> 1</w:t>
            </w:r>
            <w:r w:rsidRPr="00F12876">
              <w:rPr>
                <w:rFonts w:ascii="宋体" w:eastAsia="宋体" w:hAnsi="宋体" w:hint="eastAsia"/>
                <w:sz w:val="21"/>
                <w:szCs w:val="21"/>
                <w:u w:val="single"/>
              </w:rPr>
              <w:t>个    □</w:t>
            </w:r>
            <w:r w:rsidRPr="00F12876">
              <w:rPr>
                <w:rFonts w:ascii="宋体" w:eastAsia="宋体" w:hAnsi="宋体"/>
                <w:sz w:val="21"/>
                <w:szCs w:val="21"/>
                <w:u w:val="single"/>
              </w:rPr>
              <w:t xml:space="preserve"> 2</w:t>
            </w:r>
            <w:r w:rsidRPr="00F12876">
              <w:rPr>
                <w:rFonts w:ascii="宋体" w:eastAsia="宋体" w:hAnsi="宋体" w:hint="eastAsia"/>
                <w:sz w:val="21"/>
                <w:szCs w:val="21"/>
                <w:u w:val="single"/>
              </w:rPr>
              <w:t>个</w:t>
            </w:r>
          </w:p>
          <w:p w:rsidR="00422B2E" w:rsidRPr="00F12876" w:rsidRDefault="00422B2E" w:rsidP="00F12876">
            <w:pPr>
              <w:spacing w:line="240" w:lineRule="auto"/>
              <w:rPr>
                <w:rFonts w:ascii="宋体" w:eastAsia="宋体" w:hAnsi="宋体"/>
                <w:sz w:val="21"/>
                <w:szCs w:val="21"/>
              </w:rPr>
            </w:pPr>
            <w:r w:rsidRPr="00F12876">
              <w:rPr>
                <w:rFonts w:ascii="宋体" w:eastAsia="宋体" w:hAnsi="宋体" w:hint="eastAsia"/>
                <w:sz w:val="21"/>
                <w:szCs w:val="21"/>
              </w:rPr>
              <w:t>（注：1、</w:t>
            </w:r>
            <w:r w:rsidRPr="00F12876">
              <w:rPr>
                <w:rFonts w:ascii="宋体" w:eastAsia="宋体" w:hAnsi="宋体" w:hint="eastAsia"/>
                <w:kern w:val="0"/>
                <w:sz w:val="21"/>
                <w:szCs w:val="21"/>
              </w:rPr>
              <w:t>证书申请材料及业务办理详见</w:t>
            </w:r>
            <w:r w:rsidRPr="00F12876">
              <w:rPr>
                <w:rFonts w:ascii="宋体" w:eastAsia="宋体" w:hAnsi="宋体"/>
                <w:sz w:val="21"/>
                <w:szCs w:val="21"/>
              </w:rPr>
              <w:t>HTTP://CA.SZSE.CN</w:t>
            </w:r>
            <w:r w:rsidRPr="00F12876">
              <w:rPr>
                <w:rFonts w:ascii="宋体" w:eastAsia="宋体" w:hAnsi="宋体" w:hint="eastAsia"/>
                <w:sz w:val="21"/>
                <w:szCs w:val="21"/>
              </w:rPr>
              <w:t>；</w:t>
            </w:r>
          </w:p>
          <w:p w:rsidR="00422B2E" w:rsidRPr="00F12876" w:rsidRDefault="00422B2E" w:rsidP="00F12876">
            <w:pPr>
              <w:spacing w:line="240" w:lineRule="auto"/>
              <w:rPr>
                <w:rFonts w:ascii="宋体" w:eastAsia="宋体" w:hAnsi="宋体"/>
                <w:sz w:val="21"/>
                <w:szCs w:val="21"/>
              </w:rPr>
            </w:pPr>
            <w:r w:rsidRPr="00F12876">
              <w:rPr>
                <w:rFonts w:ascii="宋体" w:eastAsia="宋体" w:hAnsi="宋体" w:hint="eastAsia"/>
                <w:sz w:val="21"/>
                <w:szCs w:val="21"/>
              </w:rPr>
              <w:t>2、</w:t>
            </w:r>
            <w:r w:rsidRPr="00F12876">
              <w:rPr>
                <w:rFonts w:ascii="宋体" w:eastAsia="宋体" w:hAnsi="宋体" w:hint="eastAsia"/>
                <w:kern w:val="0"/>
                <w:sz w:val="21"/>
                <w:szCs w:val="21"/>
              </w:rPr>
              <w:t>文件证书通过会员业务专区下发，不能登录会员业务专区的申请单位、请勿选择文件证书选项</w:t>
            </w:r>
            <w:r w:rsidRPr="00F12876">
              <w:rPr>
                <w:rFonts w:ascii="宋体" w:eastAsia="宋体" w:hAnsi="宋体" w:hint="eastAsia"/>
                <w:sz w:val="21"/>
                <w:szCs w:val="21"/>
              </w:rPr>
              <w:t>）</w:t>
            </w:r>
          </w:p>
        </w:tc>
      </w:tr>
      <w:tr w:rsidR="00422B2E" w:rsidRPr="008E36B9" w:rsidTr="00422B2E">
        <w:trPr>
          <w:trHeight w:val="1019"/>
          <w:jc w:val="center"/>
        </w:trPr>
        <w:tc>
          <w:tcPr>
            <w:tcW w:w="1755" w:type="dxa"/>
            <w:gridSpan w:val="2"/>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行情通信网关</w:t>
            </w:r>
          </w:p>
          <w:p w:rsidR="00422B2E" w:rsidRPr="00F12876" w:rsidRDefault="00422B2E" w:rsidP="00422B2E">
            <w:pPr>
              <w:jc w:val="center"/>
              <w:rPr>
                <w:rFonts w:ascii="宋体" w:eastAsia="宋体" w:hAnsi="宋体"/>
                <w:sz w:val="21"/>
                <w:szCs w:val="21"/>
              </w:rPr>
            </w:pPr>
            <w:r w:rsidRPr="00F12876">
              <w:rPr>
                <w:rFonts w:ascii="宋体" w:eastAsia="宋体" w:hAnsi="宋体"/>
                <w:sz w:val="21"/>
                <w:szCs w:val="21"/>
              </w:rPr>
              <w:t>IP</w:t>
            </w:r>
            <w:r w:rsidRPr="00F12876">
              <w:rPr>
                <w:rFonts w:ascii="宋体" w:eastAsia="宋体" w:hAnsi="宋体" w:hint="eastAsia"/>
                <w:sz w:val="21"/>
                <w:szCs w:val="21"/>
              </w:rPr>
              <w:t>地址段</w:t>
            </w:r>
          </w:p>
        </w:tc>
        <w:tc>
          <w:tcPr>
            <w:tcW w:w="7142" w:type="dxa"/>
            <w:gridSpan w:val="6"/>
            <w:vAlign w:val="center"/>
          </w:tcPr>
          <w:p w:rsidR="00422B2E" w:rsidRPr="00F12876" w:rsidRDefault="00422B2E" w:rsidP="007E00EE">
            <w:pPr>
              <w:spacing w:line="360" w:lineRule="auto"/>
              <w:ind w:leftChars="66" w:left="158"/>
              <w:rPr>
                <w:rFonts w:ascii="宋体" w:eastAsia="宋体" w:hAnsi="宋体"/>
                <w:sz w:val="21"/>
                <w:szCs w:val="21"/>
              </w:rPr>
            </w:pPr>
            <w:r w:rsidRPr="00F12876">
              <w:rPr>
                <w:rFonts w:ascii="宋体" w:eastAsia="宋体" w:hAnsi="宋体"/>
                <w:sz w:val="21"/>
                <w:szCs w:val="21"/>
              </w:rPr>
              <w:t>IP</w:t>
            </w:r>
            <w:r w:rsidRPr="00F12876">
              <w:rPr>
                <w:rFonts w:ascii="宋体" w:eastAsia="宋体" w:hAnsi="宋体" w:hint="eastAsia"/>
                <w:sz w:val="21"/>
                <w:szCs w:val="21"/>
              </w:rPr>
              <w:t>地址段：</w:t>
            </w:r>
            <w:r w:rsidRPr="007E00EE">
              <w:rPr>
                <w:rFonts w:ascii="宋体" w:eastAsia="宋体" w:hAnsi="宋体"/>
                <w:b/>
                <w:sz w:val="28"/>
                <w:szCs w:val="28"/>
                <w:u w:val="single"/>
              </w:rPr>
              <w:t>_______________</w:t>
            </w:r>
          </w:p>
          <w:p w:rsidR="00422B2E" w:rsidRPr="00F12876" w:rsidRDefault="00422B2E" w:rsidP="00F12876">
            <w:pPr>
              <w:spacing w:line="240" w:lineRule="auto"/>
              <w:ind w:leftChars="66" w:left="158"/>
              <w:jc w:val="left"/>
              <w:rPr>
                <w:rFonts w:ascii="宋体" w:eastAsia="宋体" w:hAnsi="宋体"/>
                <w:sz w:val="21"/>
                <w:szCs w:val="21"/>
              </w:rPr>
            </w:pPr>
            <w:r w:rsidRPr="00F12876">
              <w:rPr>
                <w:rFonts w:ascii="宋体" w:eastAsia="宋体" w:hAnsi="宋体" w:hint="eastAsia"/>
                <w:kern w:val="0"/>
                <w:sz w:val="21"/>
                <w:szCs w:val="21"/>
              </w:rPr>
              <w:t>（注：如已做</w:t>
            </w:r>
            <w:r w:rsidRPr="00F12876">
              <w:rPr>
                <w:rFonts w:ascii="宋体" w:eastAsia="宋体" w:hAnsi="宋体"/>
                <w:kern w:val="0"/>
                <w:sz w:val="21"/>
                <w:szCs w:val="21"/>
              </w:rPr>
              <w:t>NAT</w:t>
            </w:r>
            <w:r w:rsidRPr="00F12876">
              <w:rPr>
                <w:rFonts w:ascii="宋体" w:eastAsia="宋体" w:hAnsi="宋体" w:hint="eastAsia"/>
                <w:kern w:val="0"/>
                <w:sz w:val="21"/>
                <w:szCs w:val="21"/>
              </w:rPr>
              <w:t>，请填写</w:t>
            </w:r>
            <w:r w:rsidRPr="00F12876">
              <w:rPr>
                <w:rFonts w:ascii="宋体" w:eastAsia="宋体" w:hAnsi="宋体"/>
                <w:kern w:val="0"/>
                <w:sz w:val="21"/>
                <w:szCs w:val="21"/>
              </w:rPr>
              <w:t>NAT</w:t>
            </w:r>
            <w:r w:rsidRPr="00F12876">
              <w:rPr>
                <w:rFonts w:ascii="宋体" w:eastAsia="宋体" w:hAnsi="宋体" w:hint="eastAsia"/>
                <w:kern w:val="0"/>
                <w:sz w:val="21"/>
                <w:szCs w:val="21"/>
              </w:rPr>
              <w:t>之后的深证通分配的局域网地址；</w:t>
            </w:r>
            <w:r w:rsidRPr="00F12876">
              <w:rPr>
                <w:rFonts w:ascii="宋体" w:eastAsia="宋体" w:hAnsi="宋体" w:hint="eastAsia"/>
                <w:sz w:val="21"/>
                <w:szCs w:val="21"/>
              </w:rPr>
              <w:t>多个地址段间用</w:t>
            </w:r>
            <w:r w:rsidRPr="00F12876">
              <w:rPr>
                <w:rFonts w:ascii="宋体" w:eastAsia="宋体" w:hAnsi="宋体"/>
                <w:sz w:val="21"/>
                <w:szCs w:val="21"/>
              </w:rPr>
              <w:t>“</w:t>
            </w:r>
            <w:r w:rsidRPr="00F12876">
              <w:rPr>
                <w:rFonts w:ascii="宋体" w:eastAsia="宋体" w:hAnsi="宋体" w:hint="eastAsia"/>
                <w:sz w:val="21"/>
                <w:szCs w:val="21"/>
              </w:rPr>
              <w:t>；</w:t>
            </w:r>
            <w:r w:rsidRPr="00F12876">
              <w:rPr>
                <w:rFonts w:ascii="宋体" w:eastAsia="宋体" w:hAnsi="宋体"/>
                <w:sz w:val="21"/>
                <w:szCs w:val="21"/>
              </w:rPr>
              <w:t>”</w:t>
            </w:r>
            <w:r w:rsidRPr="00F12876">
              <w:rPr>
                <w:rFonts w:ascii="宋体" w:eastAsia="宋体" w:hAnsi="宋体" w:hint="eastAsia"/>
                <w:sz w:val="21"/>
                <w:szCs w:val="21"/>
              </w:rPr>
              <w:t>分隔</w:t>
            </w:r>
            <w:r w:rsidRPr="00F12876">
              <w:rPr>
                <w:rFonts w:ascii="宋体" w:eastAsia="宋体" w:hAnsi="宋体" w:hint="eastAsia"/>
                <w:kern w:val="0"/>
                <w:sz w:val="21"/>
                <w:szCs w:val="21"/>
              </w:rPr>
              <w:t>）</w:t>
            </w:r>
          </w:p>
        </w:tc>
      </w:tr>
      <w:tr w:rsidR="00422B2E" w:rsidRPr="008E36B9" w:rsidTr="00422B2E">
        <w:trPr>
          <w:trHeight w:val="667"/>
          <w:jc w:val="center"/>
        </w:trPr>
        <w:tc>
          <w:tcPr>
            <w:tcW w:w="1755" w:type="dxa"/>
            <w:gridSpan w:val="2"/>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网关是否安装在深证通托管机房</w:t>
            </w:r>
          </w:p>
        </w:tc>
        <w:tc>
          <w:tcPr>
            <w:tcW w:w="7142" w:type="dxa"/>
            <w:gridSpan w:val="6"/>
            <w:vAlign w:val="center"/>
          </w:tcPr>
          <w:p w:rsidR="00422B2E" w:rsidRPr="00F12876" w:rsidRDefault="00422B2E" w:rsidP="00F12876">
            <w:pPr>
              <w:ind w:leftChars="66" w:left="158"/>
              <w:jc w:val="left"/>
              <w:rPr>
                <w:rFonts w:ascii="宋体" w:eastAsia="宋体" w:hAnsi="宋体"/>
                <w:sz w:val="21"/>
                <w:szCs w:val="21"/>
              </w:rPr>
            </w:pPr>
            <w:r w:rsidRPr="00F12876">
              <w:rPr>
                <w:rFonts w:ascii="宋体" w:eastAsia="宋体" w:hAnsi="宋体" w:hint="eastAsia"/>
                <w:sz w:val="21"/>
                <w:szCs w:val="21"/>
              </w:rPr>
              <w:t xml:space="preserve">□是    </w:t>
            </w:r>
            <w:r w:rsidR="00F12876">
              <w:rPr>
                <w:rFonts w:ascii="宋体" w:eastAsia="宋体" w:hAnsi="宋体" w:hint="eastAsia"/>
                <w:sz w:val="21"/>
                <w:szCs w:val="21"/>
              </w:rPr>
              <w:t xml:space="preserve">  </w:t>
            </w:r>
            <w:r w:rsidRPr="00F12876">
              <w:rPr>
                <w:rFonts w:ascii="宋体" w:eastAsia="宋体" w:hAnsi="宋体" w:hint="eastAsia"/>
                <w:sz w:val="21"/>
                <w:szCs w:val="21"/>
              </w:rPr>
              <w:t xml:space="preserve">       □否</w:t>
            </w:r>
          </w:p>
        </w:tc>
      </w:tr>
      <w:tr w:rsidR="00422B2E" w:rsidRPr="008E36B9" w:rsidTr="00004860">
        <w:trPr>
          <w:trHeight w:val="1429"/>
          <w:jc w:val="center"/>
        </w:trPr>
        <w:tc>
          <w:tcPr>
            <w:tcW w:w="8897" w:type="dxa"/>
            <w:gridSpan w:val="8"/>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申请单位盖章</w:t>
            </w:r>
          </w:p>
        </w:tc>
      </w:tr>
      <w:tr w:rsidR="00422B2E" w:rsidRPr="008E36B9" w:rsidTr="00422B2E">
        <w:trPr>
          <w:trHeight w:hRule="exact" w:val="454"/>
          <w:jc w:val="center"/>
        </w:trPr>
        <w:tc>
          <w:tcPr>
            <w:tcW w:w="8897" w:type="dxa"/>
            <w:gridSpan w:val="8"/>
            <w:shd w:val="clear" w:color="auto" w:fill="D9D9D9"/>
            <w:vAlign w:val="center"/>
          </w:tcPr>
          <w:p w:rsidR="00422B2E" w:rsidRPr="008E36B9" w:rsidRDefault="00422B2E" w:rsidP="00422B2E">
            <w:pPr>
              <w:jc w:val="center"/>
            </w:pPr>
            <w:r w:rsidRPr="004362FF">
              <w:rPr>
                <w:rFonts w:ascii="Calibri" w:hAnsi="Calibri" w:hint="eastAsia"/>
                <w:b/>
              </w:rPr>
              <w:t>各部门处理意见及结果</w:t>
            </w:r>
          </w:p>
        </w:tc>
      </w:tr>
      <w:tr w:rsidR="00422B2E" w:rsidRPr="00F12876" w:rsidTr="00422B2E">
        <w:trPr>
          <w:trHeight w:val="1248"/>
          <w:jc w:val="center"/>
        </w:trPr>
        <w:tc>
          <w:tcPr>
            <w:tcW w:w="1833" w:type="dxa"/>
            <w:gridSpan w:val="3"/>
          </w:tcPr>
          <w:p w:rsidR="00422B2E" w:rsidRPr="00F12876" w:rsidRDefault="00422B2E" w:rsidP="00422B2E">
            <w:pPr>
              <w:jc w:val="left"/>
              <w:rPr>
                <w:rFonts w:ascii="宋体" w:eastAsia="宋体" w:hAnsi="宋体"/>
                <w:sz w:val="21"/>
                <w:szCs w:val="21"/>
              </w:rPr>
            </w:pPr>
            <w:r w:rsidRPr="00F12876">
              <w:rPr>
                <w:rFonts w:ascii="宋体" w:eastAsia="宋体" w:hAnsi="宋体" w:hint="eastAsia"/>
                <w:sz w:val="21"/>
                <w:szCs w:val="21"/>
              </w:rPr>
              <w:t>信息公司数据营销部审批：</w:t>
            </w:r>
          </w:p>
          <w:p w:rsidR="00422B2E" w:rsidRPr="00F12876" w:rsidRDefault="00422B2E" w:rsidP="00422B2E">
            <w:pPr>
              <w:jc w:val="left"/>
              <w:rPr>
                <w:rFonts w:ascii="宋体" w:eastAsia="宋体" w:hAnsi="宋体"/>
                <w:sz w:val="21"/>
                <w:szCs w:val="21"/>
              </w:rPr>
            </w:pPr>
          </w:p>
          <w:p w:rsidR="00422B2E" w:rsidRPr="00F12876" w:rsidRDefault="00422B2E" w:rsidP="00422B2E">
            <w:pPr>
              <w:jc w:val="left"/>
              <w:rPr>
                <w:rFonts w:ascii="宋体" w:eastAsia="宋体" w:hAnsi="宋体"/>
                <w:sz w:val="21"/>
                <w:szCs w:val="21"/>
              </w:rPr>
            </w:pPr>
            <w:r w:rsidRPr="00F12876">
              <w:rPr>
                <w:rFonts w:ascii="宋体" w:eastAsia="宋体" w:hAnsi="宋体" w:hint="eastAsia"/>
                <w:sz w:val="21"/>
                <w:szCs w:val="21"/>
              </w:rPr>
              <w:t>经办人：</w:t>
            </w:r>
          </w:p>
          <w:p w:rsidR="00422B2E" w:rsidRPr="00F12876" w:rsidRDefault="00422B2E" w:rsidP="00422B2E">
            <w:pPr>
              <w:jc w:val="left"/>
              <w:rPr>
                <w:rFonts w:ascii="宋体" w:eastAsia="宋体" w:hAnsi="宋体"/>
                <w:sz w:val="21"/>
                <w:szCs w:val="21"/>
              </w:rPr>
            </w:pPr>
            <w:r w:rsidRPr="00F12876">
              <w:rPr>
                <w:rFonts w:ascii="宋体" w:eastAsia="宋体" w:hAnsi="宋体" w:hint="eastAsia"/>
                <w:sz w:val="21"/>
                <w:szCs w:val="21"/>
              </w:rPr>
              <w:t>日  期：</w:t>
            </w:r>
          </w:p>
        </w:tc>
        <w:tc>
          <w:tcPr>
            <w:tcW w:w="1833" w:type="dxa"/>
          </w:tcPr>
          <w:p w:rsidR="00422B2E" w:rsidRPr="00F12876" w:rsidRDefault="00422B2E" w:rsidP="00422B2E">
            <w:pPr>
              <w:rPr>
                <w:rFonts w:ascii="宋体" w:eastAsia="宋体" w:hAnsi="宋体"/>
                <w:sz w:val="21"/>
                <w:szCs w:val="21"/>
              </w:rPr>
            </w:pPr>
            <w:r w:rsidRPr="00F12876">
              <w:rPr>
                <w:rFonts w:ascii="宋体" w:eastAsia="宋体" w:hAnsi="宋体" w:hint="eastAsia"/>
                <w:sz w:val="21"/>
                <w:szCs w:val="21"/>
              </w:rPr>
              <w:t>深交所信息管理部审批：</w:t>
            </w:r>
          </w:p>
          <w:p w:rsidR="00422B2E" w:rsidRPr="00F12876" w:rsidRDefault="00422B2E" w:rsidP="00422B2E">
            <w:pPr>
              <w:rPr>
                <w:rFonts w:ascii="宋体" w:eastAsia="宋体" w:hAnsi="宋体"/>
                <w:sz w:val="21"/>
                <w:szCs w:val="21"/>
              </w:rPr>
            </w:pPr>
          </w:p>
          <w:p w:rsidR="00422B2E" w:rsidRPr="00F12876" w:rsidRDefault="00422B2E" w:rsidP="00422B2E">
            <w:pPr>
              <w:jc w:val="left"/>
              <w:rPr>
                <w:rFonts w:ascii="宋体" w:eastAsia="宋体" w:hAnsi="宋体"/>
                <w:sz w:val="21"/>
                <w:szCs w:val="21"/>
              </w:rPr>
            </w:pPr>
            <w:r w:rsidRPr="00F12876">
              <w:rPr>
                <w:rFonts w:ascii="宋体" w:eastAsia="宋体" w:hAnsi="宋体" w:hint="eastAsia"/>
                <w:sz w:val="21"/>
                <w:szCs w:val="21"/>
              </w:rPr>
              <w:t>经办人：</w:t>
            </w:r>
          </w:p>
          <w:p w:rsidR="00422B2E" w:rsidRPr="00F12876" w:rsidRDefault="00422B2E" w:rsidP="00422B2E">
            <w:pPr>
              <w:rPr>
                <w:rFonts w:ascii="宋体" w:eastAsia="宋体" w:hAnsi="宋体"/>
                <w:sz w:val="21"/>
                <w:szCs w:val="21"/>
              </w:rPr>
            </w:pPr>
            <w:r w:rsidRPr="00F12876">
              <w:rPr>
                <w:rFonts w:ascii="宋体" w:eastAsia="宋体" w:hAnsi="宋体" w:hint="eastAsia"/>
                <w:sz w:val="21"/>
                <w:szCs w:val="21"/>
              </w:rPr>
              <w:t>日  期：</w:t>
            </w:r>
          </w:p>
        </w:tc>
        <w:tc>
          <w:tcPr>
            <w:tcW w:w="1833" w:type="dxa"/>
            <w:gridSpan w:val="2"/>
          </w:tcPr>
          <w:p w:rsidR="00422B2E" w:rsidRPr="00F12876" w:rsidRDefault="00422B2E" w:rsidP="00422B2E">
            <w:pPr>
              <w:rPr>
                <w:rFonts w:ascii="宋体" w:eastAsia="宋体" w:hAnsi="宋体"/>
                <w:sz w:val="21"/>
                <w:szCs w:val="21"/>
              </w:rPr>
            </w:pPr>
            <w:r w:rsidRPr="00F12876">
              <w:rPr>
                <w:rFonts w:ascii="宋体" w:eastAsia="宋体" w:hAnsi="宋体" w:hint="eastAsia"/>
                <w:sz w:val="21"/>
                <w:szCs w:val="21"/>
              </w:rPr>
              <w:t>深证通审核：</w:t>
            </w:r>
          </w:p>
          <w:p w:rsidR="00422B2E" w:rsidRPr="00F12876" w:rsidRDefault="00422B2E" w:rsidP="00422B2E">
            <w:pPr>
              <w:rPr>
                <w:rFonts w:ascii="宋体" w:eastAsia="宋体" w:hAnsi="宋体"/>
                <w:sz w:val="21"/>
                <w:szCs w:val="21"/>
              </w:rPr>
            </w:pPr>
          </w:p>
          <w:p w:rsidR="00422B2E" w:rsidRPr="00F12876" w:rsidRDefault="00422B2E" w:rsidP="00422B2E">
            <w:pPr>
              <w:rPr>
                <w:rFonts w:ascii="宋体" w:eastAsia="宋体" w:hAnsi="宋体"/>
                <w:sz w:val="21"/>
                <w:szCs w:val="21"/>
              </w:rPr>
            </w:pPr>
          </w:p>
          <w:p w:rsidR="00422B2E" w:rsidRPr="00F12876" w:rsidRDefault="00422B2E" w:rsidP="00422B2E">
            <w:pPr>
              <w:rPr>
                <w:rFonts w:ascii="宋体" w:eastAsia="宋体" w:hAnsi="宋体"/>
                <w:sz w:val="21"/>
                <w:szCs w:val="21"/>
              </w:rPr>
            </w:pPr>
            <w:r w:rsidRPr="00F12876">
              <w:rPr>
                <w:rFonts w:ascii="宋体" w:eastAsia="宋体" w:hAnsi="宋体" w:hint="eastAsia"/>
                <w:sz w:val="21"/>
                <w:szCs w:val="21"/>
              </w:rPr>
              <w:t>经办人：</w:t>
            </w:r>
          </w:p>
          <w:p w:rsidR="00422B2E" w:rsidRPr="00F12876" w:rsidRDefault="00422B2E" w:rsidP="00422B2E">
            <w:pPr>
              <w:rPr>
                <w:rFonts w:ascii="宋体" w:eastAsia="宋体" w:hAnsi="宋体"/>
                <w:sz w:val="21"/>
                <w:szCs w:val="21"/>
              </w:rPr>
            </w:pPr>
            <w:r w:rsidRPr="00F12876">
              <w:rPr>
                <w:rFonts w:ascii="宋体" w:eastAsia="宋体" w:hAnsi="宋体" w:hint="eastAsia"/>
                <w:sz w:val="21"/>
                <w:szCs w:val="21"/>
              </w:rPr>
              <w:t>日  期：</w:t>
            </w:r>
          </w:p>
        </w:tc>
        <w:tc>
          <w:tcPr>
            <w:tcW w:w="3398" w:type="dxa"/>
            <w:gridSpan w:val="2"/>
          </w:tcPr>
          <w:p w:rsidR="00422B2E" w:rsidRPr="00F12876" w:rsidRDefault="00422B2E" w:rsidP="00422B2E">
            <w:pPr>
              <w:rPr>
                <w:rFonts w:ascii="宋体" w:eastAsia="宋体" w:hAnsi="宋体"/>
                <w:sz w:val="21"/>
                <w:szCs w:val="21"/>
              </w:rPr>
            </w:pPr>
            <w:r w:rsidRPr="00F12876">
              <w:rPr>
                <w:rFonts w:ascii="宋体" w:eastAsia="宋体" w:hAnsi="宋体" w:hint="eastAsia"/>
                <w:sz w:val="21"/>
                <w:szCs w:val="21"/>
              </w:rPr>
              <w:t>深证通操作：</w:t>
            </w:r>
          </w:p>
          <w:p w:rsidR="00422B2E" w:rsidRPr="00F12876" w:rsidRDefault="00422B2E" w:rsidP="00F12876">
            <w:pPr>
              <w:ind w:firstLineChars="100" w:firstLine="210"/>
              <w:rPr>
                <w:rFonts w:ascii="宋体" w:eastAsia="宋体" w:hAnsi="宋体"/>
                <w:sz w:val="21"/>
                <w:szCs w:val="21"/>
              </w:rPr>
            </w:pPr>
            <w:r w:rsidRPr="00F12876">
              <w:rPr>
                <w:rFonts w:ascii="宋体" w:eastAsia="宋体" w:hAnsi="宋体" w:hint="eastAsia"/>
                <w:sz w:val="21"/>
                <w:szCs w:val="21"/>
              </w:rPr>
              <w:t>新分配网关号：</w:t>
            </w:r>
            <w:r w:rsidRPr="00F12876">
              <w:rPr>
                <w:rFonts w:ascii="宋体" w:eastAsia="宋体" w:hAnsi="宋体"/>
                <w:sz w:val="21"/>
                <w:szCs w:val="21"/>
              </w:rPr>
              <w:t>__________</w:t>
            </w:r>
          </w:p>
          <w:p w:rsidR="00422B2E" w:rsidRPr="00F12876" w:rsidRDefault="00422B2E" w:rsidP="00F12876">
            <w:pPr>
              <w:ind w:firstLineChars="400" w:firstLine="840"/>
              <w:rPr>
                <w:rFonts w:ascii="宋体" w:eastAsia="宋体" w:hAnsi="宋体"/>
                <w:sz w:val="21"/>
                <w:szCs w:val="21"/>
              </w:rPr>
            </w:pPr>
          </w:p>
          <w:p w:rsidR="00422B2E" w:rsidRPr="00F12876" w:rsidRDefault="00422B2E" w:rsidP="00422B2E">
            <w:pPr>
              <w:rPr>
                <w:rFonts w:ascii="宋体" w:eastAsia="宋体" w:hAnsi="宋体"/>
                <w:sz w:val="21"/>
                <w:szCs w:val="21"/>
              </w:rPr>
            </w:pPr>
            <w:r w:rsidRPr="00F12876">
              <w:rPr>
                <w:rFonts w:ascii="宋体" w:eastAsia="宋体" w:hAnsi="宋体" w:hint="eastAsia"/>
                <w:sz w:val="21"/>
                <w:szCs w:val="21"/>
              </w:rPr>
              <w:t>操作人：</w:t>
            </w:r>
          </w:p>
          <w:p w:rsidR="00422B2E" w:rsidRPr="00F12876" w:rsidRDefault="00422B2E" w:rsidP="00422B2E">
            <w:pPr>
              <w:rPr>
                <w:rFonts w:ascii="宋体" w:eastAsia="宋体" w:hAnsi="宋体"/>
                <w:sz w:val="21"/>
                <w:szCs w:val="21"/>
              </w:rPr>
            </w:pPr>
            <w:r w:rsidRPr="00F12876">
              <w:rPr>
                <w:rFonts w:ascii="宋体" w:eastAsia="宋体" w:hAnsi="宋体" w:hint="eastAsia"/>
                <w:sz w:val="21"/>
                <w:szCs w:val="21"/>
              </w:rPr>
              <w:t>日  期：</w:t>
            </w:r>
          </w:p>
        </w:tc>
      </w:tr>
    </w:tbl>
    <w:p w:rsidR="00422B2E" w:rsidRPr="00F12876" w:rsidRDefault="00422B2E" w:rsidP="00F12876">
      <w:pPr>
        <w:spacing w:line="240" w:lineRule="auto"/>
        <w:rPr>
          <w:rFonts w:ascii="宋体" w:eastAsia="宋体" w:hAnsi="宋体"/>
          <w:sz w:val="21"/>
          <w:szCs w:val="21"/>
        </w:rPr>
      </w:pPr>
      <w:r w:rsidRPr="00F12876">
        <w:rPr>
          <w:rFonts w:ascii="宋体" w:eastAsia="宋体" w:hAnsi="宋体" w:hint="eastAsia"/>
          <w:sz w:val="21"/>
          <w:szCs w:val="21"/>
        </w:rPr>
        <w:t>1、</w:t>
      </w:r>
      <w:r w:rsidRPr="00F12876">
        <w:rPr>
          <w:rFonts w:ascii="宋体" w:eastAsia="宋体" w:hAnsi="宋体" w:hint="eastAsia"/>
          <w:color w:val="0070C0"/>
          <w:sz w:val="21"/>
          <w:szCs w:val="21"/>
        </w:rPr>
        <w:t>此表</w:t>
      </w:r>
      <w:r w:rsidRPr="00F12876">
        <w:rPr>
          <w:rFonts w:ascii="宋体" w:eastAsia="宋体" w:hAnsi="宋体"/>
          <w:color w:val="0070C0"/>
          <w:sz w:val="21"/>
          <w:szCs w:val="21"/>
        </w:rPr>
        <w:t>仅适用于</w:t>
      </w:r>
      <w:r w:rsidRPr="00F12876">
        <w:rPr>
          <w:rFonts w:ascii="宋体" w:eastAsia="宋体" w:hAnsi="宋体" w:hint="eastAsia"/>
          <w:color w:val="0070C0"/>
          <w:sz w:val="21"/>
          <w:szCs w:val="21"/>
        </w:rPr>
        <w:t>Level2用户及</w:t>
      </w:r>
      <w:r w:rsidRPr="00F12876">
        <w:rPr>
          <w:rFonts w:ascii="宋体" w:eastAsia="宋体" w:hAnsi="宋体"/>
          <w:color w:val="0070C0"/>
          <w:sz w:val="21"/>
          <w:szCs w:val="21"/>
        </w:rPr>
        <w:t>无法通过</w:t>
      </w:r>
      <w:r w:rsidRPr="00F12876">
        <w:rPr>
          <w:rFonts w:ascii="宋体" w:eastAsia="宋体" w:hAnsi="宋体" w:hint="eastAsia"/>
          <w:color w:val="0070C0"/>
          <w:sz w:val="21"/>
          <w:szCs w:val="21"/>
        </w:rPr>
        <w:t>深交所会员业务专区办理</w:t>
      </w:r>
      <w:r w:rsidRPr="00F12876">
        <w:rPr>
          <w:rFonts w:ascii="宋体" w:eastAsia="宋体" w:hAnsi="宋体"/>
          <w:color w:val="0070C0"/>
          <w:sz w:val="21"/>
          <w:szCs w:val="21"/>
        </w:rPr>
        <w:t>业务的Level1用户</w:t>
      </w:r>
      <w:r w:rsidRPr="00F12876">
        <w:rPr>
          <w:rFonts w:ascii="宋体" w:eastAsia="宋体" w:hAnsi="宋体" w:hint="eastAsia"/>
          <w:sz w:val="21"/>
          <w:szCs w:val="21"/>
        </w:rPr>
        <w:t>；</w:t>
      </w:r>
    </w:p>
    <w:p w:rsidR="00422B2E" w:rsidRPr="00F12876" w:rsidRDefault="00422B2E" w:rsidP="00F12876">
      <w:pPr>
        <w:spacing w:line="240" w:lineRule="auto"/>
        <w:rPr>
          <w:rFonts w:ascii="宋体" w:eastAsia="宋体" w:hAnsi="宋体"/>
          <w:sz w:val="21"/>
          <w:szCs w:val="21"/>
        </w:rPr>
      </w:pPr>
      <w:r w:rsidRPr="00F12876">
        <w:rPr>
          <w:rFonts w:ascii="宋体" w:eastAsia="宋体" w:hAnsi="宋体" w:hint="eastAsia"/>
          <w:sz w:val="21"/>
          <w:szCs w:val="21"/>
        </w:rPr>
        <w:t>2、请将此表填妥后传真至信息公司数据营销部办理相关手续，传真：</w:t>
      </w:r>
      <w:r w:rsidRPr="00F12876">
        <w:rPr>
          <w:rFonts w:ascii="宋体" w:eastAsia="宋体" w:hAnsi="宋体"/>
          <w:sz w:val="21"/>
          <w:szCs w:val="21"/>
        </w:rPr>
        <w:t>0755-83201393</w:t>
      </w:r>
      <w:r w:rsidRPr="00F12876">
        <w:rPr>
          <w:rFonts w:ascii="宋体" w:eastAsia="宋体" w:hAnsi="宋体" w:hint="eastAsia"/>
          <w:sz w:val="21"/>
          <w:szCs w:val="21"/>
        </w:rPr>
        <w:t>，电话：</w:t>
      </w:r>
      <w:r w:rsidRPr="00F12876">
        <w:rPr>
          <w:rFonts w:ascii="宋体" w:eastAsia="宋体" w:hAnsi="宋体"/>
          <w:sz w:val="21"/>
          <w:szCs w:val="21"/>
        </w:rPr>
        <w:t>0755- 83242639</w:t>
      </w:r>
      <w:r w:rsidRPr="00F12876">
        <w:rPr>
          <w:rFonts w:ascii="宋体" w:eastAsia="宋体" w:hAnsi="宋体" w:hint="eastAsia"/>
          <w:sz w:val="21"/>
          <w:szCs w:val="21"/>
        </w:rPr>
        <w:t>，</w:t>
      </w:r>
      <w:r w:rsidRPr="00F12876">
        <w:rPr>
          <w:rFonts w:ascii="宋体" w:eastAsia="宋体" w:hAnsi="宋体"/>
          <w:sz w:val="21"/>
          <w:szCs w:val="21"/>
        </w:rPr>
        <w:t>83955953</w:t>
      </w:r>
      <w:r w:rsidRPr="00F12876">
        <w:rPr>
          <w:rFonts w:ascii="宋体" w:eastAsia="宋体" w:hAnsi="宋体" w:hint="eastAsia"/>
          <w:sz w:val="21"/>
          <w:szCs w:val="21"/>
        </w:rPr>
        <w:t>；</w:t>
      </w:r>
    </w:p>
    <w:p w:rsidR="00422B2E" w:rsidRPr="00F12876" w:rsidRDefault="00422B2E" w:rsidP="00F12876">
      <w:pPr>
        <w:spacing w:line="240" w:lineRule="auto"/>
        <w:rPr>
          <w:rFonts w:ascii="宋体" w:eastAsia="宋体" w:hAnsi="宋体"/>
          <w:sz w:val="21"/>
          <w:szCs w:val="21"/>
        </w:rPr>
      </w:pPr>
      <w:r w:rsidRPr="00F12876">
        <w:rPr>
          <w:rFonts w:ascii="宋体" w:eastAsia="宋体" w:hAnsi="宋体" w:hint="eastAsia"/>
          <w:sz w:val="21"/>
          <w:szCs w:val="21"/>
        </w:rPr>
        <w:t>3、一份申请表限申请一个网关号，若要申请多个行情通信网关，请在此注明此表为</w:t>
      </w:r>
      <w:r w:rsidRPr="00F12876">
        <w:rPr>
          <w:rFonts w:ascii="宋体" w:eastAsia="宋体" w:hAnsi="宋体"/>
          <w:sz w:val="21"/>
          <w:szCs w:val="21"/>
        </w:rPr>
        <w:t>__/__</w:t>
      </w:r>
      <w:r w:rsidRPr="00F12876">
        <w:rPr>
          <w:rFonts w:ascii="宋体" w:eastAsia="宋体" w:hAnsi="宋体" w:hint="eastAsia"/>
          <w:sz w:val="21"/>
          <w:szCs w:val="21"/>
        </w:rPr>
        <w:t>页</w:t>
      </w:r>
      <w:r w:rsidR="00004860">
        <w:rPr>
          <w:rFonts w:ascii="宋体" w:eastAsia="宋体" w:hAnsi="宋体" w:hint="eastAsia"/>
          <w:sz w:val="21"/>
          <w:szCs w:val="21"/>
        </w:rPr>
        <w:t>；</w:t>
      </w:r>
    </w:p>
    <w:p w:rsidR="00422B2E" w:rsidRPr="00F12876" w:rsidRDefault="00422B2E" w:rsidP="00F12876">
      <w:pPr>
        <w:spacing w:line="240" w:lineRule="auto"/>
        <w:rPr>
          <w:rFonts w:ascii="宋体" w:eastAsia="宋体" w:hAnsi="宋体"/>
          <w:sz w:val="21"/>
          <w:szCs w:val="21"/>
        </w:rPr>
      </w:pPr>
      <w:r w:rsidRPr="00F12876">
        <w:rPr>
          <w:rFonts w:ascii="宋体" w:eastAsia="宋体" w:hAnsi="宋体" w:hint="eastAsia"/>
          <w:sz w:val="21"/>
          <w:szCs w:val="21"/>
        </w:rPr>
        <w:lastRenderedPageBreak/>
        <w:t>4、深证通业务咨询电话：</w:t>
      </w:r>
      <w:r w:rsidRPr="00F12876">
        <w:rPr>
          <w:rFonts w:ascii="宋体" w:eastAsia="宋体" w:hAnsi="宋体"/>
          <w:sz w:val="21"/>
          <w:szCs w:val="21"/>
        </w:rPr>
        <w:t>0755-23826692</w:t>
      </w:r>
      <w:r w:rsidRPr="00F12876">
        <w:rPr>
          <w:rFonts w:ascii="宋体" w:eastAsia="宋体" w:hAnsi="宋体" w:hint="eastAsia"/>
          <w:sz w:val="21"/>
          <w:szCs w:val="21"/>
        </w:rPr>
        <w:t>、</w:t>
      </w:r>
      <w:r w:rsidRPr="00F12876">
        <w:rPr>
          <w:rFonts w:ascii="宋体" w:eastAsia="宋体" w:hAnsi="宋体"/>
          <w:sz w:val="21"/>
          <w:szCs w:val="21"/>
        </w:rPr>
        <w:t>23826313</w:t>
      </w:r>
      <w:r w:rsidRPr="00F12876">
        <w:rPr>
          <w:rFonts w:ascii="宋体" w:eastAsia="宋体" w:hAnsi="宋体" w:hint="eastAsia"/>
          <w:sz w:val="21"/>
          <w:szCs w:val="21"/>
        </w:rPr>
        <w:t>、</w:t>
      </w:r>
      <w:r w:rsidRPr="00F12876">
        <w:rPr>
          <w:rFonts w:ascii="宋体" w:eastAsia="宋体" w:hAnsi="宋体"/>
          <w:sz w:val="21"/>
          <w:szCs w:val="21"/>
        </w:rPr>
        <w:t>23826321</w:t>
      </w:r>
      <w:r w:rsidRPr="00F12876">
        <w:rPr>
          <w:rFonts w:ascii="宋体" w:eastAsia="宋体" w:hAnsi="宋体" w:hint="eastAsia"/>
          <w:sz w:val="21"/>
          <w:szCs w:val="21"/>
        </w:rPr>
        <w:t>、</w:t>
      </w:r>
      <w:r w:rsidRPr="00F12876">
        <w:rPr>
          <w:rFonts w:ascii="宋体" w:eastAsia="宋体" w:hAnsi="宋体"/>
          <w:sz w:val="21"/>
          <w:szCs w:val="21"/>
        </w:rPr>
        <w:t>23826525</w:t>
      </w:r>
      <w:r w:rsidRPr="00F12876">
        <w:rPr>
          <w:rFonts w:ascii="宋体" w:eastAsia="宋体" w:hAnsi="宋体" w:hint="eastAsia"/>
          <w:sz w:val="21"/>
          <w:szCs w:val="21"/>
        </w:rPr>
        <w:t>；运行热线：</w:t>
      </w:r>
      <w:r w:rsidRPr="00F12876">
        <w:rPr>
          <w:rFonts w:ascii="宋体" w:eastAsia="宋体" w:hAnsi="宋体"/>
          <w:sz w:val="21"/>
          <w:szCs w:val="21"/>
        </w:rPr>
        <w:t>0755-83182222</w:t>
      </w:r>
      <w:r w:rsidRPr="00F12876">
        <w:rPr>
          <w:rFonts w:ascii="宋体" w:eastAsia="宋体" w:hAnsi="宋体" w:hint="eastAsia"/>
          <w:sz w:val="21"/>
          <w:szCs w:val="21"/>
        </w:rPr>
        <w:t>；网络组：0755-23826107、23826176；传真：</w:t>
      </w:r>
      <w:r w:rsidRPr="00F12876">
        <w:rPr>
          <w:rFonts w:ascii="宋体" w:eastAsia="宋体" w:hAnsi="宋体"/>
          <w:sz w:val="21"/>
          <w:szCs w:val="21"/>
        </w:rPr>
        <w:t>0755-83851052</w:t>
      </w:r>
      <w:r w:rsidRPr="00F12876">
        <w:rPr>
          <w:rFonts w:ascii="宋体" w:eastAsia="宋体" w:hAnsi="宋体" w:hint="eastAsia"/>
          <w:sz w:val="21"/>
          <w:szCs w:val="21"/>
        </w:rPr>
        <w:t>；。</w:t>
      </w:r>
    </w:p>
    <w:p w:rsidR="00422B2E" w:rsidRPr="00F12876" w:rsidRDefault="00422B2E" w:rsidP="00F12876">
      <w:pPr>
        <w:spacing w:line="240" w:lineRule="auto"/>
        <w:rPr>
          <w:rFonts w:ascii="宋体" w:eastAsia="宋体" w:hAnsi="宋体"/>
          <w:sz w:val="21"/>
          <w:szCs w:val="21"/>
        </w:rPr>
      </w:pPr>
      <w:r w:rsidRPr="00F12876">
        <w:rPr>
          <w:rFonts w:ascii="宋体" w:eastAsia="宋体" w:hAnsi="宋体" w:hint="eastAsia"/>
          <w:sz w:val="21"/>
          <w:szCs w:val="21"/>
        </w:rPr>
        <w:t>5、深圳证券数字证书业务申请材料邮寄至：深圳市福田区滨海大道</w:t>
      </w:r>
      <w:r w:rsidRPr="00F12876">
        <w:rPr>
          <w:rFonts w:ascii="宋体" w:eastAsia="宋体" w:hAnsi="宋体"/>
          <w:sz w:val="21"/>
          <w:szCs w:val="21"/>
        </w:rPr>
        <w:t>1002</w:t>
      </w:r>
      <w:r w:rsidRPr="00F12876">
        <w:rPr>
          <w:rFonts w:ascii="宋体" w:eastAsia="宋体" w:hAnsi="宋体" w:hint="eastAsia"/>
          <w:sz w:val="21"/>
          <w:szCs w:val="21"/>
        </w:rPr>
        <w:t>号深圳证券通信有限公司；收件人：交易结算事业部 综合部；邮政编码：</w:t>
      </w:r>
      <w:r w:rsidRPr="00F12876">
        <w:rPr>
          <w:rFonts w:ascii="宋体" w:eastAsia="宋体" w:hAnsi="宋体"/>
          <w:sz w:val="21"/>
          <w:szCs w:val="21"/>
        </w:rPr>
        <w:t>518040</w:t>
      </w:r>
      <w:r w:rsidRPr="00F12876">
        <w:rPr>
          <w:rFonts w:ascii="宋体" w:eastAsia="宋体" w:hAnsi="宋体" w:hint="eastAsia"/>
          <w:sz w:val="21"/>
          <w:szCs w:val="21"/>
        </w:rPr>
        <w:t>。</w:t>
      </w:r>
    </w:p>
    <w:p w:rsidR="00422B2E" w:rsidRDefault="00422B2E" w:rsidP="005E2964">
      <w:pPr>
        <w:pStyle w:val="2"/>
        <w:rPr>
          <w:sz w:val="30"/>
          <w:szCs w:val="30"/>
        </w:rPr>
      </w:pPr>
      <w:r>
        <w:br w:type="page"/>
      </w:r>
      <w:bookmarkStart w:id="48" w:name="_Toc467846052"/>
      <w:bookmarkStart w:id="49" w:name="_Toc468874202"/>
      <w:r w:rsidRPr="00A03692">
        <w:rPr>
          <w:rFonts w:hint="eastAsia"/>
        </w:rPr>
        <w:lastRenderedPageBreak/>
        <w:t>附件</w:t>
      </w:r>
      <w:r w:rsidRPr="00A03692">
        <w:rPr>
          <w:rFonts w:hint="eastAsia"/>
        </w:rPr>
        <w:t>5</w:t>
      </w:r>
      <w:r w:rsidRPr="00A03692">
        <w:rPr>
          <w:rFonts w:hint="eastAsia"/>
        </w:rPr>
        <w:t>：通信网关</w:t>
      </w:r>
      <w:r w:rsidRPr="00A03692">
        <w:rPr>
          <w:rFonts w:hint="eastAsia"/>
        </w:rPr>
        <w:t>IP</w:t>
      </w:r>
      <w:r w:rsidRPr="00A03692">
        <w:rPr>
          <w:rFonts w:hint="eastAsia"/>
        </w:rPr>
        <w:t>地址配置变更申请表</w:t>
      </w:r>
      <w:bookmarkEnd w:id="48"/>
      <w:bookmarkEnd w:id="49"/>
    </w:p>
    <w:p w:rsidR="00422B2E" w:rsidRPr="00C356BE" w:rsidRDefault="00422B2E" w:rsidP="00422B2E">
      <w:pPr>
        <w:jc w:val="center"/>
        <w:rPr>
          <w:lang w:val="x-none"/>
        </w:rPr>
      </w:pPr>
      <w:r w:rsidRPr="0020365C">
        <w:rPr>
          <w:rFonts w:hint="eastAsia"/>
          <w:szCs w:val="21"/>
        </w:rPr>
        <w:t>（</w:t>
      </w:r>
      <w:r>
        <w:rPr>
          <w:rFonts w:hint="eastAsia"/>
          <w:szCs w:val="21"/>
        </w:rPr>
        <w:t>仅</w:t>
      </w:r>
      <w:r w:rsidRPr="0020365C">
        <w:rPr>
          <w:rFonts w:hint="eastAsia"/>
          <w:szCs w:val="21"/>
        </w:rPr>
        <w:t>适用于成交汇总</w:t>
      </w:r>
      <w:r w:rsidRPr="0020365C">
        <w:rPr>
          <w:rFonts w:hint="eastAsia"/>
          <w:szCs w:val="21"/>
        </w:rPr>
        <w:t>/</w:t>
      </w:r>
      <w:r w:rsidRPr="0020365C">
        <w:rPr>
          <w:rFonts w:hint="eastAsia"/>
          <w:szCs w:val="21"/>
        </w:rPr>
        <w:t>地面行情通信网关）</w:t>
      </w:r>
    </w:p>
    <w:p w:rsidR="00422B2E" w:rsidRPr="008E36B9" w:rsidRDefault="00422B2E" w:rsidP="00422B2E">
      <w:pPr>
        <w:wordWrap w:val="0"/>
        <w:jc w:val="right"/>
      </w:pPr>
      <w:r w:rsidRPr="008E36B9">
        <w:rPr>
          <w:rFonts w:ascii="Calibri" w:hAnsi="Calibri" w:hint="eastAsia"/>
          <w:szCs w:val="21"/>
        </w:rPr>
        <w:t>申请日期：</w:t>
      </w:r>
      <w:r>
        <w:rPr>
          <w:rFonts w:ascii="Calibri" w:hAnsi="Calibri" w:hint="eastAsia"/>
          <w:szCs w:val="21"/>
        </w:rPr>
        <w:tab/>
      </w:r>
      <w:r>
        <w:rPr>
          <w:rFonts w:ascii="Calibri" w:hAnsi="Calibri" w:hint="eastAsia"/>
          <w:szCs w:val="21"/>
        </w:rPr>
        <w:tab/>
      </w:r>
      <w:r>
        <w:rPr>
          <w:rFonts w:ascii="Calibri" w:hAnsi="Calibri" w:hint="eastAsia"/>
          <w:szCs w:val="21"/>
        </w:rPr>
        <w:t>年</w:t>
      </w:r>
      <w:r>
        <w:rPr>
          <w:rFonts w:ascii="Calibri" w:hAnsi="Calibri" w:hint="eastAsia"/>
          <w:szCs w:val="21"/>
        </w:rPr>
        <w:tab/>
      </w:r>
      <w:r>
        <w:rPr>
          <w:rFonts w:ascii="Calibri" w:hAnsi="Calibri" w:hint="eastAsia"/>
          <w:szCs w:val="21"/>
        </w:rPr>
        <w:t>月</w:t>
      </w:r>
      <w:r>
        <w:rPr>
          <w:rFonts w:ascii="Calibri" w:hAnsi="Calibri" w:hint="eastAsia"/>
          <w:szCs w:val="21"/>
        </w:rPr>
        <w:tab/>
      </w:r>
      <w:r>
        <w:rPr>
          <w:rFonts w:ascii="Calibri" w:hAnsi="Calibri" w:hint="eastAsia"/>
          <w:szCs w:val="21"/>
        </w:rPr>
        <w:t>日</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87"/>
        <w:gridCol w:w="3060"/>
        <w:gridCol w:w="338"/>
        <w:gridCol w:w="1134"/>
        <w:gridCol w:w="2977"/>
      </w:tblGrid>
      <w:tr w:rsidR="00422B2E" w:rsidRPr="008E36B9" w:rsidTr="00422B2E">
        <w:trPr>
          <w:trHeight w:hRule="exact" w:val="567"/>
          <w:jc w:val="center"/>
        </w:trPr>
        <w:tc>
          <w:tcPr>
            <w:tcW w:w="8897" w:type="dxa"/>
            <w:gridSpan w:val="6"/>
            <w:shd w:val="clear" w:color="auto" w:fill="D9D9D9"/>
            <w:vAlign w:val="center"/>
          </w:tcPr>
          <w:p w:rsidR="00422B2E" w:rsidRPr="008E36B9" w:rsidRDefault="00422B2E" w:rsidP="00422B2E">
            <w:pPr>
              <w:jc w:val="center"/>
            </w:pPr>
            <w:r w:rsidRPr="00AF4E79">
              <w:rPr>
                <w:rFonts w:ascii="Calibri" w:hAnsi="Calibri" w:hint="eastAsia"/>
                <w:b/>
              </w:rPr>
              <w:t>客户联系信息</w:t>
            </w:r>
          </w:p>
        </w:tc>
      </w:tr>
      <w:tr w:rsidR="00422B2E" w:rsidRPr="008E36B9" w:rsidTr="00422B2E">
        <w:trPr>
          <w:trHeight w:hRule="exact" w:val="454"/>
          <w:jc w:val="center"/>
        </w:trPr>
        <w:tc>
          <w:tcPr>
            <w:tcW w:w="1101" w:type="dxa"/>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申请单位</w:t>
            </w:r>
          </w:p>
        </w:tc>
        <w:tc>
          <w:tcPr>
            <w:tcW w:w="3685" w:type="dxa"/>
            <w:gridSpan w:val="3"/>
            <w:shd w:val="clear" w:color="auto" w:fill="auto"/>
            <w:vAlign w:val="center"/>
          </w:tcPr>
          <w:p w:rsidR="00422B2E" w:rsidRPr="00513F6F" w:rsidRDefault="00422B2E" w:rsidP="00422B2E">
            <w:pPr>
              <w:jc w:val="center"/>
              <w:rPr>
                <w:rFonts w:ascii="宋体" w:eastAsia="宋体" w:hAnsi="宋体"/>
                <w:b/>
                <w:szCs w:val="24"/>
              </w:rPr>
            </w:pPr>
          </w:p>
        </w:tc>
        <w:tc>
          <w:tcPr>
            <w:tcW w:w="1134" w:type="dxa"/>
            <w:shd w:val="clear" w:color="auto" w:fill="auto"/>
            <w:vAlign w:val="center"/>
          </w:tcPr>
          <w:p w:rsidR="00422B2E" w:rsidRPr="00F12876" w:rsidRDefault="00422B2E" w:rsidP="00422B2E">
            <w:pPr>
              <w:jc w:val="center"/>
              <w:rPr>
                <w:rFonts w:ascii="宋体" w:eastAsia="宋体" w:hAnsi="宋体"/>
                <w:b/>
                <w:sz w:val="21"/>
                <w:szCs w:val="21"/>
              </w:rPr>
            </w:pPr>
            <w:r w:rsidRPr="00F12876">
              <w:rPr>
                <w:rFonts w:ascii="宋体" w:eastAsia="宋体" w:hAnsi="宋体" w:hint="eastAsia"/>
                <w:sz w:val="21"/>
                <w:szCs w:val="21"/>
              </w:rPr>
              <w:t>会员编码</w:t>
            </w:r>
          </w:p>
        </w:tc>
        <w:tc>
          <w:tcPr>
            <w:tcW w:w="2977" w:type="dxa"/>
            <w:shd w:val="clear" w:color="auto" w:fill="auto"/>
            <w:vAlign w:val="center"/>
          </w:tcPr>
          <w:p w:rsidR="00422B2E" w:rsidRPr="00513F6F" w:rsidRDefault="00422B2E" w:rsidP="00422B2E">
            <w:pPr>
              <w:jc w:val="center"/>
              <w:rPr>
                <w:rFonts w:ascii="宋体" w:eastAsia="宋体" w:hAnsi="宋体"/>
                <w:b/>
                <w:szCs w:val="24"/>
              </w:rPr>
            </w:pPr>
          </w:p>
        </w:tc>
      </w:tr>
      <w:tr w:rsidR="00422B2E" w:rsidRPr="008E36B9" w:rsidTr="00422B2E">
        <w:trPr>
          <w:trHeight w:hRule="exact" w:val="454"/>
          <w:jc w:val="center"/>
        </w:trPr>
        <w:tc>
          <w:tcPr>
            <w:tcW w:w="1101" w:type="dxa"/>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经办人</w:t>
            </w:r>
          </w:p>
        </w:tc>
        <w:tc>
          <w:tcPr>
            <w:tcW w:w="3685" w:type="dxa"/>
            <w:gridSpan w:val="3"/>
            <w:shd w:val="clear" w:color="auto" w:fill="auto"/>
            <w:vAlign w:val="center"/>
          </w:tcPr>
          <w:p w:rsidR="00422B2E" w:rsidRPr="00513F6F" w:rsidRDefault="00422B2E" w:rsidP="00422B2E">
            <w:pPr>
              <w:jc w:val="center"/>
              <w:rPr>
                <w:rFonts w:ascii="宋体" w:eastAsia="宋体" w:hAnsi="宋体"/>
                <w:b/>
                <w:szCs w:val="24"/>
              </w:rPr>
            </w:pPr>
          </w:p>
        </w:tc>
        <w:tc>
          <w:tcPr>
            <w:tcW w:w="1134" w:type="dxa"/>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手  机</w:t>
            </w:r>
          </w:p>
        </w:tc>
        <w:tc>
          <w:tcPr>
            <w:tcW w:w="2977" w:type="dxa"/>
            <w:shd w:val="clear" w:color="auto" w:fill="auto"/>
            <w:vAlign w:val="center"/>
          </w:tcPr>
          <w:p w:rsidR="00422B2E" w:rsidRPr="00513F6F" w:rsidRDefault="00422B2E" w:rsidP="00422B2E">
            <w:pPr>
              <w:jc w:val="center"/>
              <w:rPr>
                <w:rFonts w:ascii="宋体" w:eastAsia="宋体" w:hAnsi="宋体"/>
                <w:b/>
                <w:szCs w:val="24"/>
              </w:rPr>
            </w:pPr>
          </w:p>
        </w:tc>
      </w:tr>
      <w:tr w:rsidR="00422B2E" w:rsidRPr="008E36B9" w:rsidTr="00422B2E">
        <w:trPr>
          <w:trHeight w:hRule="exact" w:val="454"/>
          <w:jc w:val="center"/>
        </w:trPr>
        <w:tc>
          <w:tcPr>
            <w:tcW w:w="1101" w:type="dxa"/>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电  话</w:t>
            </w:r>
          </w:p>
        </w:tc>
        <w:tc>
          <w:tcPr>
            <w:tcW w:w="3685" w:type="dxa"/>
            <w:gridSpan w:val="3"/>
            <w:shd w:val="clear" w:color="auto" w:fill="auto"/>
            <w:vAlign w:val="center"/>
          </w:tcPr>
          <w:p w:rsidR="00422B2E" w:rsidRPr="00513F6F" w:rsidRDefault="00422B2E" w:rsidP="00422B2E">
            <w:pPr>
              <w:jc w:val="center"/>
              <w:rPr>
                <w:rFonts w:ascii="宋体" w:eastAsia="宋体" w:hAnsi="宋体"/>
                <w:b/>
                <w:szCs w:val="24"/>
              </w:rPr>
            </w:pPr>
          </w:p>
        </w:tc>
        <w:tc>
          <w:tcPr>
            <w:tcW w:w="1134" w:type="dxa"/>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传  真</w:t>
            </w:r>
          </w:p>
        </w:tc>
        <w:tc>
          <w:tcPr>
            <w:tcW w:w="2977" w:type="dxa"/>
            <w:shd w:val="clear" w:color="auto" w:fill="auto"/>
            <w:vAlign w:val="center"/>
          </w:tcPr>
          <w:p w:rsidR="00422B2E" w:rsidRPr="00513F6F" w:rsidRDefault="00422B2E" w:rsidP="00422B2E">
            <w:pPr>
              <w:jc w:val="center"/>
              <w:rPr>
                <w:rFonts w:ascii="宋体" w:eastAsia="宋体" w:hAnsi="宋体"/>
                <w:b/>
                <w:szCs w:val="24"/>
              </w:rPr>
            </w:pPr>
          </w:p>
        </w:tc>
      </w:tr>
      <w:tr w:rsidR="00422B2E" w:rsidRPr="008E36B9" w:rsidTr="00422B2E">
        <w:trPr>
          <w:trHeight w:hRule="exact" w:val="567"/>
          <w:jc w:val="center"/>
        </w:trPr>
        <w:tc>
          <w:tcPr>
            <w:tcW w:w="8897" w:type="dxa"/>
            <w:gridSpan w:val="6"/>
            <w:shd w:val="clear" w:color="auto" w:fill="D9D9D9"/>
            <w:vAlign w:val="center"/>
          </w:tcPr>
          <w:p w:rsidR="00422B2E" w:rsidRPr="008E36B9" w:rsidRDefault="00422B2E" w:rsidP="00422B2E">
            <w:pPr>
              <w:jc w:val="center"/>
            </w:pPr>
            <w:r w:rsidRPr="00AF4E79">
              <w:rPr>
                <w:rFonts w:ascii="宋体" w:hAnsi="宋体" w:hint="eastAsia"/>
                <w:b/>
              </w:rPr>
              <w:t>客户业务申请信息</w:t>
            </w:r>
          </w:p>
        </w:tc>
      </w:tr>
      <w:tr w:rsidR="00422B2E" w:rsidRPr="008E36B9" w:rsidTr="00422B2E">
        <w:trPr>
          <w:trHeight w:val="930"/>
          <w:jc w:val="center"/>
        </w:trPr>
        <w:tc>
          <w:tcPr>
            <w:tcW w:w="1388" w:type="dxa"/>
            <w:gridSpan w:val="2"/>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通信网关号</w:t>
            </w:r>
          </w:p>
        </w:tc>
        <w:tc>
          <w:tcPr>
            <w:tcW w:w="7509" w:type="dxa"/>
            <w:gridSpan w:val="4"/>
            <w:shd w:val="clear" w:color="auto" w:fill="auto"/>
            <w:vAlign w:val="center"/>
          </w:tcPr>
          <w:p w:rsidR="00422B2E" w:rsidRPr="00513F6F" w:rsidRDefault="00422B2E" w:rsidP="00422B2E">
            <w:pPr>
              <w:spacing w:line="360" w:lineRule="auto"/>
              <w:jc w:val="center"/>
              <w:rPr>
                <w:rFonts w:ascii="宋体" w:eastAsia="宋体" w:hAnsi="宋体"/>
                <w:b/>
                <w:sz w:val="28"/>
                <w:szCs w:val="28"/>
              </w:rPr>
            </w:pPr>
          </w:p>
        </w:tc>
      </w:tr>
      <w:tr w:rsidR="00422B2E" w:rsidRPr="008E36B9" w:rsidTr="00422B2E">
        <w:trPr>
          <w:trHeight w:val="2597"/>
          <w:jc w:val="center"/>
        </w:trPr>
        <w:tc>
          <w:tcPr>
            <w:tcW w:w="1388" w:type="dxa"/>
            <w:gridSpan w:val="2"/>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IP地址</w:t>
            </w:r>
          </w:p>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配置变更</w:t>
            </w:r>
          </w:p>
        </w:tc>
        <w:tc>
          <w:tcPr>
            <w:tcW w:w="7509" w:type="dxa"/>
            <w:gridSpan w:val="4"/>
            <w:shd w:val="clear" w:color="auto" w:fill="auto"/>
            <w:vAlign w:val="center"/>
          </w:tcPr>
          <w:p w:rsidR="00422B2E" w:rsidRPr="00F12876" w:rsidRDefault="00422B2E" w:rsidP="00422B2E">
            <w:pPr>
              <w:ind w:leftChars="66" w:left="158"/>
              <w:rPr>
                <w:rFonts w:ascii="宋体" w:eastAsia="宋体" w:hAnsi="宋体"/>
                <w:sz w:val="21"/>
                <w:szCs w:val="21"/>
              </w:rPr>
            </w:pPr>
            <w:r w:rsidRPr="00F12876">
              <w:rPr>
                <w:rFonts w:ascii="宋体" w:eastAsia="宋体" w:hAnsi="宋体" w:hint="eastAsia"/>
                <w:sz w:val="21"/>
                <w:szCs w:val="21"/>
              </w:rPr>
              <w:t>拟新增的IP地址段：</w:t>
            </w:r>
            <w:r w:rsidRPr="00513F6F">
              <w:rPr>
                <w:rFonts w:ascii="宋体" w:eastAsia="宋体" w:hAnsi="宋体" w:hint="eastAsia"/>
                <w:b/>
                <w:sz w:val="28"/>
                <w:szCs w:val="28"/>
                <w:u w:val="single"/>
              </w:rPr>
              <w:t>_____________</w:t>
            </w:r>
          </w:p>
          <w:p w:rsidR="00422B2E" w:rsidRPr="00F12876" w:rsidRDefault="00422B2E" w:rsidP="00422B2E">
            <w:pPr>
              <w:ind w:leftChars="66" w:left="158"/>
              <w:rPr>
                <w:rFonts w:ascii="宋体" w:eastAsia="宋体" w:hAnsi="宋体"/>
                <w:b/>
                <w:sz w:val="21"/>
                <w:szCs w:val="21"/>
                <w:u w:val="single"/>
              </w:rPr>
            </w:pPr>
            <w:r w:rsidRPr="00F12876">
              <w:rPr>
                <w:rFonts w:ascii="宋体" w:eastAsia="宋体" w:hAnsi="宋体" w:hint="eastAsia"/>
                <w:sz w:val="21"/>
                <w:szCs w:val="21"/>
              </w:rPr>
              <w:t>拟删除的IP地址段：</w:t>
            </w:r>
            <w:r w:rsidRPr="00513F6F">
              <w:rPr>
                <w:rFonts w:ascii="宋体" w:eastAsia="宋体" w:hAnsi="宋体" w:hint="eastAsia"/>
                <w:b/>
                <w:sz w:val="28"/>
                <w:szCs w:val="28"/>
                <w:u w:val="single"/>
              </w:rPr>
              <w:t>_____________</w:t>
            </w:r>
          </w:p>
          <w:p w:rsidR="00422B2E" w:rsidRPr="00F12876" w:rsidRDefault="00422B2E" w:rsidP="00422B2E">
            <w:pPr>
              <w:ind w:leftChars="66" w:left="158"/>
              <w:rPr>
                <w:rFonts w:ascii="宋体" w:eastAsia="宋体" w:hAnsi="宋体"/>
                <w:sz w:val="21"/>
                <w:szCs w:val="21"/>
              </w:rPr>
            </w:pPr>
          </w:p>
          <w:p w:rsidR="00422B2E" w:rsidRPr="00F12876" w:rsidRDefault="00422B2E" w:rsidP="00422B2E">
            <w:pPr>
              <w:ind w:leftChars="66" w:left="158"/>
              <w:rPr>
                <w:rFonts w:ascii="宋体" w:eastAsia="宋体" w:hAnsi="宋体"/>
                <w:sz w:val="21"/>
                <w:szCs w:val="21"/>
              </w:rPr>
            </w:pPr>
            <w:r w:rsidRPr="00F12876">
              <w:rPr>
                <w:rFonts w:ascii="宋体" w:eastAsia="宋体" w:hAnsi="宋体" w:hint="eastAsia"/>
                <w:sz w:val="21"/>
                <w:szCs w:val="21"/>
              </w:rPr>
              <w:t>（注：1、如已做NAT，请填写NAT之后的深证通分配的局域网地址；</w:t>
            </w:r>
          </w:p>
          <w:p w:rsidR="00422B2E" w:rsidRPr="00F12876" w:rsidRDefault="00422B2E" w:rsidP="00F12876">
            <w:pPr>
              <w:ind w:firstLineChars="50" w:firstLine="105"/>
              <w:rPr>
                <w:rFonts w:ascii="宋体" w:eastAsia="宋体" w:hAnsi="宋体"/>
                <w:sz w:val="21"/>
                <w:szCs w:val="21"/>
              </w:rPr>
            </w:pPr>
            <w:r w:rsidRPr="00F12876">
              <w:rPr>
                <w:rFonts w:ascii="宋体" w:eastAsia="宋体" w:hAnsi="宋体" w:hint="eastAsia"/>
                <w:sz w:val="21"/>
                <w:szCs w:val="21"/>
              </w:rPr>
              <w:t>2、多个地址段间请用</w:t>
            </w:r>
            <w:r w:rsidRPr="00F12876">
              <w:rPr>
                <w:rFonts w:ascii="宋体" w:eastAsia="宋体" w:hAnsi="宋体"/>
                <w:sz w:val="21"/>
                <w:szCs w:val="21"/>
              </w:rPr>
              <w:t>“</w:t>
            </w:r>
            <w:r w:rsidRPr="00F12876">
              <w:rPr>
                <w:rFonts w:ascii="宋体" w:eastAsia="宋体" w:hAnsi="宋体" w:hint="eastAsia"/>
                <w:sz w:val="21"/>
                <w:szCs w:val="21"/>
              </w:rPr>
              <w:t>；</w:t>
            </w:r>
            <w:r w:rsidRPr="00F12876">
              <w:rPr>
                <w:rFonts w:ascii="宋体" w:eastAsia="宋体" w:hAnsi="宋体"/>
                <w:sz w:val="21"/>
                <w:szCs w:val="21"/>
              </w:rPr>
              <w:t>”</w:t>
            </w:r>
            <w:r w:rsidRPr="00F12876">
              <w:rPr>
                <w:rFonts w:ascii="宋体" w:eastAsia="宋体" w:hAnsi="宋体" w:hint="eastAsia"/>
                <w:sz w:val="21"/>
                <w:szCs w:val="21"/>
              </w:rPr>
              <w:t>分隔。）</w:t>
            </w:r>
          </w:p>
        </w:tc>
      </w:tr>
      <w:tr w:rsidR="00422B2E" w:rsidRPr="008E36B9" w:rsidTr="00422B2E">
        <w:trPr>
          <w:trHeight w:val="2251"/>
          <w:jc w:val="center"/>
        </w:trPr>
        <w:tc>
          <w:tcPr>
            <w:tcW w:w="8897" w:type="dxa"/>
            <w:gridSpan w:val="6"/>
            <w:shd w:val="clear" w:color="auto" w:fill="auto"/>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申请单位盖章</w:t>
            </w:r>
          </w:p>
        </w:tc>
      </w:tr>
      <w:tr w:rsidR="00422B2E" w:rsidRPr="008E36B9" w:rsidTr="00422B2E">
        <w:trPr>
          <w:trHeight w:hRule="exact" w:val="567"/>
          <w:jc w:val="center"/>
        </w:trPr>
        <w:tc>
          <w:tcPr>
            <w:tcW w:w="8897" w:type="dxa"/>
            <w:gridSpan w:val="6"/>
            <w:shd w:val="clear" w:color="auto" w:fill="D9D9D9"/>
            <w:vAlign w:val="center"/>
          </w:tcPr>
          <w:p w:rsidR="00422B2E" w:rsidRPr="008E36B9" w:rsidRDefault="00422B2E" w:rsidP="00422B2E">
            <w:pPr>
              <w:jc w:val="center"/>
            </w:pPr>
            <w:r w:rsidRPr="00AF4E79">
              <w:rPr>
                <w:rFonts w:ascii="Calibri" w:hAnsi="Calibri" w:hint="eastAsia"/>
                <w:b/>
              </w:rPr>
              <w:t>各部门处理意见及结果</w:t>
            </w:r>
          </w:p>
        </w:tc>
      </w:tr>
      <w:tr w:rsidR="00422B2E" w:rsidRPr="00F12876" w:rsidTr="00422B2E">
        <w:trPr>
          <w:trHeight w:val="1349"/>
          <w:jc w:val="center"/>
        </w:trPr>
        <w:tc>
          <w:tcPr>
            <w:tcW w:w="4448" w:type="dxa"/>
            <w:gridSpan w:val="3"/>
            <w:shd w:val="clear" w:color="auto" w:fill="auto"/>
          </w:tcPr>
          <w:p w:rsidR="00422B2E" w:rsidRPr="00F12876" w:rsidRDefault="00422B2E" w:rsidP="00422B2E">
            <w:pPr>
              <w:rPr>
                <w:rFonts w:ascii="宋体" w:eastAsia="宋体" w:hAnsi="宋体"/>
                <w:sz w:val="21"/>
                <w:szCs w:val="21"/>
              </w:rPr>
            </w:pPr>
            <w:r w:rsidRPr="00F12876">
              <w:rPr>
                <w:rFonts w:ascii="宋体" w:eastAsia="宋体" w:hAnsi="宋体" w:hint="eastAsia"/>
                <w:sz w:val="21"/>
                <w:szCs w:val="21"/>
              </w:rPr>
              <w:t>审核：</w:t>
            </w:r>
          </w:p>
          <w:p w:rsidR="00422B2E" w:rsidRPr="00F12876" w:rsidRDefault="00422B2E" w:rsidP="00422B2E">
            <w:pPr>
              <w:rPr>
                <w:rFonts w:ascii="宋体" w:eastAsia="宋体" w:hAnsi="宋体"/>
                <w:sz w:val="21"/>
                <w:szCs w:val="21"/>
              </w:rPr>
            </w:pPr>
          </w:p>
          <w:p w:rsidR="00422B2E" w:rsidRPr="00F12876" w:rsidRDefault="00422B2E" w:rsidP="00422B2E">
            <w:pPr>
              <w:rPr>
                <w:rFonts w:ascii="宋体" w:eastAsia="宋体" w:hAnsi="宋体"/>
                <w:sz w:val="21"/>
                <w:szCs w:val="21"/>
              </w:rPr>
            </w:pPr>
          </w:p>
          <w:p w:rsidR="00422B2E" w:rsidRPr="00F12876" w:rsidRDefault="00422B2E" w:rsidP="00422B2E">
            <w:pPr>
              <w:rPr>
                <w:rFonts w:ascii="宋体" w:eastAsia="宋体" w:hAnsi="宋体"/>
                <w:sz w:val="21"/>
                <w:szCs w:val="21"/>
              </w:rPr>
            </w:pPr>
            <w:r w:rsidRPr="00F12876">
              <w:rPr>
                <w:rFonts w:ascii="宋体" w:eastAsia="宋体" w:hAnsi="宋体"/>
                <w:sz w:val="21"/>
                <w:szCs w:val="21"/>
              </w:rPr>
              <w:tab/>
            </w:r>
            <w:r w:rsidRPr="00F12876">
              <w:rPr>
                <w:rFonts w:ascii="宋体" w:eastAsia="宋体" w:hAnsi="宋体" w:hint="eastAsia"/>
                <w:sz w:val="21"/>
                <w:szCs w:val="21"/>
              </w:rPr>
              <w:tab/>
            </w:r>
            <w:r w:rsidRPr="00F12876">
              <w:rPr>
                <w:rFonts w:ascii="宋体" w:eastAsia="宋体" w:hAnsi="宋体"/>
                <w:sz w:val="21"/>
                <w:szCs w:val="21"/>
              </w:rPr>
              <w:tab/>
            </w:r>
            <w:r w:rsidRPr="00F12876">
              <w:rPr>
                <w:rFonts w:ascii="宋体" w:eastAsia="宋体" w:hAnsi="宋体" w:hint="eastAsia"/>
                <w:sz w:val="21"/>
                <w:szCs w:val="21"/>
              </w:rPr>
              <w:t>经办人：</w:t>
            </w:r>
          </w:p>
          <w:p w:rsidR="00422B2E" w:rsidRPr="00F12876" w:rsidRDefault="00422B2E" w:rsidP="00422B2E">
            <w:pPr>
              <w:jc w:val="left"/>
              <w:rPr>
                <w:rFonts w:ascii="宋体" w:eastAsia="宋体" w:hAnsi="宋体"/>
                <w:sz w:val="21"/>
                <w:szCs w:val="21"/>
              </w:rPr>
            </w:pPr>
            <w:r w:rsidRPr="00F12876">
              <w:rPr>
                <w:rFonts w:ascii="宋体" w:eastAsia="宋体" w:hAnsi="宋体"/>
                <w:sz w:val="21"/>
                <w:szCs w:val="21"/>
              </w:rPr>
              <w:tab/>
            </w:r>
            <w:r w:rsidRPr="00F12876">
              <w:rPr>
                <w:rFonts w:ascii="宋体" w:eastAsia="宋体" w:hAnsi="宋体" w:hint="eastAsia"/>
                <w:sz w:val="21"/>
                <w:szCs w:val="21"/>
              </w:rPr>
              <w:tab/>
            </w:r>
            <w:r w:rsidRPr="00F12876">
              <w:rPr>
                <w:rFonts w:ascii="宋体" w:eastAsia="宋体" w:hAnsi="宋体"/>
                <w:sz w:val="21"/>
                <w:szCs w:val="21"/>
              </w:rPr>
              <w:tab/>
            </w:r>
            <w:r w:rsidRPr="00F12876">
              <w:rPr>
                <w:rFonts w:ascii="宋体" w:eastAsia="宋体" w:hAnsi="宋体" w:hint="eastAsia"/>
                <w:sz w:val="21"/>
                <w:szCs w:val="21"/>
              </w:rPr>
              <w:t>日期：</w:t>
            </w:r>
          </w:p>
        </w:tc>
        <w:tc>
          <w:tcPr>
            <w:tcW w:w="4449" w:type="dxa"/>
            <w:gridSpan w:val="3"/>
            <w:shd w:val="clear" w:color="auto" w:fill="auto"/>
          </w:tcPr>
          <w:p w:rsidR="00422B2E" w:rsidRPr="00F12876" w:rsidRDefault="00422B2E" w:rsidP="00422B2E">
            <w:pPr>
              <w:rPr>
                <w:rFonts w:ascii="宋体" w:eastAsia="宋体" w:hAnsi="宋体"/>
                <w:sz w:val="21"/>
                <w:szCs w:val="21"/>
              </w:rPr>
            </w:pPr>
            <w:r w:rsidRPr="00F12876">
              <w:rPr>
                <w:rFonts w:ascii="宋体" w:eastAsia="宋体" w:hAnsi="宋体" w:hint="eastAsia"/>
                <w:sz w:val="21"/>
                <w:szCs w:val="21"/>
              </w:rPr>
              <w:t>操作：</w:t>
            </w:r>
          </w:p>
          <w:p w:rsidR="00422B2E" w:rsidRPr="00F12876" w:rsidRDefault="00422B2E" w:rsidP="00422B2E">
            <w:pPr>
              <w:rPr>
                <w:rFonts w:ascii="宋体" w:eastAsia="宋体" w:hAnsi="宋体"/>
                <w:sz w:val="21"/>
                <w:szCs w:val="21"/>
              </w:rPr>
            </w:pPr>
          </w:p>
          <w:p w:rsidR="00422B2E" w:rsidRPr="00F12876" w:rsidRDefault="00422B2E" w:rsidP="00422B2E">
            <w:pPr>
              <w:rPr>
                <w:rFonts w:ascii="宋体" w:eastAsia="宋体" w:hAnsi="宋体"/>
                <w:sz w:val="21"/>
                <w:szCs w:val="21"/>
              </w:rPr>
            </w:pPr>
          </w:p>
          <w:p w:rsidR="00422B2E" w:rsidRPr="00F12876" w:rsidRDefault="00422B2E" w:rsidP="00422B2E">
            <w:pPr>
              <w:rPr>
                <w:rFonts w:ascii="宋体" w:eastAsia="宋体" w:hAnsi="宋体"/>
                <w:sz w:val="21"/>
                <w:szCs w:val="21"/>
              </w:rPr>
            </w:pPr>
            <w:r w:rsidRPr="00F12876">
              <w:rPr>
                <w:rFonts w:ascii="宋体" w:eastAsia="宋体" w:hAnsi="宋体"/>
                <w:sz w:val="21"/>
                <w:szCs w:val="21"/>
              </w:rPr>
              <w:tab/>
            </w:r>
            <w:r w:rsidRPr="00F12876">
              <w:rPr>
                <w:rFonts w:ascii="宋体" w:eastAsia="宋体" w:hAnsi="宋体" w:hint="eastAsia"/>
                <w:sz w:val="21"/>
                <w:szCs w:val="21"/>
              </w:rPr>
              <w:tab/>
            </w:r>
            <w:r w:rsidRPr="00F12876">
              <w:rPr>
                <w:rFonts w:ascii="宋体" w:eastAsia="宋体" w:hAnsi="宋体"/>
                <w:sz w:val="21"/>
                <w:szCs w:val="21"/>
              </w:rPr>
              <w:tab/>
            </w:r>
            <w:r w:rsidRPr="00F12876">
              <w:rPr>
                <w:rFonts w:ascii="宋体" w:eastAsia="宋体" w:hAnsi="宋体" w:hint="eastAsia"/>
                <w:sz w:val="21"/>
                <w:szCs w:val="21"/>
              </w:rPr>
              <w:tab/>
              <w:t>操作人：</w:t>
            </w:r>
          </w:p>
          <w:p w:rsidR="00422B2E" w:rsidRPr="00F12876" w:rsidRDefault="00422B2E" w:rsidP="00F12876">
            <w:pPr>
              <w:ind w:firstLineChars="650" w:firstLine="1365"/>
              <w:rPr>
                <w:rFonts w:ascii="宋体" w:eastAsia="宋体" w:hAnsi="宋体"/>
                <w:b/>
                <w:sz w:val="21"/>
                <w:szCs w:val="21"/>
              </w:rPr>
            </w:pPr>
            <w:r w:rsidRPr="00F12876">
              <w:rPr>
                <w:rFonts w:ascii="宋体" w:eastAsia="宋体" w:hAnsi="宋体"/>
                <w:sz w:val="21"/>
                <w:szCs w:val="21"/>
              </w:rPr>
              <w:tab/>
            </w:r>
            <w:r w:rsidRPr="00F12876">
              <w:rPr>
                <w:rFonts w:ascii="宋体" w:eastAsia="宋体" w:hAnsi="宋体" w:hint="eastAsia"/>
                <w:sz w:val="21"/>
                <w:szCs w:val="21"/>
              </w:rPr>
              <w:t>日期：</w:t>
            </w:r>
          </w:p>
        </w:tc>
      </w:tr>
    </w:tbl>
    <w:p w:rsidR="00422B2E" w:rsidRPr="00F12876" w:rsidRDefault="00422B2E" w:rsidP="00F12876">
      <w:pPr>
        <w:numPr>
          <w:ilvl w:val="0"/>
          <w:numId w:val="12"/>
        </w:numPr>
        <w:spacing w:line="240" w:lineRule="auto"/>
        <w:ind w:left="0" w:firstLine="0"/>
        <w:rPr>
          <w:rFonts w:ascii="宋体" w:eastAsia="宋体" w:hAnsi="宋体"/>
          <w:sz w:val="21"/>
          <w:szCs w:val="21"/>
        </w:rPr>
      </w:pPr>
      <w:r w:rsidRPr="00F12876">
        <w:rPr>
          <w:rFonts w:ascii="宋体" w:eastAsia="宋体" w:hAnsi="宋体" w:hint="eastAsia"/>
          <w:color w:val="0070C0"/>
          <w:sz w:val="21"/>
          <w:szCs w:val="21"/>
        </w:rPr>
        <w:t>此表</w:t>
      </w:r>
      <w:r w:rsidRPr="00F12876">
        <w:rPr>
          <w:rFonts w:ascii="宋体" w:eastAsia="宋体" w:hAnsi="宋体"/>
          <w:color w:val="0070C0"/>
          <w:sz w:val="21"/>
          <w:szCs w:val="21"/>
        </w:rPr>
        <w:t>仅适用于无法通过</w:t>
      </w:r>
      <w:r w:rsidRPr="00F12876">
        <w:rPr>
          <w:rFonts w:ascii="宋体" w:eastAsia="宋体" w:hAnsi="宋体" w:hint="eastAsia"/>
          <w:color w:val="0070C0"/>
          <w:sz w:val="21"/>
          <w:szCs w:val="21"/>
        </w:rPr>
        <w:t>深交所会员业务专区办理</w:t>
      </w:r>
      <w:r w:rsidRPr="00F12876">
        <w:rPr>
          <w:rFonts w:ascii="宋体" w:eastAsia="宋体" w:hAnsi="宋体"/>
          <w:color w:val="0070C0"/>
          <w:sz w:val="21"/>
          <w:szCs w:val="21"/>
        </w:rPr>
        <w:t>业务</w:t>
      </w:r>
      <w:r w:rsidRPr="00F12876">
        <w:rPr>
          <w:rFonts w:ascii="宋体" w:eastAsia="宋体" w:hAnsi="宋体" w:hint="eastAsia"/>
          <w:color w:val="0070C0"/>
          <w:sz w:val="21"/>
          <w:szCs w:val="21"/>
        </w:rPr>
        <w:t>用户</w:t>
      </w:r>
      <w:r w:rsidRPr="00F12876">
        <w:rPr>
          <w:rFonts w:ascii="宋体" w:eastAsia="宋体" w:hAnsi="宋体" w:hint="eastAsia"/>
          <w:sz w:val="21"/>
          <w:szCs w:val="21"/>
        </w:rPr>
        <w:t>；</w:t>
      </w:r>
    </w:p>
    <w:p w:rsidR="00422B2E" w:rsidRPr="00F12876" w:rsidRDefault="00422B2E" w:rsidP="00F12876">
      <w:pPr>
        <w:numPr>
          <w:ilvl w:val="0"/>
          <w:numId w:val="12"/>
        </w:numPr>
        <w:spacing w:line="240" w:lineRule="auto"/>
        <w:ind w:left="0" w:firstLine="0"/>
        <w:rPr>
          <w:rFonts w:ascii="宋体" w:eastAsia="宋体" w:hAnsi="宋体"/>
          <w:sz w:val="21"/>
          <w:szCs w:val="21"/>
        </w:rPr>
      </w:pPr>
      <w:r w:rsidRPr="00F12876">
        <w:rPr>
          <w:rFonts w:ascii="宋体" w:eastAsia="宋体" w:hAnsi="宋体" w:hint="eastAsia"/>
          <w:sz w:val="21"/>
          <w:szCs w:val="21"/>
        </w:rPr>
        <w:t>不能登录会员专区的申请单位，请将此表填妥后传真至深证通办理相关手续，传真：0755-83851052；</w:t>
      </w:r>
    </w:p>
    <w:p w:rsidR="00A03692" w:rsidRPr="00F12876" w:rsidRDefault="00422B2E" w:rsidP="00F12876">
      <w:pPr>
        <w:spacing w:line="240" w:lineRule="auto"/>
        <w:rPr>
          <w:rFonts w:ascii="宋体" w:eastAsia="宋体" w:hAnsi="宋体"/>
          <w:sz w:val="21"/>
          <w:szCs w:val="21"/>
        </w:rPr>
      </w:pPr>
      <w:r w:rsidRPr="00F12876">
        <w:rPr>
          <w:rFonts w:ascii="宋体" w:eastAsia="宋体" w:hAnsi="宋体" w:hint="eastAsia"/>
          <w:sz w:val="21"/>
          <w:szCs w:val="21"/>
        </w:rPr>
        <w:t>业务咨询电话：0755-23826692、23826313、23826321、23826525；运行热线：0755-83182222。</w:t>
      </w:r>
    </w:p>
    <w:p w:rsidR="00422B2E" w:rsidRPr="00A03692" w:rsidRDefault="00422B2E" w:rsidP="005E2964">
      <w:pPr>
        <w:pStyle w:val="2"/>
      </w:pPr>
      <w:bookmarkStart w:id="50" w:name="_Toc467846053"/>
      <w:bookmarkStart w:id="51" w:name="_Toc468874203"/>
      <w:r w:rsidRPr="00A03692">
        <w:rPr>
          <w:rFonts w:hint="eastAsia"/>
        </w:rPr>
        <w:lastRenderedPageBreak/>
        <w:t>附件</w:t>
      </w:r>
      <w:r w:rsidRPr="00A03692">
        <w:rPr>
          <w:rFonts w:hint="eastAsia"/>
        </w:rPr>
        <w:t>6</w:t>
      </w:r>
      <w:r w:rsidRPr="00A03692">
        <w:rPr>
          <w:rFonts w:hint="eastAsia"/>
        </w:rPr>
        <w:t>：文件通信网关新建申请表</w:t>
      </w:r>
      <w:bookmarkEnd w:id="50"/>
      <w:bookmarkEnd w:id="51"/>
    </w:p>
    <w:p w:rsidR="00422B2E" w:rsidRPr="008E36B9" w:rsidRDefault="00422B2E" w:rsidP="00422B2E">
      <w:pPr>
        <w:wordWrap w:val="0"/>
        <w:jc w:val="right"/>
      </w:pPr>
      <w:r w:rsidRPr="008E36B9">
        <w:rPr>
          <w:rFonts w:ascii="Calibri" w:hAnsi="Calibri" w:hint="eastAsia"/>
          <w:szCs w:val="21"/>
        </w:rPr>
        <w:t>申请日期：</w:t>
      </w:r>
      <w:r>
        <w:rPr>
          <w:rFonts w:ascii="Calibri" w:hAnsi="Calibri" w:hint="eastAsia"/>
          <w:szCs w:val="21"/>
        </w:rPr>
        <w:tab/>
      </w:r>
      <w:r>
        <w:rPr>
          <w:rFonts w:ascii="Calibri" w:hAnsi="Calibri" w:hint="eastAsia"/>
          <w:szCs w:val="21"/>
        </w:rPr>
        <w:tab/>
      </w:r>
      <w:r>
        <w:rPr>
          <w:rFonts w:ascii="Calibri" w:hAnsi="Calibri" w:hint="eastAsia"/>
          <w:szCs w:val="21"/>
        </w:rPr>
        <w:t>年</w:t>
      </w:r>
      <w:r>
        <w:rPr>
          <w:rFonts w:ascii="Calibri" w:hAnsi="Calibri" w:hint="eastAsia"/>
          <w:szCs w:val="21"/>
        </w:rPr>
        <w:tab/>
      </w:r>
      <w:r>
        <w:rPr>
          <w:rFonts w:ascii="Calibri" w:hAnsi="Calibri" w:hint="eastAsia"/>
          <w:szCs w:val="21"/>
        </w:rPr>
        <w:t>月</w:t>
      </w:r>
      <w:r>
        <w:rPr>
          <w:rFonts w:ascii="Calibri" w:hAnsi="Calibri" w:hint="eastAsia"/>
          <w:szCs w:val="21"/>
        </w:rPr>
        <w:tab/>
      </w:r>
      <w:r>
        <w:rPr>
          <w:rFonts w:ascii="Calibri" w:hAnsi="Calibri" w:hint="eastAsia"/>
          <w:szCs w:val="21"/>
        </w:rPr>
        <w:t>日</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390"/>
        <w:gridCol w:w="389"/>
        <w:gridCol w:w="1880"/>
        <w:gridCol w:w="743"/>
        <w:gridCol w:w="1137"/>
        <w:gridCol w:w="3260"/>
      </w:tblGrid>
      <w:tr w:rsidR="00422B2E" w:rsidRPr="008E36B9" w:rsidTr="00422B2E">
        <w:trPr>
          <w:trHeight w:hRule="exact" w:val="454"/>
          <w:jc w:val="center"/>
        </w:trPr>
        <w:tc>
          <w:tcPr>
            <w:tcW w:w="8900" w:type="dxa"/>
            <w:gridSpan w:val="7"/>
            <w:shd w:val="clear" w:color="auto" w:fill="D9D9D9"/>
            <w:vAlign w:val="center"/>
          </w:tcPr>
          <w:p w:rsidR="00422B2E" w:rsidRPr="008E36B9" w:rsidRDefault="00422B2E" w:rsidP="00422B2E">
            <w:pPr>
              <w:jc w:val="center"/>
            </w:pPr>
            <w:r w:rsidRPr="004362FF">
              <w:rPr>
                <w:rFonts w:ascii="Calibri" w:hAnsi="Calibri" w:hint="eastAsia"/>
                <w:b/>
              </w:rPr>
              <w:t>客户联系信息</w:t>
            </w:r>
          </w:p>
        </w:tc>
      </w:tr>
      <w:tr w:rsidR="00422B2E" w:rsidRPr="008E36B9" w:rsidTr="00422B2E">
        <w:trPr>
          <w:trHeight w:hRule="exact" w:val="454"/>
          <w:jc w:val="center"/>
        </w:trPr>
        <w:tc>
          <w:tcPr>
            <w:tcW w:w="1101" w:type="dxa"/>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申请单位</w:t>
            </w:r>
          </w:p>
        </w:tc>
        <w:tc>
          <w:tcPr>
            <w:tcW w:w="3402" w:type="dxa"/>
            <w:gridSpan w:val="4"/>
            <w:vAlign w:val="center"/>
          </w:tcPr>
          <w:p w:rsidR="00422B2E" w:rsidRPr="00F12876" w:rsidRDefault="00422B2E" w:rsidP="00422B2E">
            <w:pPr>
              <w:jc w:val="center"/>
              <w:rPr>
                <w:rFonts w:ascii="宋体" w:eastAsia="宋体" w:hAnsi="宋体"/>
                <w:b/>
                <w:szCs w:val="24"/>
              </w:rPr>
            </w:pPr>
          </w:p>
        </w:tc>
        <w:tc>
          <w:tcPr>
            <w:tcW w:w="1137" w:type="dxa"/>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会员编码</w:t>
            </w:r>
          </w:p>
        </w:tc>
        <w:tc>
          <w:tcPr>
            <w:tcW w:w="3260" w:type="dxa"/>
            <w:vAlign w:val="center"/>
          </w:tcPr>
          <w:p w:rsidR="00422B2E" w:rsidRPr="00F12876" w:rsidRDefault="00422B2E" w:rsidP="00422B2E">
            <w:pPr>
              <w:jc w:val="center"/>
              <w:rPr>
                <w:rFonts w:ascii="宋体" w:eastAsia="宋体" w:hAnsi="宋体"/>
                <w:b/>
                <w:szCs w:val="24"/>
              </w:rPr>
            </w:pPr>
          </w:p>
        </w:tc>
      </w:tr>
      <w:tr w:rsidR="00422B2E" w:rsidRPr="008E36B9" w:rsidTr="00422B2E">
        <w:trPr>
          <w:trHeight w:hRule="exact" w:val="454"/>
          <w:jc w:val="center"/>
        </w:trPr>
        <w:tc>
          <w:tcPr>
            <w:tcW w:w="1101" w:type="dxa"/>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经办人</w:t>
            </w:r>
          </w:p>
        </w:tc>
        <w:tc>
          <w:tcPr>
            <w:tcW w:w="3402" w:type="dxa"/>
            <w:gridSpan w:val="4"/>
            <w:vAlign w:val="center"/>
          </w:tcPr>
          <w:p w:rsidR="00422B2E" w:rsidRPr="00F12876" w:rsidRDefault="00422B2E" w:rsidP="00422B2E">
            <w:pPr>
              <w:jc w:val="center"/>
              <w:rPr>
                <w:rFonts w:ascii="宋体" w:eastAsia="宋体" w:hAnsi="宋体"/>
                <w:b/>
                <w:szCs w:val="24"/>
              </w:rPr>
            </w:pPr>
          </w:p>
        </w:tc>
        <w:tc>
          <w:tcPr>
            <w:tcW w:w="1137" w:type="dxa"/>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手  机</w:t>
            </w:r>
          </w:p>
        </w:tc>
        <w:tc>
          <w:tcPr>
            <w:tcW w:w="3260" w:type="dxa"/>
            <w:vAlign w:val="center"/>
          </w:tcPr>
          <w:p w:rsidR="00422B2E" w:rsidRPr="00F12876" w:rsidRDefault="00422B2E" w:rsidP="00422B2E">
            <w:pPr>
              <w:jc w:val="center"/>
              <w:rPr>
                <w:rFonts w:ascii="宋体" w:eastAsia="宋体" w:hAnsi="宋体"/>
                <w:b/>
                <w:szCs w:val="24"/>
              </w:rPr>
            </w:pPr>
          </w:p>
        </w:tc>
      </w:tr>
      <w:tr w:rsidR="00422B2E" w:rsidRPr="008E36B9" w:rsidTr="00422B2E">
        <w:trPr>
          <w:trHeight w:hRule="exact" w:val="454"/>
          <w:jc w:val="center"/>
        </w:trPr>
        <w:tc>
          <w:tcPr>
            <w:tcW w:w="1101" w:type="dxa"/>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电  话</w:t>
            </w:r>
          </w:p>
        </w:tc>
        <w:tc>
          <w:tcPr>
            <w:tcW w:w="3402" w:type="dxa"/>
            <w:gridSpan w:val="4"/>
            <w:vAlign w:val="center"/>
          </w:tcPr>
          <w:p w:rsidR="00422B2E" w:rsidRPr="00F12876" w:rsidRDefault="00422B2E" w:rsidP="00422B2E">
            <w:pPr>
              <w:jc w:val="center"/>
              <w:rPr>
                <w:rFonts w:ascii="宋体" w:eastAsia="宋体" w:hAnsi="宋体"/>
                <w:b/>
                <w:szCs w:val="24"/>
              </w:rPr>
            </w:pPr>
          </w:p>
        </w:tc>
        <w:tc>
          <w:tcPr>
            <w:tcW w:w="1137" w:type="dxa"/>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传  真</w:t>
            </w:r>
          </w:p>
        </w:tc>
        <w:tc>
          <w:tcPr>
            <w:tcW w:w="3260" w:type="dxa"/>
            <w:vAlign w:val="center"/>
          </w:tcPr>
          <w:p w:rsidR="00422B2E" w:rsidRPr="00F12876" w:rsidRDefault="00422B2E" w:rsidP="00422B2E">
            <w:pPr>
              <w:jc w:val="center"/>
              <w:rPr>
                <w:rFonts w:ascii="宋体" w:eastAsia="宋体" w:hAnsi="宋体"/>
                <w:b/>
                <w:szCs w:val="24"/>
              </w:rPr>
            </w:pPr>
          </w:p>
        </w:tc>
      </w:tr>
      <w:tr w:rsidR="00422B2E" w:rsidRPr="008E36B9" w:rsidTr="00422B2E">
        <w:trPr>
          <w:trHeight w:hRule="exact" w:val="454"/>
          <w:jc w:val="center"/>
        </w:trPr>
        <w:tc>
          <w:tcPr>
            <w:tcW w:w="8900" w:type="dxa"/>
            <w:gridSpan w:val="7"/>
            <w:shd w:val="clear" w:color="auto" w:fill="D9D9D9"/>
            <w:vAlign w:val="center"/>
          </w:tcPr>
          <w:p w:rsidR="00422B2E" w:rsidRPr="008E36B9" w:rsidRDefault="00422B2E" w:rsidP="00422B2E">
            <w:pPr>
              <w:jc w:val="center"/>
            </w:pPr>
            <w:r w:rsidRPr="004362FF">
              <w:rPr>
                <w:rFonts w:ascii="宋体" w:hAnsi="宋体" w:hint="eastAsia"/>
                <w:b/>
              </w:rPr>
              <w:t>客户业务申请信息</w:t>
            </w:r>
          </w:p>
        </w:tc>
      </w:tr>
      <w:tr w:rsidR="00422B2E" w:rsidRPr="008E36B9" w:rsidTr="00422B2E">
        <w:trPr>
          <w:trHeight w:val="1086"/>
          <w:jc w:val="center"/>
        </w:trPr>
        <w:tc>
          <w:tcPr>
            <w:tcW w:w="1491" w:type="dxa"/>
            <w:gridSpan w:val="2"/>
            <w:vAlign w:val="center"/>
          </w:tcPr>
          <w:p w:rsidR="00422B2E" w:rsidRPr="00F12876" w:rsidRDefault="00422B2E" w:rsidP="00422B2E">
            <w:pPr>
              <w:spacing w:line="360" w:lineRule="auto"/>
              <w:jc w:val="center"/>
              <w:rPr>
                <w:rFonts w:ascii="宋体" w:eastAsia="宋体" w:hAnsi="宋体"/>
                <w:sz w:val="21"/>
                <w:szCs w:val="21"/>
              </w:rPr>
            </w:pPr>
            <w:r w:rsidRPr="00F12876">
              <w:rPr>
                <w:rFonts w:ascii="宋体" w:eastAsia="宋体" w:hAnsi="宋体" w:hint="eastAsia"/>
                <w:sz w:val="21"/>
                <w:szCs w:val="21"/>
              </w:rPr>
              <w:t>收发速率设置</w:t>
            </w:r>
          </w:p>
        </w:tc>
        <w:tc>
          <w:tcPr>
            <w:tcW w:w="7409" w:type="dxa"/>
            <w:gridSpan w:val="5"/>
            <w:vAlign w:val="center"/>
          </w:tcPr>
          <w:p w:rsidR="00422B2E" w:rsidRPr="00F12876" w:rsidRDefault="00422B2E" w:rsidP="000A1F69">
            <w:pPr>
              <w:spacing w:line="240" w:lineRule="auto"/>
              <w:rPr>
                <w:rFonts w:ascii="宋体" w:eastAsia="宋体" w:hAnsi="宋体"/>
                <w:sz w:val="21"/>
                <w:szCs w:val="21"/>
              </w:rPr>
            </w:pPr>
            <w:r w:rsidRPr="00F12876">
              <w:rPr>
                <w:rFonts w:ascii="宋体" w:eastAsia="宋体" w:hAnsi="宋体" w:hint="eastAsia"/>
                <w:sz w:val="21"/>
                <w:szCs w:val="21"/>
              </w:rPr>
              <w:t>□128kbps   □256kbps   √512 kbps   □1024kbps   □2048kbps</w:t>
            </w:r>
          </w:p>
          <w:p w:rsidR="00422B2E" w:rsidRPr="00F12876" w:rsidRDefault="00422B2E" w:rsidP="000A1F69">
            <w:pPr>
              <w:spacing w:line="240" w:lineRule="auto"/>
              <w:rPr>
                <w:rFonts w:ascii="宋体" w:eastAsia="宋体" w:hAnsi="宋体"/>
                <w:sz w:val="21"/>
                <w:szCs w:val="21"/>
              </w:rPr>
            </w:pPr>
            <w:r w:rsidRPr="00F12876">
              <w:rPr>
                <w:rFonts w:ascii="宋体" w:eastAsia="宋体" w:hAnsi="宋体" w:hint="eastAsia"/>
                <w:sz w:val="21"/>
                <w:szCs w:val="21"/>
              </w:rPr>
              <w:t>（缺省为512 kbps，若线路为多业务复用，请根据业务情况合理选择线路带宽）</w:t>
            </w:r>
          </w:p>
        </w:tc>
      </w:tr>
      <w:tr w:rsidR="00422B2E" w:rsidRPr="008E36B9" w:rsidTr="00422B2E">
        <w:trPr>
          <w:trHeight w:val="2211"/>
          <w:jc w:val="center"/>
        </w:trPr>
        <w:tc>
          <w:tcPr>
            <w:tcW w:w="1491" w:type="dxa"/>
            <w:gridSpan w:val="2"/>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认证方式</w:t>
            </w:r>
          </w:p>
        </w:tc>
        <w:tc>
          <w:tcPr>
            <w:tcW w:w="7409" w:type="dxa"/>
            <w:gridSpan w:val="5"/>
            <w:vAlign w:val="center"/>
          </w:tcPr>
          <w:p w:rsidR="00422B2E" w:rsidRPr="00F12876" w:rsidRDefault="00422B2E" w:rsidP="000A1F69">
            <w:pPr>
              <w:spacing w:line="240" w:lineRule="auto"/>
              <w:rPr>
                <w:rFonts w:ascii="宋体" w:eastAsia="宋体" w:hAnsi="宋体"/>
                <w:sz w:val="21"/>
                <w:szCs w:val="21"/>
              </w:rPr>
            </w:pPr>
            <w:r w:rsidRPr="00F12876">
              <w:rPr>
                <w:rFonts w:ascii="宋体" w:eastAsia="宋体" w:hAnsi="宋体" w:hint="eastAsia"/>
                <w:sz w:val="21"/>
                <w:szCs w:val="21"/>
              </w:rPr>
              <w:t>□ 文件证书认证</w:t>
            </w:r>
          </w:p>
          <w:p w:rsidR="00422B2E" w:rsidRPr="00F12876" w:rsidRDefault="00422B2E" w:rsidP="000A1F69">
            <w:pPr>
              <w:spacing w:line="240" w:lineRule="auto"/>
              <w:rPr>
                <w:rFonts w:ascii="宋体" w:eastAsia="宋体" w:hAnsi="宋体"/>
                <w:sz w:val="21"/>
                <w:szCs w:val="21"/>
                <w:u w:val="single"/>
              </w:rPr>
            </w:pPr>
            <w:r w:rsidRPr="00F12876">
              <w:rPr>
                <w:rFonts w:ascii="宋体" w:eastAsia="宋体" w:hAnsi="宋体" w:hint="eastAsia"/>
                <w:sz w:val="21"/>
                <w:szCs w:val="21"/>
              </w:rPr>
              <w:t>□ 硬件</w:t>
            </w:r>
            <w:r w:rsidRPr="00F12876">
              <w:rPr>
                <w:rFonts w:ascii="宋体" w:eastAsia="宋体" w:hAnsi="宋体"/>
                <w:sz w:val="21"/>
                <w:szCs w:val="21"/>
              </w:rPr>
              <w:t>EKEY</w:t>
            </w:r>
            <w:r w:rsidRPr="00F12876">
              <w:rPr>
                <w:rFonts w:ascii="宋体" w:eastAsia="宋体" w:hAnsi="宋体" w:hint="eastAsia"/>
                <w:sz w:val="21"/>
                <w:szCs w:val="21"/>
              </w:rPr>
              <w:t>证书认证，申请</w:t>
            </w:r>
            <w:r w:rsidRPr="00F12876">
              <w:rPr>
                <w:rFonts w:ascii="宋体" w:eastAsia="宋体" w:hAnsi="宋体"/>
                <w:sz w:val="21"/>
                <w:szCs w:val="21"/>
              </w:rPr>
              <w:t>EKEY</w:t>
            </w:r>
            <w:r w:rsidRPr="00F12876">
              <w:rPr>
                <w:rFonts w:ascii="宋体" w:eastAsia="宋体" w:hAnsi="宋体" w:hint="eastAsia"/>
                <w:sz w:val="21"/>
                <w:szCs w:val="21"/>
              </w:rPr>
              <w:t>数量</w:t>
            </w:r>
            <w:r w:rsidRPr="00F12876">
              <w:rPr>
                <w:rFonts w:ascii="宋体" w:eastAsia="宋体" w:hAnsi="宋体" w:hint="eastAsia"/>
                <w:sz w:val="21"/>
                <w:szCs w:val="21"/>
                <w:u w:val="single"/>
              </w:rPr>
              <w:t>：□</w:t>
            </w:r>
            <w:r w:rsidRPr="00F12876">
              <w:rPr>
                <w:rFonts w:ascii="宋体" w:eastAsia="宋体" w:hAnsi="宋体"/>
                <w:sz w:val="21"/>
                <w:szCs w:val="21"/>
                <w:u w:val="single"/>
              </w:rPr>
              <w:t xml:space="preserve"> 1</w:t>
            </w:r>
            <w:r w:rsidRPr="00F12876">
              <w:rPr>
                <w:rFonts w:ascii="宋体" w:eastAsia="宋体" w:hAnsi="宋体" w:hint="eastAsia"/>
                <w:sz w:val="21"/>
                <w:szCs w:val="21"/>
                <w:u w:val="single"/>
              </w:rPr>
              <w:t>个    □</w:t>
            </w:r>
            <w:r w:rsidRPr="00F12876">
              <w:rPr>
                <w:rFonts w:ascii="宋体" w:eastAsia="宋体" w:hAnsi="宋体"/>
                <w:sz w:val="21"/>
                <w:szCs w:val="21"/>
                <w:u w:val="single"/>
              </w:rPr>
              <w:t xml:space="preserve"> 2</w:t>
            </w:r>
            <w:r w:rsidRPr="00F12876">
              <w:rPr>
                <w:rFonts w:ascii="宋体" w:eastAsia="宋体" w:hAnsi="宋体" w:hint="eastAsia"/>
                <w:sz w:val="21"/>
                <w:szCs w:val="21"/>
                <w:u w:val="single"/>
              </w:rPr>
              <w:t>个</w:t>
            </w:r>
          </w:p>
          <w:p w:rsidR="00422B2E" w:rsidRPr="00F12876" w:rsidRDefault="00422B2E" w:rsidP="000A1F69">
            <w:pPr>
              <w:spacing w:line="240" w:lineRule="auto"/>
              <w:rPr>
                <w:rFonts w:ascii="宋体" w:eastAsia="宋体" w:hAnsi="宋体"/>
                <w:sz w:val="21"/>
                <w:szCs w:val="21"/>
              </w:rPr>
            </w:pPr>
            <w:r w:rsidRPr="00F12876">
              <w:rPr>
                <w:rFonts w:ascii="宋体" w:eastAsia="宋体" w:hAnsi="宋体" w:hint="eastAsia"/>
                <w:sz w:val="21"/>
                <w:szCs w:val="21"/>
              </w:rPr>
              <w:t>（注：1、</w:t>
            </w:r>
            <w:r w:rsidRPr="00F12876">
              <w:rPr>
                <w:rFonts w:ascii="宋体" w:eastAsia="宋体" w:hAnsi="宋体" w:hint="eastAsia"/>
                <w:kern w:val="0"/>
                <w:sz w:val="21"/>
                <w:szCs w:val="21"/>
              </w:rPr>
              <w:t>证书申请材料及业务办理详见</w:t>
            </w:r>
            <w:r w:rsidRPr="00F12876">
              <w:rPr>
                <w:rFonts w:ascii="宋体" w:eastAsia="宋体" w:hAnsi="宋体"/>
                <w:sz w:val="21"/>
                <w:szCs w:val="21"/>
              </w:rPr>
              <w:t>HTTP://CA.SZSE.CN</w:t>
            </w:r>
            <w:r w:rsidRPr="00F12876">
              <w:rPr>
                <w:rFonts w:ascii="宋体" w:eastAsia="宋体" w:hAnsi="宋体" w:hint="eastAsia"/>
                <w:sz w:val="21"/>
                <w:szCs w:val="21"/>
              </w:rPr>
              <w:t>；</w:t>
            </w:r>
          </w:p>
          <w:p w:rsidR="00422B2E" w:rsidRPr="00F12876" w:rsidRDefault="00422B2E" w:rsidP="000A1F69">
            <w:pPr>
              <w:spacing w:line="240" w:lineRule="auto"/>
              <w:ind w:leftChars="32" w:left="77" w:firstLineChars="33" w:firstLine="69"/>
              <w:rPr>
                <w:rFonts w:ascii="宋体" w:eastAsia="宋体" w:hAnsi="宋体"/>
                <w:sz w:val="21"/>
                <w:szCs w:val="21"/>
              </w:rPr>
            </w:pPr>
            <w:r w:rsidRPr="00F12876">
              <w:rPr>
                <w:rFonts w:ascii="宋体" w:eastAsia="宋体" w:hAnsi="宋体" w:hint="eastAsia"/>
                <w:sz w:val="21"/>
                <w:szCs w:val="21"/>
              </w:rPr>
              <w:t>2、</w:t>
            </w:r>
            <w:r w:rsidRPr="00F12876">
              <w:rPr>
                <w:rFonts w:ascii="宋体" w:eastAsia="宋体" w:hAnsi="宋体" w:hint="eastAsia"/>
                <w:kern w:val="0"/>
                <w:sz w:val="21"/>
                <w:szCs w:val="21"/>
              </w:rPr>
              <w:t>文件证书通过会员业务专区下发，不能登录会员业务专区的申请单位、请勿选择文件证书选项</w:t>
            </w:r>
            <w:r w:rsidRPr="00F12876">
              <w:rPr>
                <w:rFonts w:ascii="宋体" w:eastAsia="宋体" w:hAnsi="宋体" w:hint="eastAsia"/>
                <w:sz w:val="21"/>
                <w:szCs w:val="21"/>
              </w:rPr>
              <w:t>）</w:t>
            </w:r>
          </w:p>
        </w:tc>
      </w:tr>
      <w:tr w:rsidR="00422B2E" w:rsidRPr="00D61C32" w:rsidTr="00422B2E">
        <w:trPr>
          <w:trHeight w:val="711"/>
          <w:jc w:val="center"/>
        </w:trPr>
        <w:tc>
          <w:tcPr>
            <w:tcW w:w="1491" w:type="dxa"/>
            <w:gridSpan w:val="2"/>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业务说明</w:t>
            </w:r>
          </w:p>
        </w:tc>
        <w:tc>
          <w:tcPr>
            <w:tcW w:w="7409" w:type="dxa"/>
            <w:gridSpan w:val="5"/>
            <w:vAlign w:val="center"/>
          </w:tcPr>
          <w:p w:rsidR="00422B2E" w:rsidRPr="00F12876" w:rsidRDefault="00422B2E" w:rsidP="000A1F69">
            <w:pPr>
              <w:spacing w:line="240" w:lineRule="auto"/>
              <w:rPr>
                <w:rFonts w:ascii="宋体" w:eastAsia="宋体" w:hAnsi="宋体"/>
                <w:sz w:val="21"/>
                <w:szCs w:val="21"/>
              </w:rPr>
            </w:pPr>
            <w:r w:rsidRPr="00F12876">
              <w:rPr>
                <w:rFonts w:ascii="宋体" w:eastAsia="宋体" w:hAnsi="宋体" w:hint="eastAsia"/>
                <w:bCs/>
                <w:sz w:val="21"/>
                <w:szCs w:val="21"/>
              </w:rPr>
              <w:t>文件通信网关新建的同时，默认开通了“交易参考信息数据接收”</w:t>
            </w:r>
            <w:r w:rsidRPr="00F12876">
              <w:rPr>
                <w:rFonts w:ascii="宋体" w:eastAsia="宋体" w:hAnsi="宋体" w:hint="eastAsia"/>
                <w:sz w:val="21"/>
                <w:szCs w:val="21"/>
              </w:rPr>
              <w:t>，该项业务对端文件通信网关号：F000000X0001，</w:t>
            </w:r>
            <w:r w:rsidRPr="00F12876">
              <w:rPr>
                <w:rFonts w:ascii="宋体" w:eastAsia="宋体" w:hAnsi="宋体" w:hint="eastAsia"/>
                <w:bCs/>
                <w:sz w:val="21"/>
                <w:szCs w:val="21"/>
              </w:rPr>
              <w:t>传输规则：</w:t>
            </w:r>
            <w:proofErr w:type="spellStart"/>
            <w:r w:rsidRPr="00F12876">
              <w:rPr>
                <w:rFonts w:ascii="宋体" w:eastAsia="宋体" w:hAnsi="宋体" w:hint="eastAsia"/>
                <w:sz w:val="21"/>
                <w:szCs w:val="21"/>
              </w:rPr>
              <w:t>szse_marketdata</w:t>
            </w:r>
            <w:proofErr w:type="spellEnd"/>
            <w:r w:rsidRPr="00F12876">
              <w:rPr>
                <w:rFonts w:ascii="宋体" w:eastAsia="宋体" w:hAnsi="宋体" w:hint="eastAsia"/>
                <w:sz w:val="21"/>
                <w:szCs w:val="21"/>
              </w:rPr>
              <w:t>。</w:t>
            </w:r>
          </w:p>
        </w:tc>
      </w:tr>
      <w:tr w:rsidR="00422B2E" w:rsidRPr="008E36B9" w:rsidTr="000A1F69">
        <w:trPr>
          <w:trHeight w:val="1581"/>
          <w:jc w:val="center"/>
        </w:trPr>
        <w:tc>
          <w:tcPr>
            <w:tcW w:w="8900" w:type="dxa"/>
            <w:gridSpan w:val="7"/>
            <w:vAlign w:val="center"/>
          </w:tcPr>
          <w:p w:rsidR="00422B2E" w:rsidRPr="00F12876" w:rsidRDefault="00422B2E" w:rsidP="00422B2E">
            <w:pPr>
              <w:jc w:val="center"/>
              <w:rPr>
                <w:rFonts w:ascii="宋体" w:eastAsia="宋体" w:hAnsi="宋体"/>
                <w:sz w:val="21"/>
                <w:szCs w:val="21"/>
              </w:rPr>
            </w:pPr>
            <w:r w:rsidRPr="00F12876">
              <w:rPr>
                <w:rFonts w:ascii="宋体" w:eastAsia="宋体" w:hAnsi="宋体" w:hint="eastAsia"/>
                <w:sz w:val="21"/>
                <w:szCs w:val="21"/>
              </w:rPr>
              <w:t>申请单位盖章</w:t>
            </w:r>
          </w:p>
        </w:tc>
      </w:tr>
      <w:tr w:rsidR="00422B2E" w:rsidRPr="008E36B9" w:rsidTr="00422B2E">
        <w:trPr>
          <w:trHeight w:hRule="exact" w:val="454"/>
          <w:jc w:val="center"/>
        </w:trPr>
        <w:tc>
          <w:tcPr>
            <w:tcW w:w="8900" w:type="dxa"/>
            <w:gridSpan w:val="7"/>
            <w:shd w:val="clear" w:color="auto" w:fill="D9D9D9"/>
            <w:vAlign w:val="center"/>
          </w:tcPr>
          <w:p w:rsidR="00422B2E" w:rsidRPr="008E36B9" w:rsidRDefault="00422B2E" w:rsidP="00422B2E">
            <w:pPr>
              <w:jc w:val="center"/>
            </w:pPr>
            <w:r w:rsidRPr="004362FF">
              <w:rPr>
                <w:rFonts w:ascii="Calibri" w:hAnsi="Calibri" w:hint="eastAsia"/>
                <w:b/>
              </w:rPr>
              <w:t>各部门处理意见及结果</w:t>
            </w:r>
          </w:p>
        </w:tc>
      </w:tr>
      <w:tr w:rsidR="00422B2E" w:rsidRPr="000A1F69" w:rsidTr="00422B2E">
        <w:trPr>
          <w:trHeight w:val="1519"/>
          <w:jc w:val="center"/>
        </w:trPr>
        <w:tc>
          <w:tcPr>
            <w:tcW w:w="1880" w:type="dxa"/>
            <w:gridSpan w:val="3"/>
          </w:tcPr>
          <w:p w:rsidR="00422B2E" w:rsidRPr="000A1F69" w:rsidRDefault="00422B2E" w:rsidP="00422B2E">
            <w:pPr>
              <w:jc w:val="left"/>
              <w:rPr>
                <w:rFonts w:ascii="宋体" w:eastAsia="宋体" w:hAnsi="宋体"/>
                <w:sz w:val="21"/>
                <w:szCs w:val="21"/>
              </w:rPr>
            </w:pPr>
            <w:r w:rsidRPr="000A1F69">
              <w:rPr>
                <w:rFonts w:ascii="宋体" w:eastAsia="宋体" w:hAnsi="宋体" w:hint="eastAsia"/>
                <w:sz w:val="21"/>
                <w:szCs w:val="21"/>
              </w:rPr>
              <w:t>信息公司数据营销部审批：</w:t>
            </w:r>
          </w:p>
          <w:p w:rsidR="00422B2E" w:rsidRPr="000A1F69" w:rsidRDefault="00422B2E" w:rsidP="00422B2E">
            <w:pPr>
              <w:jc w:val="left"/>
              <w:rPr>
                <w:rFonts w:ascii="宋体" w:eastAsia="宋体" w:hAnsi="宋体"/>
                <w:sz w:val="21"/>
                <w:szCs w:val="21"/>
              </w:rPr>
            </w:pPr>
          </w:p>
          <w:p w:rsidR="00422B2E" w:rsidRPr="000A1F69" w:rsidRDefault="00422B2E" w:rsidP="00422B2E">
            <w:pPr>
              <w:jc w:val="left"/>
              <w:rPr>
                <w:rFonts w:ascii="宋体" w:eastAsia="宋体" w:hAnsi="宋体"/>
                <w:sz w:val="21"/>
                <w:szCs w:val="21"/>
              </w:rPr>
            </w:pPr>
            <w:r w:rsidRPr="000A1F69">
              <w:rPr>
                <w:rFonts w:ascii="宋体" w:eastAsia="宋体" w:hAnsi="宋体" w:hint="eastAsia"/>
                <w:sz w:val="21"/>
                <w:szCs w:val="21"/>
              </w:rPr>
              <w:t>经办人：</w:t>
            </w:r>
          </w:p>
          <w:p w:rsidR="00422B2E" w:rsidRPr="000A1F69" w:rsidRDefault="00422B2E" w:rsidP="00422B2E">
            <w:pPr>
              <w:jc w:val="left"/>
              <w:rPr>
                <w:rFonts w:ascii="宋体" w:eastAsia="宋体" w:hAnsi="宋体"/>
                <w:sz w:val="21"/>
                <w:szCs w:val="21"/>
              </w:rPr>
            </w:pPr>
            <w:r w:rsidRPr="000A1F69">
              <w:rPr>
                <w:rFonts w:ascii="宋体" w:eastAsia="宋体" w:hAnsi="宋体" w:hint="eastAsia"/>
                <w:sz w:val="21"/>
                <w:szCs w:val="21"/>
              </w:rPr>
              <w:t>日  期：</w:t>
            </w:r>
          </w:p>
        </w:tc>
        <w:tc>
          <w:tcPr>
            <w:tcW w:w="1880" w:type="dxa"/>
          </w:tcPr>
          <w:p w:rsidR="00422B2E" w:rsidRPr="000A1F69" w:rsidRDefault="00422B2E" w:rsidP="00422B2E">
            <w:pPr>
              <w:rPr>
                <w:rFonts w:ascii="宋体" w:eastAsia="宋体" w:hAnsi="宋体"/>
                <w:sz w:val="21"/>
                <w:szCs w:val="21"/>
              </w:rPr>
            </w:pPr>
            <w:r w:rsidRPr="000A1F69">
              <w:rPr>
                <w:rFonts w:ascii="宋体" w:eastAsia="宋体" w:hAnsi="宋体" w:hint="eastAsia"/>
                <w:sz w:val="21"/>
                <w:szCs w:val="21"/>
              </w:rPr>
              <w:t>深交所信息管理部审批：</w:t>
            </w:r>
          </w:p>
          <w:p w:rsidR="00422B2E" w:rsidRPr="000A1F69" w:rsidRDefault="00422B2E" w:rsidP="00422B2E">
            <w:pPr>
              <w:rPr>
                <w:rFonts w:ascii="宋体" w:eastAsia="宋体" w:hAnsi="宋体"/>
                <w:sz w:val="21"/>
                <w:szCs w:val="21"/>
              </w:rPr>
            </w:pPr>
          </w:p>
          <w:p w:rsidR="00422B2E" w:rsidRPr="000A1F69" w:rsidRDefault="00422B2E" w:rsidP="00422B2E">
            <w:pPr>
              <w:jc w:val="left"/>
              <w:rPr>
                <w:rFonts w:ascii="宋体" w:eastAsia="宋体" w:hAnsi="宋体"/>
                <w:sz w:val="21"/>
                <w:szCs w:val="21"/>
              </w:rPr>
            </w:pPr>
            <w:r w:rsidRPr="000A1F69">
              <w:rPr>
                <w:rFonts w:ascii="宋体" w:eastAsia="宋体" w:hAnsi="宋体" w:hint="eastAsia"/>
                <w:sz w:val="21"/>
                <w:szCs w:val="21"/>
              </w:rPr>
              <w:t>经办人：</w:t>
            </w:r>
          </w:p>
          <w:p w:rsidR="00422B2E" w:rsidRPr="000A1F69" w:rsidRDefault="00422B2E" w:rsidP="00422B2E">
            <w:pPr>
              <w:rPr>
                <w:rFonts w:ascii="宋体" w:eastAsia="宋体" w:hAnsi="宋体"/>
                <w:sz w:val="21"/>
                <w:szCs w:val="21"/>
              </w:rPr>
            </w:pPr>
            <w:r w:rsidRPr="000A1F69">
              <w:rPr>
                <w:rFonts w:ascii="宋体" w:eastAsia="宋体" w:hAnsi="宋体" w:hint="eastAsia"/>
                <w:sz w:val="21"/>
                <w:szCs w:val="21"/>
              </w:rPr>
              <w:t>日  期：</w:t>
            </w:r>
          </w:p>
        </w:tc>
        <w:tc>
          <w:tcPr>
            <w:tcW w:w="1880" w:type="dxa"/>
            <w:gridSpan w:val="2"/>
          </w:tcPr>
          <w:p w:rsidR="00422B2E" w:rsidRPr="000A1F69" w:rsidRDefault="00422B2E" w:rsidP="00422B2E">
            <w:pPr>
              <w:rPr>
                <w:rFonts w:ascii="宋体" w:eastAsia="宋体" w:hAnsi="宋体"/>
                <w:sz w:val="21"/>
                <w:szCs w:val="21"/>
              </w:rPr>
            </w:pPr>
            <w:r w:rsidRPr="000A1F69">
              <w:rPr>
                <w:rFonts w:ascii="宋体" w:eastAsia="宋体" w:hAnsi="宋体" w:hint="eastAsia"/>
                <w:sz w:val="21"/>
                <w:szCs w:val="21"/>
              </w:rPr>
              <w:t>深证通审核：</w:t>
            </w:r>
          </w:p>
          <w:p w:rsidR="00422B2E" w:rsidRPr="000A1F69" w:rsidRDefault="00422B2E" w:rsidP="00422B2E">
            <w:pPr>
              <w:rPr>
                <w:rFonts w:ascii="宋体" w:eastAsia="宋体" w:hAnsi="宋体"/>
                <w:sz w:val="21"/>
                <w:szCs w:val="21"/>
              </w:rPr>
            </w:pPr>
          </w:p>
          <w:p w:rsidR="00422B2E" w:rsidRPr="000A1F69" w:rsidRDefault="00422B2E" w:rsidP="00422B2E">
            <w:pPr>
              <w:rPr>
                <w:rFonts w:ascii="宋体" w:eastAsia="宋体" w:hAnsi="宋体"/>
                <w:sz w:val="21"/>
                <w:szCs w:val="21"/>
              </w:rPr>
            </w:pPr>
          </w:p>
          <w:p w:rsidR="00422B2E" w:rsidRPr="000A1F69" w:rsidRDefault="00422B2E" w:rsidP="00422B2E">
            <w:pPr>
              <w:rPr>
                <w:rFonts w:ascii="宋体" w:eastAsia="宋体" w:hAnsi="宋体"/>
                <w:sz w:val="21"/>
                <w:szCs w:val="21"/>
              </w:rPr>
            </w:pPr>
            <w:r w:rsidRPr="000A1F69">
              <w:rPr>
                <w:rFonts w:ascii="宋体" w:eastAsia="宋体" w:hAnsi="宋体" w:hint="eastAsia"/>
                <w:sz w:val="21"/>
                <w:szCs w:val="21"/>
              </w:rPr>
              <w:t>经办人：</w:t>
            </w:r>
          </w:p>
          <w:p w:rsidR="00422B2E" w:rsidRPr="000A1F69" w:rsidRDefault="00422B2E" w:rsidP="00422B2E">
            <w:pPr>
              <w:rPr>
                <w:rFonts w:ascii="宋体" w:eastAsia="宋体" w:hAnsi="宋体"/>
                <w:sz w:val="21"/>
                <w:szCs w:val="21"/>
              </w:rPr>
            </w:pPr>
            <w:r w:rsidRPr="000A1F69">
              <w:rPr>
                <w:rFonts w:ascii="宋体" w:eastAsia="宋体" w:hAnsi="宋体" w:hint="eastAsia"/>
                <w:sz w:val="21"/>
                <w:szCs w:val="21"/>
              </w:rPr>
              <w:t>日  期：</w:t>
            </w:r>
          </w:p>
        </w:tc>
        <w:tc>
          <w:tcPr>
            <w:tcW w:w="3260" w:type="dxa"/>
          </w:tcPr>
          <w:p w:rsidR="00422B2E" w:rsidRPr="000A1F69" w:rsidRDefault="00422B2E" w:rsidP="00422B2E">
            <w:pPr>
              <w:rPr>
                <w:rFonts w:ascii="宋体" w:eastAsia="宋体" w:hAnsi="宋体"/>
                <w:sz w:val="21"/>
                <w:szCs w:val="21"/>
              </w:rPr>
            </w:pPr>
            <w:r w:rsidRPr="000A1F69">
              <w:rPr>
                <w:rFonts w:ascii="宋体" w:eastAsia="宋体" w:hAnsi="宋体" w:hint="eastAsia"/>
                <w:sz w:val="21"/>
                <w:szCs w:val="21"/>
              </w:rPr>
              <w:t>深证通操作：</w:t>
            </w:r>
          </w:p>
          <w:p w:rsidR="00422B2E" w:rsidRPr="000A1F69" w:rsidRDefault="00422B2E" w:rsidP="00422B2E">
            <w:pPr>
              <w:rPr>
                <w:rFonts w:ascii="宋体" w:eastAsia="宋体" w:hAnsi="宋体"/>
                <w:sz w:val="21"/>
                <w:szCs w:val="21"/>
              </w:rPr>
            </w:pPr>
            <w:r w:rsidRPr="000A1F69">
              <w:rPr>
                <w:rFonts w:ascii="宋体" w:eastAsia="宋体" w:hAnsi="宋体" w:hint="eastAsia"/>
                <w:sz w:val="21"/>
                <w:szCs w:val="21"/>
              </w:rPr>
              <w:t>新分配网关号：</w:t>
            </w:r>
            <w:r w:rsidRPr="000A1F69">
              <w:rPr>
                <w:rFonts w:ascii="宋体" w:eastAsia="宋体" w:hAnsi="宋体"/>
                <w:sz w:val="21"/>
                <w:szCs w:val="21"/>
              </w:rPr>
              <w:t>_________</w:t>
            </w:r>
          </w:p>
          <w:p w:rsidR="00422B2E" w:rsidRPr="000A1F69" w:rsidRDefault="00422B2E" w:rsidP="00422B2E">
            <w:pPr>
              <w:rPr>
                <w:rFonts w:ascii="宋体" w:eastAsia="宋体" w:hAnsi="宋体"/>
                <w:sz w:val="21"/>
                <w:szCs w:val="21"/>
              </w:rPr>
            </w:pPr>
          </w:p>
          <w:p w:rsidR="00422B2E" w:rsidRPr="000A1F69" w:rsidRDefault="00422B2E" w:rsidP="00422B2E">
            <w:pPr>
              <w:rPr>
                <w:rFonts w:ascii="宋体" w:eastAsia="宋体" w:hAnsi="宋体"/>
                <w:sz w:val="21"/>
                <w:szCs w:val="21"/>
              </w:rPr>
            </w:pPr>
            <w:r w:rsidRPr="000A1F69">
              <w:rPr>
                <w:rFonts w:ascii="宋体" w:eastAsia="宋体" w:hAnsi="宋体" w:hint="eastAsia"/>
                <w:sz w:val="21"/>
                <w:szCs w:val="21"/>
              </w:rPr>
              <w:t>操作人：</w:t>
            </w:r>
          </w:p>
          <w:p w:rsidR="00422B2E" w:rsidRPr="000A1F69" w:rsidRDefault="00422B2E" w:rsidP="00422B2E">
            <w:pPr>
              <w:rPr>
                <w:rFonts w:ascii="宋体" w:eastAsia="宋体" w:hAnsi="宋体"/>
                <w:sz w:val="21"/>
                <w:szCs w:val="21"/>
              </w:rPr>
            </w:pPr>
            <w:r w:rsidRPr="000A1F69">
              <w:rPr>
                <w:rFonts w:ascii="宋体" w:eastAsia="宋体" w:hAnsi="宋体" w:hint="eastAsia"/>
                <w:sz w:val="21"/>
                <w:szCs w:val="21"/>
              </w:rPr>
              <w:t>日  期：</w:t>
            </w:r>
          </w:p>
        </w:tc>
      </w:tr>
    </w:tbl>
    <w:p w:rsidR="00422B2E" w:rsidRPr="000A1F69" w:rsidRDefault="00422B2E" w:rsidP="00513F6F">
      <w:pPr>
        <w:numPr>
          <w:ilvl w:val="0"/>
          <w:numId w:val="13"/>
        </w:numPr>
        <w:spacing w:line="240" w:lineRule="auto"/>
        <w:ind w:left="357" w:hanging="357"/>
        <w:rPr>
          <w:rFonts w:ascii="宋体" w:eastAsia="宋体" w:hAnsi="宋体"/>
          <w:sz w:val="21"/>
          <w:szCs w:val="21"/>
        </w:rPr>
      </w:pPr>
      <w:r w:rsidRPr="000A1F69">
        <w:rPr>
          <w:rFonts w:ascii="宋体" w:eastAsia="宋体" w:hAnsi="宋体" w:hint="eastAsia"/>
          <w:color w:val="0070C0"/>
          <w:sz w:val="21"/>
          <w:szCs w:val="21"/>
        </w:rPr>
        <w:t>此表</w:t>
      </w:r>
      <w:r w:rsidRPr="000A1F69">
        <w:rPr>
          <w:rFonts w:ascii="宋体" w:eastAsia="宋体" w:hAnsi="宋体"/>
          <w:color w:val="0070C0"/>
          <w:sz w:val="21"/>
          <w:szCs w:val="21"/>
        </w:rPr>
        <w:t>仅适用于无法通过</w:t>
      </w:r>
      <w:r w:rsidRPr="000A1F69">
        <w:rPr>
          <w:rFonts w:ascii="宋体" w:eastAsia="宋体" w:hAnsi="宋体" w:hint="eastAsia"/>
          <w:color w:val="0070C0"/>
          <w:sz w:val="21"/>
          <w:szCs w:val="21"/>
        </w:rPr>
        <w:t>深交所会员业务专区办理</w:t>
      </w:r>
      <w:r w:rsidRPr="000A1F69">
        <w:rPr>
          <w:rFonts w:ascii="宋体" w:eastAsia="宋体" w:hAnsi="宋体"/>
          <w:color w:val="0070C0"/>
          <w:sz w:val="21"/>
          <w:szCs w:val="21"/>
        </w:rPr>
        <w:t>业务的用户</w:t>
      </w:r>
      <w:r w:rsidRPr="000A1F69">
        <w:rPr>
          <w:rFonts w:ascii="宋体" w:eastAsia="宋体" w:hAnsi="宋体" w:hint="eastAsia"/>
          <w:sz w:val="21"/>
          <w:szCs w:val="21"/>
        </w:rPr>
        <w:t>；</w:t>
      </w:r>
    </w:p>
    <w:p w:rsidR="00422B2E" w:rsidRPr="000A1F69" w:rsidRDefault="00422B2E" w:rsidP="00513F6F">
      <w:pPr>
        <w:numPr>
          <w:ilvl w:val="0"/>
          <w:numId w:val="13"/>
        </w:numPr>
        <w:spacing w:line="240" w:lineRule="auto"/>
        <w:ind w:left="357" w:hanging="357"/>
        <w:rPr>
          <w:rFonts w:ascii="宋体" w:eastAsia="宋体" w:hAnsi="宋体"/>
          <w:sz w:val="21"/>
          <w:szCs w:val="21"/>
        </w:rPr>
      </w:pPr>
      <w:r w:rsidRPr="000A1F69">
        <w:rPr>
          <w:rFonts w:ascii="宋体" w:eastAsia="宋体" w:hAnsi="宋体" w:hint="eastAsia"/>
          <w:sz w:val="21"/>
          <w:szCs w:val="21"/>
        </w:rPr>
        <w:t>请将此表填妥后传真至信息公司数据营销部办理相关手续，传真：</w:t>
      </w:r>
      <w:r w:rsidRPr="000A1F69">
        <w:rPr>
          <w:rFonts w:ascii="宋体" w:eastAsia="宋体" w:hAnsi="宋体"/>
          <w:sz w:val="21"/>
          <w:szCs w:val="21"/>
        </w:rPr>
        <w:t>0755-83201393</w:t>
      </w:r>
      <w:r w:rsidRPr="000A1F69">
        <w:rPr>
          <w:rFonts w:ascii="宋体" w:eastAsia="宋体" w:hAnsi="宋体" w:hint="eastAsia"/>
          <w:sz w:val="21"/>
          <w:szCs w:val="21"/>
        </w:rPr>
        <w:t>，电话：</w:t>
      </w:r>
      <w:r w:rsidRPr="000A1F69">
        <w:rPr>
          <w:rFonts w:ascii="宋体" w:eastAsia="宋体" w:hAnsi="宋体"/>
          <w:sz w:val="21"/>
          <w:szCs w:val="21"/>
        </w:rPr>
        <w:t>0755- 83242639</w:t>
      </w:r>
      <w:r w:rsidRPr="000A1F69">
        <w:rPr>
          <w:rFonts w:ascii="宋体" w:eastAsia="宋体" w:hAnsi="宋体" w:hint="eastAsia"/>
          <w:sz w:val="21"/>
          <w:szCs w:val="21"/>
        </w:rPr>
        <w:t>，</w:t>
      </w:r>
      <w:r w:rsidRPr="000A1F69">
        <w:rPr>
          <w:rFonts w:ascii="宋体" w:eastAsia="宋体" w:hAnsi="宋体"/>
          <w:sz w:val="21"/>
          <w:szCs w:val="21"/>
        </w:rPr>
        <w:t>83955953</w:t>
      </w:r>
      <w:r w:rsidRPr="000A1F69">
        <w:rPr>
          <w:rFonts w:ascii="宋体" w:eastAsia="宋体" w:hAnsi="宋体" w:hint="eastAsia"/>
          <w:sz w:val="21"/>
          <w:szCs w:val="21"/>
        </w:rPr>
        <w:t>；</w:t>
      </w:r>
    </w:p>
    <w:p w:rsidR="00422B2E" w:rsidRPr="000A1F69" w:rsidRDefault="00422B2E" w:rsidP="00513F6F">
      <w:pPr>
        <w:numPr>
          <w:ilvl w:val="0"/>
          <w:numId w:val="13"/>
        </w:numPr>
        <w:spacing w:line="240" w:lineRule="auto"/>
        <w:ind w:left="357" w:hanging="357"/>
        <w:rPr>
          <w:rFonts w:ascii="宋体" w:eastAsia="宋体" w:hAnsi="宋体"/>
          <w:sz w:val="21"/>
          <w:szCs w:val="21"/>
        </w:rPr>
      </w:pPr>
      <w:r w:rsidRPr="000A1F69">
        <w:rPr>
          <w:rFonts w:ascii="宋体" w:eastAsia="宋体" w:hAnsi="宋体" w:hint="eastAsia"/>
          <w:sz w:val="21"/>
          <w:szCs w:val="21"/>
        </w:rPr>
        <w:t>请用户收到申请反馈后，在文件通信网关客户端程序中配置“交易参考信息业务”相应的“对端用户”及“传输规则”，技术咨询热线：0755-83182222。</w:t>
      </w:r>
    </w:p>
    <w:p w:rsidR="00422B2E" w:rsidRPr="000A1F69" w:rsidRDefault="00422B2E" w:rsidP="00513F6F">
      <w:pPr>
        <w:numPr>
          <w:ilvl w:val="0"/>
          <w:numId w:val="13"/>
        </w:numPr>
        <w:spacing w:line="240" w:lineRule="auto"/>
        <w:ind w:left="357" w:hanging="357"/>
        <w:rPr>
          <w:rFonts w:ascii="宋体" w:eastAsia="宋体" w:hAnsi="宋体"/>
          <w:sz w:val="21"/>
          <w:szCs w:val="21"/>
        </w:rPr>
      </w:pPr>
      <w:r w:rsidRPr="000A1F69">
        <w:rPr>
          <w:rFonts w:ascii="宋体" w:eastAsia="宋体" w:hAnsi="宋体" w:hint="eastAsia"/>
          <w:sz w:val="21"/>
          <w:szCs w:val="21"/>
        </w:rPr>
        <w:t>一份申请表限申请一个网关号，若要申请多个文件通信网关，请在此注明此表为</w:t>
      </w:r>
      <w:r w:rsidRPr="000A1F69">
        <w:rPr>
          <w:rFonts w:ascii="宋体" w:eastAsia="宋体" w:hAnsi="宋体"/>
          <w:sz w:val="21"/>
          <w:szCs w:val="21"/>
        </w:rPr>
        <w:t>__/__</w:t>
      </w:r>
      <w:r w:rsidRPr="000A1F69">
        <w:rPr>
          <w:rFonts w:ascii="宋体" w:eastAsia="宋体" w:hAnsi="宋体" w:hint="eastAsia"/>
          <w:sz w:val="21"/>
          <w:szCs w:val="21"/>
        </w:rPr>
        <w:t>页。</w:t>
      </w:r>
    </w:p>
    <w:p w:rsidR="00422B2E" w:rsidRPr="000A1F69" w:rsidRDefault="00422B2E" w:rsidP="00513F6F">
      <w:pPr>
        <w:numPr>
          <w:ilvl w:val="0"/>
          <w:numId w:val="13"/>
        </w:numPr>
        <w:spacing w:line="240" w:lineRule="auto"/>
        <w:ind w:left="357" w:hanging="357"/>
        <w:rPr>
          <w:rFonts w:ascii="宋体" w:eastAsia="宋体" w:hAnsi="宋体"/>
          <w:sz w:val="21"/>
          <w:szCs w:val="21"/>
        </w:rPr>
      </w:pPr>
      <w:r w:rsidRPr="000A1F69">
        <w:rPr>
          <w:rFonts w:ascii="宋体" w:eastAsia="宋体" w:hAnsi="宋体" w:hint="eastAsia"/>
          <w:sz w:val="21"/>
          <w:szCs w:val="21"/>
        </w:rPr>
        <w:lastRenderedPageBreak/>
        <w:t>深证通业务咨询电话：</w:t>
      </w:r>
      <w:r w:rsidRPr="000A1F69">
        <w:rPr>
          <w:rFonts w:ascii="宋体" w:eastAsia="宋体" w:hAnsi="宋体"/>
          <w:sz w:val="21"/>
          <w:szCs w:val="21"/>
        </w:rPr>
        <w:t>0755-23826692</w:t>
      </w:r>
      <w:r w:rsidRPr="000A1F69">
        <w:rPr>
          <w:rFonts w:ascii="宋体" w:eastAsia="宋体" w:hAnsi="宋体" w:hint="eastAsia"/>
          <w:sz w:val="21"/>
          <w:szCs w:val="21"/>
        </w:rPr>
        <w:t>、</w:t>
      </w:r>
      <w:r w:rsidRPr="000A1F69">
        <w:rPr>
          <w:rFonts w:ascii="宋体" w:eastAsia="宋体" w:hAnsi="宋体"/>
          <w:sz w:val="21"/>
          <w:szCs w:val="21"/>
        </w:rPr>
        <w:t>23826313</w:t>
      </w:r>
      <w:r w:rsidRPr="000A1F69">
        <w:rPr>
          <w:rFonts w:ascii="宋体" w:eastAsia="宋体" w:hAnsi="宋体" w:hint="eastAsia"/>
          <w:sz w:val="21"/>
          <w:szCs w:val="21"/>
        </w:rPr>
        <w:t>、</w:t>
      </w:r>
      <w:r w:rsidRPr="000A1F69">
        <w:rPr>
          <w:rFonts w:ascii="宋体" w:eastAsia="宋体" w:hAnsi="宋体"/>
          <w:sz w:val="21"/>
          <w:szCs w:val="21"/>
        </w:rPr>
        <w:t>23826321</w:t>
      </w:r>
      <w:r w:rsidRPr="000A1F69">
        <w:rPr>
          <w:rFonts w:ascii="宋体" w:eastAsia="宋体" w:hAnsi="宋体" w:hint="eastAsia"/>
          <w:sz w:val="21"/>
          <w:szCs w:val="21"/>
        </w:rPr>
        <w:t>、</w:t>
      </w:r>
      <w:r w:rsidRPr="000A1F69">
        <w:rPr>
          <w:rFonts w:ascii="宋体" w:eastAsia="宋体" w:hAnsi="宋体"/>
          <w:sz w:val="21"/>
          <w:szCs w:val="21"/>
        </w:rPr>
        <w:t>23826525</w:t>
      </w:r>
      <w:r w:rsidRPr="000A1F69">
        <w:rPr>
          <w:rFonts w:ascii="宋体" w:eastAsia="宋体" w:hAnsi="宋体" w:hint="eastAsia"/>
          <w:sz w:val="21"/>
          <w:szCs w:val="21"/>
        </w:rPr>
        <w:t>；传真：</w:t>
      </w:r>
      <w:r w:rsidRPr="000A1F69">
        <w:rPr>
          <w:rFonts w:ascii="宋体" w:eastAsia="宋体" w:hAnsi="宋体"/>
          <w:sz w:val="21"/>
          <w:szCs w:val="21"/>
        </w:rPr>
        <w:t>0755-83851052</w:t>
      </w:r>
      <w:r w:rsidRPr="000A1F69">
        <w:rPr>
          <w:rFonts w:ascii="宋体" w:eastAsia="宋体" w:hAnsi="宋体" w:hint="eastAsia"/>
          <w:sz w:val="21"/>
          <w:szCs w:val="21"/>
        </w:rPr>
        <w:t>。</w:t>
      </w:r>
    </w:p>
    <w:p w:rsidR="00422B2E" w:rsidRPr="000A1F69" w:rsidRDefault="00422B2E" w:rsidP="00513F6F">
      <w:pPr>
        <w:numPr>
          <w:ilvl w:val="0"/>
          <w:numId w:val="13"/>
        </w:numPr>
        <w:spacing w:line="240" w:lineRule="auto"/>
        <w:ind w:left="357" w:hanging="357"/>
        <w:rPr>
          <w:rFonts w:ascii="宋体" w:eastAsia="宋体" w:hAnsi="宋体"/>
          <w:sz w:val="21"/>
          <w:szCs w:val="21"/>
        </w:rPr>
      </w:pPr>
      <w:r w:rsidRPr="000A1F69">
        <w:rPr>
          <w:rFonts w:ascii="宋体" w:eastAsia="宋体" w:hAnsi="宋体" w:hint="eastAsia"/>
          <w:sz w:val="21"/>
          <w:szCs w:val="21"/>
        </w:rPr>
        <w:t>深圳证券数字证书业务申请材料邮寄至：深圳市福田区滨海大道</w:t>
      </w:r>
      <w:r w:rsidRPr="000A1F69">
        <w:rPr>
          <w:rFonts w:ascii="宋体" w:eastAsia="宋体" w:hAnsi="宋体"/>
          <w:sz w:val="21"/>
          <w:szCs w:val="21"/>
        </w:rPr>
        <w:t>1002</w:t>
      </w:r>
      <w:r w:rsidRPr="000A1F69">
        <w:rPr>
          <w:rFonts w:ascii="宋体" w:eastAsia="宋体" w:hAnsi="宋体" w:hint="eastAsia"/>
          <w:sz w:val="21"/>
          <w:szCs w:val="21"/>
        </w:rPr>
        <w:t>号深圳证券通信有限公司；收件人：交易结算事业部 综合部；邮政编码：</w:t>
      </w:r>
      <w:r w:rsidRPr="000A1F69">
        <w:rPr>
          <w:rFonts w:ascii="宋体" w:eastAsia="宋体" w:hAnsi="宋体"/>
          <w:sz w:val="21"/>
          <w:szCs w:val="21"/>
        </w:rPr>
        <w:t>518040</w:t>
      </w:r>
      <w:r w:rsidRPr="000A1F69">
        <w:rPr>
          <w:rFonts w:ascii="宋体" w:eastAsia="宋体" w:hAnsi="宋体" w:hint="eastAsia"/>
          <w:sz w:val="21"/>
          <w:szCs w:val="21"/>
        </w:rPr>
        <w:t>。</w:t>
      </w:r>
    </w:p>
    <w:p w:rsidR="00422B2E" w:rsidRPr="008A4908" w:rsidRDefault="00422B2E" w:rsidP="005E2964">
      <w:pPr>
        <w:pStyle w:val="2"/>
        <w:rPr>
          <w:sz w:val="30"/>
          <w:szCs w:val="30"/>
        </w:rPr>
      </w:pPr>
      <w:r>
        <w:br w:type="page"/>
      </w:r>
      <w:bookmarkStart w:id="52" w:name="_Toc467846054"/>
      <w:bookmarkStart w:id="53" w:name="_Toc468874204"/>
      <w:r w:rsidRPr="00A03692">
        <w:rPr>
          <w:rFonts w:hint="eastAsia"/>
        </w:rPr>
        <w:lastRenderedPageBreak/>
        <w:t>附件</w:t>
      </w:r>
      <w:r w:rsidRPr="00A03692">
        <w:rPr>
          <w:rFonts w:hint="eastAsia"/>
        </w:rPr>
        <w:t>7</w:t>
      </w:r>
      <w:r w:rsidRPr="00A03692">
        <w:rPr>
          <w:rFonts w:hint="eastAsia"/>
        </w:rPr>
        <w:t>：文件通信网关配置变更申请表</w:t>
      </w:r>
      <w:bookmarkEnd w:id="52"/>
      <w:bookmarkEnd w:id="53"/>
    </w:p>
    <w:p w:rsidR="00422B2E" w:rsidRPr="008E36B9" w:rsidRDefault="00422B2E" w:rsidP="00422B2E">
      <w:pPr>
        <w:wordWrap w:val="0"/>
        <w:jc w:val="right"/>
      </w:pPr>
      <w:r w:rsidRPr="008E36B9">
        <w:rPr>
          <w:rFonts w:ascii="Calibri" w:hAnsi="Calibri" w:hint="eastAsia"/>
          <w:szCs w:val="21"/>
        </w:rPr>
        <w:t>申请日期：</w:t>
      </w:r>
      <w:r>
        <w:rPr>
          <w:rFonts w:ascii="Calibri" w:hAnsi="Calibri" w:hint="eastAsia"/>
          <w:szCs w:val="21"/>
        </w:rPr>
        <w:tab/>
      </w:r>
      <w:r>
        <w:rPr>
          <w:rFonts w:ascii="Calibri" w:hAnsi="Calibri" w:hint="eastAsia"/>
          <w:szCs w:val="21"/>
        </w:rPr>
        <w:tab/>
      </w:r>
      <w:r w:rsidRPr="008E36B9">
        <w:rPr>
          <w:rFonts w:ascii="Calibri" w:hAnsi="Calibri" w:hint="eastAsia"/>
          <w:szCs w:val="21"/>
        </w:rPr>
        <w:t>年</w:t>
      </w:r>
      <w:r>
        <w:rPr>
          <w:rFonts w:ascii="Calibri" w:hAnsi="Calibri" w:hint="eastAsia"/>
          <w:szCs w:val="21"/>
        </w:rPr>
        <w:tab/>
      </w:r>
      <w:r w:rsidRPr="008E36B9">
        <w:rPr>
          <w:rFonts w:ascii="Calibri" w:hAnsi="Calibri" w:hint="eastAsia"/>
          <w:szCs w:val="21"/>
        </w:rPr>
        <w:t>月</w:t>
      </w:r>
      <w:r>
        <w:rPr>
          <w:rFonts w:ascii="Calibri" w:hAnsi="Calibri" w:hint="eastAsia"/>
          <w:szCs w:val="21"/>
        </w:rPr>
        <w:tab/>
      </w:r>
      <w:r w:rsidRPr="008E36B9">
        <w:rPr>
          <w:rFonts w:ascii="Calibri" w:hAnsi="Calibri" w:hint="eastAsia"/>
          <w:szCs w:val="21"/>
        </w:rPr>
        <w:t>日</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850"/>
        <w:gridCol w:w="1276"/>
        <w:gridCol w:w="1417"/>
        <w:gridCol w:w="1134"/>
        <w:gridCol w:w="3261"/>
      </w:tblGrid>
      <w:tr w:rsidR="00422B2E" w:rsidRPr="008E36B9" w:rsidTr="00422B2E">
        <w:trPr>
          <w:trHeight w:hRule="exact" w:val="510"/>
        </w:trPr>
        <w:tc>
          <w:tcPr>
            <w:tcW w:w="9039" w:type="dxa"/>
            <w:gridSpan w:val="6"/>
            <w:shd w:val="clear" w:color="auto" w:fill="D9D9D9"/>
            <w:vAlign w:val="center"/>
          </w:tcPr>
          <w:p w:rsidR="00422B2E" w:rsidRPr="008E36B9" w:rsidRDefault="00422B2E" w:rsidP="00422B2E">
            <w:pPr>
              <w:jc w:val="center"/>
            </w:pPr>
            <w:r w:rsidRPr="006C0F0A">
              <w:rPr>
                <w:rFonts w:ascii="Calibri" w:hAnsi="Calibri" w:hint="eastAsia"/>
                <w:b/>
              </w:rPr>
              <w:t>客户联系信息</w:t>
            </w:r>
          </w:p>
        </w:tc>
      </w:tr>
      <w:tr w:rsidR="00422B2E" w:rsidRPr="000A1F69" w:rsidTr="00422B2E">
        <w:trPr>
          <w:trHeight w:hRule="exact" w:val="454"/>
        </w:trPr>
        <w:tc>
          <w:tcPr>
            <w:tcW w:w="1101" w:type="dxa"/>
            <w:shd w:val="clear" w:color="auto" w:fill="auto"/>
            <w:vAlign w:val="center"/>
          </w:tcPr>
          <w:p w:rsidR="00422B2E" w:rsidRPr="000A1F69" w:rsidRDefault="00422B2E" w:rsidP="00422B2E">
            <w:pPr>
              <w:jc w:val="center"/>
              <w:rPr>
                <w:rFonts w:ascii="宋体" w:eastAsia="宋体" w:hAnsi="宋体"/>
                <w:sz w:val="21"/>
                <w:szCs w:val="21"/>
              </w:rPr>
            </w:pPr>
            <w:r w:rsidRPr="000A1F69">
              <w:rPr>
                <w:rFonts w:ascii="宋体" w:eastAsia="宋体" w:hAnsi="宋体" w:hint="eastAsia"/>
                <w:sz w:val="21"/>
                <w:szCs w:val="21"/>
              </w:rPr>
              <w:t>申请单位</w:t>
            </w:r>
          </w:p>
        </w:tc>
        <w:tc>
          <w:tcPr>
            <w:tcW w:w="3543" w:type="dxa"/>
            <w:gridSpan w:val="3"/>
            <w:shd w:val="clear" w:color="auto" w:fill="auto"/>
            <w:vAlign w:val="center"/>
          </w:tcPr>
          <w:p w:rsidR="00422B2E" w:rsidRPr="00513F6F" w:rsidRDefault="00422B2E" w:rsidP="00422B2E">
            <w:pPr>
              <w:jc w:val="center"/>
              <w:rPr>
                <w:rFonts w:ascii="宋体" w:eastAsia="宋体" w:hAnsi="宋体"/>
                <w:b/>
                <w:szCs w:val="24"/>
              </w:rPr>
            </w:pPr>
          </w:p>
        </w:tc>
        <w:tc>
          <w:tcPr>
            <w:tcW w:w="1134" w:type="dxa"/>
            <w:shd w:val="clear" w:color="auto" w:fill="auto"/>
            <w:vAlign w:val="center"/>
          </w:tcPr>
          <w:p w:rsidR="00422B2E" w:rsidRPr="000A1F69" w:rsidRDefault="00422B2E" w:rsidP="00422B2E">
            <w:pPr>
              <w:jc w:val="center"/>
              <w:rPr>
                <w:rFonts w:ascii="宋体" w:eastAsia="宋体" w:hAnsi="宋体"/>
                <w:b/>
                <w:sz w:val="21"/>
                <w:szCs w:val="21"/>
              </w:rPr>
            </w:pPr>
            <w:r w:rsidRPr="000A1F69">
              <w:rPr>
                <w:rFonts w:ascii="宋体" w:eastAsia="宋体" w:hAnsi="宋体" w:hint="eastAsia"/>
                <w:sz w:val="21"/>
                <w:szCs w:val="21"/>
              </w:rPr>
              <w:t>会员编码</w:t>
            </w:r>
          </w:p>
        </w:tc>
        <w:tc>
          <w:tcPr>
            <w:tcW w:w="3261" w:type="dxa"/>
            <w:shd w:val="clear" w:color="auto" w:fill="auto"/>
            <w:vAlign w:val="center"/>
          </w:tcPr>
          <w:p w:rsidR="00422B2E" w:rsidRPr="00513F6F" w:rsidRDefault="00422B2E" w:rsidP="00422B2E">
            <w:pPr>
              <w:jc w:val="center"/>
              <w:rPr>
                <w:rFonts w:ascii="宋体" w:eastAsia="宋体" w:hAnsi="宋体"/>
                <w:b/>
                <w:szCs w:val="24"/>
              </w:rPr>
            </w:pPr>
          </w:p>
        </w:tc>
      </w:tr>
      <w:tr w:rsidR="00422B2E" w:rsidRPr="000A1F69" w:rsidTr="00422B2E">
        <w:trPr>
          <w:trHeight w:hRule="exact" w:val="454"/>
        </w:trPr>
        <w:tc>
          <w:tcPr>
            <w:tcW w:w="1101" w:type="dxa"/>
            <w:shd w:val="clear" w:color="auto" w:fill="auto"/>
            <w:vAlign w:val="center"/>
          </w:tcPr>
          <w:p w:rsidR="00422B2E" w:rsidRPr="000A1F69" w:rsidRDefault="00422B2E" w:rsidP="00422B2E">
            <w:pPr>
              <w:jc w:val="center"/>
              <w:rPr>
                <w:rFonts w:ascii="宋体" w:eastAsia="宋体" w:hAnsi="宋体"/>
                <w:sz w:val="21"/>
                <w:szCs w:val="21"/>
              </w:rPr>
            </w:pPr>
            <w:r w:rsidRPr="000A1F69">
              <w:rPr>
                <w:rFonts w:ascii="宋体" w:eastAsia="宋体" w:hAnsi="宋体" w:hint="eastAsia"/>
                <w:sz w:val="21"/>
                <w:szCs w:val="21"/>
              </w:rPr>
              <w:t>经办人</w:t>
            </w:r>
          </w:p>
        </w:tc>
        <w:tc>
          <w:tcPr>
            <w:tcW w:w="3543" w:type="dxa"/>
            <w:gridSpan w:val="3"/>
            <w:shd w:val="clear" w:color="auto" w:fill="auto"/>
            <w:vAlign w:val="center"/>
          </w:tcPr>
          <w:p w:rsidR="00422B2E" w:rsidRPr="00513F6F" w:rsidRDefault="00422B2E" w:rsidP="00422B2E">
            <w:pPr>
              <w:jc w:val="center"/>
              <w:rPr>
                <w:rFonts w:ascii="宋体" w:eastAsia="宋体" w:hAnsi="宋体"/>
                <w:b/>
                <w:szCs w:val="24"/>
              </w:rPr>
            </w:pPr>
          </w:p>
        </w:tc>
        <w:tc>
          <w:tcPr>
            <w:tcW w:w="1134" w:type="dxa"/>
            <w:shd w:val="clear" w:color="auto" w:fill="auto"/>
            <w:vAlign w:val="center"/>
          </w:tcPr>
          <w:p w:rsidR="00422B2E" w:rsidRPr="000A1F69" w:rsidRDefault="00422B2E" w:rsidP="00422B2E">
            <w:pPr>
              <w:jc w:val="center"/>
              <w:rPr>
                <w:rFonts w:ascii="宋体" w:eastAsia="宋体" w:hAnsi="宋体"/>
                <w:sz w:val="21"/>
                <w:szCs w:val="21"/>
              </w:rPr>
            </w:pPr>
            <w:r w:rsidRPr="000A1F69">
              <w:rPr>
                <w:rFonts w:ascii="宋体" w:eastAsia="宋体" w:hAnsi="宋体" w:hint="eastAsia"/>
                <w:sz w:val="21"/>
                <w:szCs w:val="21"/>
              </w:rPr>
              <w:t>手  机</w:t>
            </w:r>
          </w:p>
        </w:tc>
        <w:tc>
          <w:tcPr>
            <w:tcW w:w="3261" w:type="dxa"/>
            <w:shd w:val="clear" w:color="auto" w:fill="auto"/>
            <w:vAlign w:val="center"/>
          </w:tcPr>
          <w:p w:rsidR="00422B2E" w:rsidRPr="00513F6F" w:rsidRDefault="00422B2E" w:rsidP="00422B2E">
            <w:pPr>
              <w:jc w:val="center"/>
              <w:rPr>
                <w:rFonts w:ascii="宋体" w:eastAsia="宋体" w:hAnsi="宋体"/>
                <w:b/>
                <w:szCs w:val="24"/>
              </w:rPr>
            </w:pPr>
          </w:p>
        </w:tc>
      </w:tr>
      <w:tr w:rsidR="00422B2E" w:rsidRPr="000A1F69" w:rsidTr="00422B2E">
        <w:trPr>
          <w:trHeight w:hRule="exact" w:val="454"/>
        </w:trPr>
        <w:tc>
          <w:tcPr>
            <w:tcW w:w="1101" w:type="dxa"/>
            <w:shd w:val="clear" w:color="auto" w:fill="auto"/>
            <w:vAlign w:val="center"/>
          </w:tcPr>
          <w:p w:rsidR="00422B2E" w:rsidRPr="000A1F69" w:rsidRDefault="00422B2E" w:rsidP="00422B2E">
            <w:pPr>
              <w:jc w:val="center"/>
              <w:rPr>
                <w:rFonts w:ascii="宋体" w:eastAsia="宋体" w:hAnsi="宋体"/>
                <w:sz w:val="21"/>
                <w:szCs w:val="21"/>
              </w:rPr>
            </w:pPr>
            <w:r w:rsidRPr="000A1F69">
              <w:rPr>
                <w:rFonts w:ascii="宋体" w:eastAsia="宋体" w:hAnsi="宋体" w:hint="eastAsia"/>
                <w:sz w:val="21"/>
                <w:szCs w:val="21"/>
              </w:rPr>
              <w:t>电  话</w:t>
            </w:r>
          </w:p>
        </w:tc>
        <w:tc>
          <w:tcPr>
            <w:tcW w:w="3543" w:type="dxa"/>
            <w:gridSpan w:val="3"/>
            <w:shd w:val="clear" w:color="auto" w:fill="auto"/>
            <w:vAlign w:val="center"/>
          </w:tcPr>
          <w:p w:rsidR="00422B2E" w:rsidRPr="00513F6F" w:rsidRDefault="00422B2E" w:rsidP="00422B2E">
            <w:pPr>
              <w:jc w:val="center"/>
              <w:rPr>
                <w:rFonts w:ascii="宋体" w:eastAsia="宋体" w:hAnsi="宋体"/>
                <w:b/>
                <w:szCs w:val="24"/>
              </w:rPr>
            </w:pPr>
          </w:p>
        </w:tc>
        <w:tc>
          <w:tcPr>
            <w:tcW w:w="1134" w:type="dxa"/>
            <w:shd w:val="clear" w:color="auto" w:fill="auto"/>
            <w:vAlign w:val="center"/>
          </w:tcPr>
          <w:p w:rsidR="00422B2E" w:rsidRPr="000A1F69" w:rsidRDefault="00422B2E" w:rsidP="00422B2E">
            <w:pPr>
              <w:jc w:val="center"/>
              <w:rPr>
                <w:rFonts w:ascii="宋体" w:eastAsia="宋体" w:hAnsi="宋体"/>
                <w:sz w:val="21"/>
                <w:szCs w:val="21"/>
              </w:rPr>
            </w:pPr>
            <w:r w:rsidRPr="000A1F69">
              <w:rPr>
                <w:rFonts w:ascii="宋体" w:eastAsia="宋体" w:hAnsi="宋体" w:hint="eastAsia"/>
                <w:sz w:val="21"/>
                <w:szCs w:val="21"/>
              </w:rPr>
              <w:t>传  真</w:t>
            </w:r>
          </w:p>
        </w:tc>
        <w:tc>
          <w:tcPr>
            <w:tcW w:w="3261" w:type="dxa"/>
            <w:shd w:val="clear" w:color="auto" w:fill="auto"/>
            <w:vAlign w:val="center"/>
          </w:tcPr>
          <w:p w:rsidR="00422B2E" w:rsidRPr="00513F6F" w:rsidRDefault="00422B2E" w:rsidP="00422B2E">
            <w:pPr>
              <w:jc w:val="center"/>
              <w:rPr>
                <w:rFonts w:ascii="宋体" w:eastAsia="宋体" w:hAnsi="宋体"/>
                <w:b/>
                <w:szCs w:val="24"/>
              </w:rPr>
            </w:pPr>
          </w:p>
        </w:tc>
      </w:tr>
      <w:tr w:rsidR="00422B2E" w:rsidRPr="008E36B9" w:rsidTr="00422B2E">
        <w:trPr>
          <w:trHeight w:hRule="exact" w:val="510"/>
        </w:trPr>
        <w:tc>
          <w:tcPr>
            <w:tcW w:w="9039" w:type="dxa"/>
            <w:gridSpan w:val="6"/>
            <w:shd w:val="clear" w:color="auto" w:fill="D9D9D9"/>
            <w:vAlign w:val="center"/>
          </w:tcPr>
          <w:p w:rsidR="00422B2E" w:rsidRPr="008E36B9" w:rsidRDefault="00422B2E" w:rsidP="00422B2E">
            <w:pPr>
              <w:jc w:val="center"/>
            </w:pPr>
            <w:r w:rsidRPr="006C0F0A">
              <w:rPr>
                <w:rFonts w:ascii="宋体" w:hAnsi="宋体" w:hint="eastAsia"/>
                <w:b/>
              </w:rPr>
              <w:t>客户业务申请信息</w:t>
            </w:r>
          </w:p>
        </w:tc>
      </w:tr>
      <w:tr w:rsidR="00422B2E" w:rsidRPr="000A1F69" w:rsidTr="000A1F69">
        <w:trPr>
          <w:trHeight w:val="516"/>
        </w:trPr>
        <w:tc>
          <w:tcPr>
            <w:tcW w:w="1951" w:type="dxa"/>
            <w:gridSpan w:val="2"/>
            <w:shd w:val="clear" w:color="auto" w:fill="auto"/>
            <w:vAlign w:val="center"/>
          </w:tcPr>
          <w:p w:rsidR="00422B2E" w:rsidRPr="000A1F69" w:rsidRDefault="00422B2E" w:rsidP="00422B2E">
            <w:pPr>
              <w:spacing w:line="360" w:lineRule="auto"/>
              <w:jc w:val="center"/>
              <w:rPr>
                <w:rFonts w:ascii="宋体" w:eastAsia="宋体" w:hAnsi="宋体"/>
                <w:sz w:val="21"/>
                <w:szCs w:val="21"/>
              </w:rPr>
            </w:pPr>
            <w:r w:rsidRPr="000A1F69">
              <w:rPr>
                <w:rFonts w:ascii="宋体" w:eastAsia="宋体" w:hAnsi="宋体" w:hint="eastAsia"/>
                <w:sz w:val="21"/>
                <w:szCs w:val="21"/>
              </w:rPr>
              <w:t>文件通信网关号</w:t>
            </w:r>
          </w:p>
        </w:tc>
        <w:tc>
          <w:tcPr>
            <w:tcW w:w="7088" w:type="dxa"/>
            <w:gridSpan w:val="4"/>
            <w:shd w:val="clear" w:color="auto" w:fill="auto"/>
            <w:vAlign w:val="center"/>
          </w:tcPr>
          <w:p w:rsidR="00422B2E" w:rsidRPr="00513F6F" w:rsidRDefault="00422B2E" w:rsidP="00513F6F">
            <w:pPr>
              <w:ind w:firstLineChars="100" w:firstLine="281"/>
              <w:jc w:val="center"/>
              <w:rPr>
                <w:rFonts w:ascii="宋体" w:eastAsia="宋体" w:hAnsi="宋体"/>
                <w:b/>
                <w:sz w:val="28"/>
                <w:szCs w:val="28"/>
              </w:rPr>
            </w:pPr>
          </w:p>
        </w:tc>
      </w:tr>
      <w:tr w:rsidR="00422B2E" w:rsidRPr="000A1F69" w:rsidTr="000A1F69">
        <w:trPr>
          <w:trHeight w:val="1021"/>
        </w:trPr>
        <w:tc>
          <w:tcPr>
            <w:tcW w:w="1951" w:type="dxa"/>
            <w:gridSpan w:val="2"/>
            <w:shd w:val="clear" w:color="auto" w:fill="auto"/>
            <w:vAlign w:val="center"/>
          </w:tcPr>
          <w:p w:rsidR="00422B2E" w:rsidRPr="000A1F69" w:rsidRDefault="00422B2E" w:rsidP="00422B2E">
            <w:pPr>
              <w:spacing w:line="360" w:lineRule="auto"/>
              <w:jc w:val="center"/>
              <w:rPr>
                <w:rFonts w:ascii="宋体" w:eastAsia="宋体" w:hAnsi="宋体"/>
                <w:sz w:val="21"/>
                <w:szCs w:val="21"/>
              </w:rPr>
            </w:pPr>
            <w:r w:rsidRPr="000A1F69">
              <w:rPr>
                <w:rFonts w:ascii="宋体" w:eastAsia="宋体" w:hAnsi="宋体" w:hint="eastAsia"/>
                <w:sz w:val="21"/>
                <w:szCs w:val="21"/>
              </w:rPr>
              <w:t>收发速率变更</w:t>
            </w:r>
          </w:p>
        </w:tc>
        <w:tc>
          <w:tcPr>
            <w:tcW w:w="7088" w:type="dxa"/>
            <w:gridSpan w:val="4"/>
            <w:shd w:val="clear" w:color="auto" w:fill="auto"/>
            <w:vAlign w:val="center"/>
          </w:tcPr>
          <w:p w:rsidR="00422B2E" w:rsidRPr="000A1F69" w:rsidRDefault="00422B2E" w:rsidP="000A1F69">
            <w:pPr>
              <w:ind w:firstLineChars="100" w:firstLine="210"/>
              <w:rPr>
                <w:rFonts w:ascii="宋体" w:eastAsia="宋体" w:hAnsi="宋体"/>
                <w:sz w:val="21"/>
                <w:szCs w:val="21"/>
              </w:rPr>
            </w:pPr>
            <w:r w:rsidRPr="000A1F69">
              <w:rPr>
                <w:rFonts w:ascii="宋体" w:eastAsia="宋体" w:hAnsi="宋体" w:hint="eastAsia"/>
                <w:sz w:val="21"/>
                <w:szCs w:val="21"/>
              </w:rPr>
              <w:t>收发速率调整为：</w:t>
            </w:r>
          </w:p>
          <w:p w:rsidR="00422B2E" w:rsidRPr="000A1F69" w:rsidRDefault="00422B2E" w:rsidP="000A1F69">
            <w:pPr>
              <w:ind w:firstLineChars="100" w:firstLine="210"/>
              <w:rPr>
                <w:rFonts w:ascii="宋体" w:eastAsia="宋体" w:hAnsi="宋体"/>
                <w:sz w:val="21"/>
                <w:szCs w:val="21"/>
              </w:rPr>
            </w:pPr>
            <w:r w:rsidRPr="000A1F69">
              <w:rPr>
                <w:rFonts w:ascii="宋体" w:eastAsia="宋体" w:hAnsi="宋体" w:hint="eastAsia"/>
                <w:sz w:val="21"/>
                <w:szCs w:val="21"/>
              </w:rPr>
              <w:t>□128kbps   □256kbps   □512 kbps   □1024kbps   □2048kbps（若线路为多业务复用，请根据业务情况合理选择线路带宽）</w:t>
            </w:r>
          </w:p>
        </w:tc>
      </w:tr>
      <w:tr w:rsidR="00422B2E" w:rsidRPr="000A1F69" w:rsidTr="00D90A93">
        <w:trPr>
          <w:trHeight w:val="5348"/>
        </w:trPr>
        <w:tc>
          <w:tcPr>
            <w:tcW w:w="1951" w:type="dxa"/>
            <w:gridSpan w:val="2"/>
            <w:shd w:val="clear" w:color="auto" w:fill="auto"/>
            <w:vAlign w:val="bottom"/>
          </w:tcPr>
          <w:p w:rsidR="00422B2E" w:rsidRPr="000A1F69" w:rsidRDefault="00422B2E" w:rsidP="00D90A93">
            <w:pPr>
              <w:jc w:val="center"/>
              <w:rPr>
                <w:rFonts w:ascii="宋体" w:eastAsia="宋体" w:hAnsi="宋体"/>
                <w:sz w:val="21"/>
                <w:szCs w:val="21"/>
              </w:rPr>
            </w:pPr>
            <w:r w:rsidRPr="000A1F69">
              <w:rPr>
                <w:rFonts w:ascii="宋体" w:eastAsia="宋体" w:hAnsi="宋体" w:hint="eastAsia"/>
                <w:sz w:val="21"/>
                <w:szCs w:val="21"/>
              </w:rPr>
              <w:t>收发内容变更</w:t>
            </w:r>
          </w:p>
          <w:p w:rsidR="00422B2E" w:rsidRDefault="00422B2E" w:rsidP="00D90A93">
            <w:pPr>
              <w:spacing w:line="240" w:lineRule="auto"/>
              <w:jc w:val="center"/>
              <w:rPr>
                <w:rFonts w:ascii="楷体_GB2312" w:hAnsi="Times New Roman"/>
                <w:bCs/>
                <w:sz w:val="21"/>
                <w:szCs w:val="21"/>
              </w:rPr>
            </w:pPr>
            <w:r w:rsidRPr="000A1F69">
              <w:rPr>
                <w:rFonts w:ascii="楷体_GB2312" w:hAnsi="Times New Roman" w:hint="eastAsia"/>
                <w:bCs/>
                <w:sz w:val="21"/>
                <w:szCs w:val="21"/>
              </w:rPr>
              <w:t>（可多选，开通业务打√，关闭业务打ⅹ）</w:t>
            </w:r>
          </w:p>
          <w:p w:rsidR="00D90A93" w:rsidRPr="000A1F69" w:rsidRDefault="00D90A93" w:rsidP="00D90A93">
            <w:pPr>
              <w:spacing w:line="240" w:lineRule="auto"/>
              <w:jc w:val="center"/>
              <w:rPr>
                <w:rFonts w:ascii="楷体_GB2312" w:hAnsi="Times New Roman"/>
                <w:bCs/>
                <w:sz w:val="21"/>
                <w:szCs w:val="21"/>
              </w:rPr>
            </w:pPr>
          </w:p>
          <w:p w:rsidR="00422B2E" w:rsidRPr="000A1F69" w:rsidRDefault="00422B2E" w:rsidP="00D90A93">
            <w:pPr>
              <w:spacing w:line="240" w:lineRule="auto"/>
              <w:jc w:val="center"/>
              <w:rPr>
                <w:rFonts w:ascii="宋体" w:eastAsia="宋体" w:hAnsi="宋体"/>
                <w:sz w:val="18"/>
                <w:szCs w:val="18"/>
              </w:rPr>
            </w:pPr>
            <w:r w:rsidRPr="000A1F69">
              <w:rPr>
                <w:rFonts w:ascii="楷体_GB2312" w:hAnsi="Times New Roman" w:hint="eastAsia"/>
                <w:bCs/>
                <w:sz w:val="21"/>
                <w:szCs w:val="21"/>
              </w:rPr>
              <w:t>注：第二、三项为点对点收发业务，每项业务只允许指定一个文件通信网关号申请该项业务；如选第四项，建议收发速率调整为2048kbps</w:t>
            </w:r>
          </w:p>
        </w:tc>
        <w:tc>
          <w:tcPr>
            <w:tcW w:w="7088" w:type="dxa"/>
            <w:gridSpan w:val="4"/>
            <w:shd w:val="clear" w:color="auto" w:fill="auto"/>
            <w:vAlign w:val="center"/>
          </w:tcPr>
          <w:p w:rsidR="00422B2E" w:rsidRPr="000A1F69" w:rsidRDefault="00D90A93" w:rsidP="00422B2E">
            <w:pPr>
              <w:rPr>
                <w:rFonts w:ascii="楷体" w:eastAsia="楷体" w:hAnsi="楷体"/>
                <w:szCs w:val="24"/>
              </w:rPr>
            </w:pPr>
            <w:r w:rsidRPr="000A1F69">
              <w:rPr>
                <w:rFonts w:ascii="宋体" w:eastAsia="宋体" w:hAnsi="宋体" w:hint="eastAsia"/>
                <w:sz w:val="21"/>
                <w:szCs w:val="21"/>
              </w:rPr>
              <w:t>□</w:t>
            </w:r>
            <w:r w:rsidR="00422B2E" w:rsidRPr="000A1F69">
              <w:rPr>
                <w:rFonts w:ascii="楷体" w:eastAsia="楷体" w:hAnsi="楷体" w:hint="eastAsia"/>
                <w:szCs w:val="24"/>
              </w:rPr>
              <w:t xml:space="preserve"> </w:t>
            </w:r>
            <w:r w:rsidR="00422B2E" w:rsidRPr="000A1F69">
              <w:rPr>
                <w:rFonts w:ascii="楷体" w:eastAsia="楷体" w:hAnsi="楷体" w:hint="eastAsia"/>
                <w:bCs/>
                <w:szCs w:val="24"/>
              </w:rPr>
              <w:t>交易参考信息数据接收（对端文件通信网关号：F000000X0001，传输规则：</w:t>
            </w:r>
            <w:proofErr w:type="spellStart"/>
            <w:r w:rsidR="00422B2E" w:rsidRPr="000A1F69">
              <w:rPr>
                <w:rFonts w:ascii="楷体" w:eastAsia="楷体" w:hAnsi="楷体" w:hint="eastAsia"/>
                <w:bCs/>
                <w:szCs w:val="24"/>
              </w:rPr>
              <w:t>szse_marketdata</w:t>
            </w:r>
            <w:proofErr w:type="spellEnd"/>
            <w:r w:rsidR="00422B2E" w:rsidRPr="000A1F69">
              <w:rPr>
                <w:rFonts w:ascii="楷体" w:eastAsia="楷体" w:hAnsi="楷体" w:hint="eastAsia"/>
                <w:bCs/>
                <w:szCs w:val="24"/>
              </w:rPr>
              <w:t>）</w:t>
            </w:r>
          </w:p>
          <w:p w:rsidR="00422B2E" w:rsidRPr="000A1F69" w:rsidRDefault="00D90A93" w:rsidP="00422B2E">
            <w:pPr>
              <w:rPr>
                <w:rFonts w:ascii="楷体" w:eastAsia="楷体" w:hAnsi="楷体"/>
                <w:bCs/>
                <w:szCs w:val="24"/>
              </w:rPr>
            </w:pPr>
            <w:r w:rsidRPr="000A1F69">
              <w:rPr>
                <w:rFonts w:ascii="宋体" w:eastAsia="宋体" w:hAnsi="宋体" w:hint="eastAsia"/>
                <w:sz w:val="21"/>
                <w:szCs w:val="21"/>
              </w:rPr>
              <w:t>□</w:t>
            </w:r>
            <w:r w:rsidR="00422B2E" w:rsidRPr="000A1F69">
              <w:rPr>
                <w:rFonts w:ascii="楷体" w:eastAsia="楷体" w:hAnsi="楷体" w:hint="eastAsia"/>
                <w:szCs w:val="24"/>
              </w:rPr>
              <w:t xml:space="preserve"> </w:t>
            </w:r>
            <w:r w:rsidR="00422B2E" w:rsidRPr="000A1F69">
              <w:rPr>
                <w:rFonts w:ascii="楷体" w:eastAsia="楷体" w:hAnsi="楷体" w:hint="eastAsia"/>
                <w:bCs/>
                <w:szCs w:val="24"/>
              </w:rPr>
              <w:t>基金净值上传/ETF PCF文件上传/网络投票日终回报文件接收（对端文件通信网关号：F000000X0002，传输规则：</w:t>
            </w:r>
            <w:proofErr w:type="spellStart"/>
            <w:r w:rsidR="00422B2E" w:rsidRPr="000A1F69">
              <w:rPr>
                <w:rFonts w:ascii="楷体" w:eastAsia="楷体" w:hAnsi="楷体" w:hint="eastAsia"/>
                <w:bCs/>
                <w:szCs w:val="24"/>
              </w:rPr>
              <w:t>szse_trading_nnnnnn</w:t>
            </w:r>
            <w:proofErr w:type="spellEnd"/>
            <w:r w:rsidR="00422B2E" w:rsidRPr="000A1F69">
              <w:rPr>
                <w:rFonts w:ascii="楷体" w:eastAsia="楷体" w:hAnsi="楷体" w:hint="eastAsia"/>
                <w:bCs/>
                <w:szCs w:val="24"/>
              </w:rPr>
              <w:t>，</w:t>
            </w:r>
            <w:proofErr w:type="spellStart"/>
            <w:r w:rsidR="00422B2E" w:rsidRPr="000A1F69">
              <w:rPr>
                <w:rFonts w:ascii="楷体" w:eastAsia="楷体" w:hAnsi="楷体" w:hint="eastAsia"/>
                <w:bCs/>
                <w:szCs w:val="24"/>
              </w:rPr>
              <w:t>nnnnnn</w:t>
            </w:r>
            <w:proofErr w:type="spellEnd"/>
            <w:r w:rsidR="00422B2E" w:rsidRPr="000A1F69">
              <w:rPr>
                <w:rFonts w:ascii="楷体" w:eastAsia="楷体" w:hAnsi="楷体" w:hint="eastAsia"/>
                <w:bCs/>
                <w:szCs w:val="24"/>
              </w:rPr>
              <w:t>指6位会员编码）</w:t>
            </w:r>
          </w:p>
          <w:p w:rsidR="00422B2E" w:rsidRPr="000A1F69" w:rsidRDefault="00D90A93" w:rsidP="00422B2E">
            <w:pPr>
              <w:rPr>
                <w:rFonts w:ascii="楷体" w:eastAsia="楷体" w:hAnsi="楷体"/>
                <w:bCs/>
                <w:szCs w:val="24"/>
              </w:rPr>
            </w:pPr>
            <w:r w:rsidRPr="000A1F69">
              <w:rPr>
                <w:rFonts w:ascii="宋体" w:eastAsia="宋体" w:hAnsi="宋体" w:hint="eastAsia"/>
                <w:sz w:val="21"/>
                <w:szCs w:val="21"/>
              </w:rPr>
              <w:t>□</w:t>
            </w:r>
            <w:r w:rsidR="00422B2E" w:rsidRPr="000A1F69">
              <w:rPr>
                <w:rFonts w:ascii="楷体" w:eastAsia="楷体" w:hAnsi="楷体" w:hint="eastAsia"/>
                <w:szCs w:val="24"/>
              </w:rPr>
              <w:t xml:space="preserve"> </w:t>
            </w:r>
            <w:r w:rsidR="00422B2E" w:rsidRPr="000A1F69">
              <w:rPr>
                <w:rFonts w:ascii="楷体" w:eastAsia="楷体" w:hAnsi="楷体" w:hint="eastAsia"/>
                <w:bCs/>
                <w:szCs w:val="24"/>
              </w:rPr>
              <w:t>融资融券余额数据报送，信用违约数据接收（对端文件通信网关号：F000000X0002，传输规则：</w:t>
            </w:r>
            <w:proofErr w:type="spellStart"/>
            <w:r w:rsidR="00422B2E" w:rsidRPr="000A1F69">
              <w:rPr>
                <w:rFonts w:ascii="楷体" w:eastAsia="楷体" w:hAnsi="楷体" w:hint="eastAsia"/>
                <w:bCs/>
                <w:szCs w:val="24"/>
              </w:rPr>
              <w:t>szse_riskcontrol_nnnnnn</w:t>
            </w:r>
            <w:proofErr w:type="spellEnd"/>
            <w:r w:rsidR="00422B2E" w:rsidRPr="000A1F69">
              <w:rPr>
                <w:rFonts w:ascii="楷体" w:eastAsia="楷体" w:hAnsi="楷体" w:hint="eastAsia"/>
                <w:bCs/>
                <w:szCs w:val="24"/>
              </w:rPr>
              <w:t>，</w:t>
            </w:r>
            <w:proofErr w:type="spellStart"/>
            <w:r w:rsidR="00422B2E" w:rsidRPr="000A1F69">
              <w:rPr>
                <w:rFonts w:ascii="楷体" w:eastAsia="楷体" w:hAnsi="楷体" w:hint="eastAsia"/>
                <w:bCs/>
                <w:szCs w:val="24"/>
              </w:rPr>
              <w:t>nnnnnn</w:t>
            </w:r>
            <w:proofErr w:type="spellEnd"/>
            <w:r w:rsidR="00422B2E" w:rsidRPr="000A1F69">
              <w:rPr>
                <w:rFonts w:ascii="楷体" w:eastAsia="楷体" w:hAnsi="楷体" w:hint="eastAsia"/>
                <w:bCs/>
                <w:szCs w:val="24"/>
              </w:rPr>
              <w:t>指6位会员编码）</w:t>
            </w:r>
          </w:p>
          <w:p w:rsidR="00422B2E" w:rsidRPr="000A1F69" w:rsidRDefault="00D90A93" w:rsidP="00422B2E">
            <w:pPr>
              <w:rPr>
                <w:rFonts w:ascii="楷体" w:eastAsia="楷体" w:hAnsi="楷体"/>
                <w:bCs/>
                <w:szCs w:val="24"/>
              </w:rPr>
            </w:pPr>
            <w:r w:rsidRPr="000A1F69">
              <w:rPr>
                <w:rFonts w:ascii="宋体" w:eastAsia="宋体" w:hAnsi="宋体" w:hint="eastAsia"/>
                <w:sz w:val="21"/>
                <w:szCs w:val="21"/>
              </w:rPr>
              <w:t>□</w:t>
            </w:r>
            <w:r w:rsidR="00422B2E" w:rsidRPr="000A1F69">
              <w:rPr>
                <w:rFonts w:ascii="楷体" w:eastAsia="楷体" w:hAnsi="楷体" w:hint="eastAsia"/>
                <w:szCs w:val="24"/>
              </w:rPr>
              <w:t xml:space="preserve"> </w:t>
            </w:r>
            <w:r w:rsidR="00422B2E" w:rsidRPr="000A1F69">
              <w:rPr>
                <w:rFonts w:ascii="楷体" w:eastAsia="楷体" w:hAnsi="楷体" w:hint="eastAsia"/>
                <w:bCs/>
                <w:szCs w:val="24"/>
              </w:rPr>
              <w:t>盘后成交汇总文件接收，成交汇总通信网关号：</w:t>
            </w:r>
            <w:r w:rsidR="00422B2E" w:rsidRPr="000A1F69">
              <w:rPr>
                <w:rFonts w:ascii="楷体" w:eastAsia="楷体" w:hAnsi="楷体" w:hint="eastAsia"/>
                <w:bCs/>
                <w:szCs w:val="24"/>
                <w:u w:val="single"/>
              </w:rPr>
              <w:t>_____________</w:t>
            </w:r>
            <w:r w:rsidR="00422B2E" w:rsidRPr="000A1F69">
              <w:rPr>
                <w:rFonts w:ascii="楷体" w:eastAsia="楷体" w:hAnsi="楷体" w:hint="eastAsia"/>
                <w:bCs/>
                <w:szCs w:val="24"/>
              </w:rPr>
              <w:t>（对端文件通信网关号：F000000X0003，订阅主题：</w:t>
            </w:r>
            <w:proofErr w:type="spellStart"/>
            <w:r w:rsidR="00422B2E" w:rsidRPr="000A1F69">
              <w:rPr>
                <w:rFonts w:ascii="楷体" w:eastAsia="楷体" w:hAnsi="楷体" w:hint="eastAsia"/>
                <w:bCs/>
                <w:szCs w:val="24"/>
              </w:rPr>
              <w:t>szse_report_FnnnnnnFxxxx</w:t>
            </w:r>
            <w:proofErr w:type="spellEnd"/>
            <w:r w:rsidR="00422B2E" w:rsidRPr="000A1F69">
              <w:rPr>
                <w:rFonts w:ascii="楷体" w:eastAsia="楷体" w:hAnsi="楷体" w:hint="eastAsia"/>
                <w:bCs/>
                <w:szCs w:val="24"/>
              </w:rPr>
              <w:t>，&lt;</w:t>
            </w:r>
            <w:proofErr w:type="spellStart"/>
            <w:r w:rsidR="00422B2E" w:rsidRPr="000A1F69">
              <w:rPr>
                <w:rFonts w:ascii="楷体" w:eastAsia="楷体" w:hAnsi="楷体" w:hint="eastAsia"/>
                <w:bCs/>
                <w:szCs w:val="24"/>
              </w:rPr>
              <w:t>FnnnnnnFxxxx</w:t>
            </w:r>
            <w:proofErr w:type="spellEnd"/>
            <w:r w:rsidR="00422B2E" w:rsidRPr="000A1F69">
              <w:rPr>
                <w:rFonts w:ascii="楷体" w:eastAsia="楷体" w:hAnsi="楷体" w:hint="eastAsia"/>
                <w:bCs/>
                <w:szCs w:val="24"/>
              </w:rPr>
              <w:t>&gt;指用户成交汇总网关号，每一个成交汇总通信网关号对应一条主题信息、只能关联一个文件通信网关号）</w:t>
            </w:r>
          </w:p>
        </w:tc>
      </w:tr>
      <w:tr w:rsidR="00422B2E" w:rsidRPr="000A1F69" w:rsidTr="00422B2E">
        <w:trPr>
          <w:trHeight w:val="1221"/>
        </w:trPr>
        <w:tc>
          <w:tcPr>
            <w:tcW w:w="9039" w:type="dxa"/>
            <w:gridSpan w:val="6"/>
            <w:shd w:val="clear" w:color="auto" w:fill="auto"/>
            <w:vAlign w:val="center"/>
          </w:tcPr>
          <w:p w:rsidR="00422B2E" w:rsidRPr="000A1F69" w:rsidRDefault="00422B2E" w:rsidP="00422B2E">
            <w:pPr>
              <w:jc w:val="center"/>
              <w:rPr>
                <w:rFonts w:ascii="宋体" w:eastAsia="宋体" w:hAnsi="宋体"/>
                <w:sz w:val="21"/>
                <w:szCs w:val="21"/>
              </w:rPr>
            </w:pPr>
            <w:r w:rsidRPr="000A1F69">
              <w:rPr>
                <w:rFonts w:ascii="宋体" w:eastAsia="宋体" w:hAnsi="宋体" w:hint="eastAsia"/>
                <w:sz w:val="21"/>
                <w:szCs w:val="21"/>
              </w:rPr>
              <w:t>申请单位盖章</w:t>
            </w:r>
          </w:p>
        </w:tc>
      </w:tr>
      <w:tr w:rsidR="00422B2E" w:rsidRPr="008E36B9" w:rsidTr="00422B2E">
        <w:trPr>
          <w:trHeight w:hRule="exact" w:val="369"/>
        </w:trPr>
        <w:tc>
          <w:tcPr>
            <w:tcW w:w="9039" w:type="dxa"/>
            <w:gridSpan w:val="6"/>
            <w:shd w:val="clear" w:color="auto" w:fill="D9D9D9"/>
            <w:vAlign w:val="center"/>
          </w:tcPr>
          <w:p w:rsidR="00422B2E" w:rsidRPr="008E36B9" w:rsidRDefault="00422B2E" w:rsidP="00422B2E">
            <w:pPr>
              <w:jc w:val="center"/>
            </w:pPr>
            <w:r w:rsidRPr="006C0F0A">
              <w:rPr>
                <w:rFonts w:ascii="Calibri" w:hAnsi="Calibri" w:hint="eastAsia"/>
                <w:b/>
              </w:rPr>
              <w:t>各部门处理意见及结果</w:t>
            </w:r>
          </w:p>
        </w:tc>
      </w:tr>
      <w:tr w:rsidR="00422B2E" w:rsidRPr="000A1F69" w:rsidTr="00422B2E">
        <w:trPr>
          <w:trHeight w:val="1124"/>
        </w:trPr>
        <w:tc>
          <w:tcPr>
            <w:tcW w:w="3227" w:type="dxa"/>
            <w:gridSpan w:val="3"/>
            <w:shd w:val="clear" w:color="auto" w:fill="auto"/>
          </w:tcPr>
          <w:p w:rsidR="00422B2E" w:rsidRPr="000A1F69" w:rsidRDefault="00422B2E" w:rsidP="00422B2E">
            <w:pPr>
              <w:rPr>
                <w:rFonts w:ascii="宋体" w:eastAsia="宋体" w:hAnsi="宋体"/>
                <w:sz w:val="21"/>
                <w:szCs w:val="21"/>
              </w:rPr>
            </w:pPr>
            <w:r w:rsidRPr="000A1F69">
              <w:rPr>
                <w:rFonts w:ascii="宋体" w:eastAsia="宋体" w:hAnsi="宋体" w:hint="eastAsia"/>
                <w:sz w:val="21"/>
                <w:szCs w:val="21"/>
              </w:rPr>
              <w:t>审核：</w:t>
            </w:r>
          </w:p>
          <w:p w:rsidR="00422B2E" w:rsidRPr="000A1F69" w:rsidRDefault="00422B2E" w:rsidP="00422B2E">
            <w:pPr>
              <w:rPr>
                <w:rFonts w:ascii="宋体" w:eastAsia="宋体" w:hAnsi="宋体"/>
                <w:sz w:val="21"/>
                <w:szCs w:val="21"/>
              </w:rPr>
            </w:pPr>
          </w:p>
          <w:p w:rsidR="00422B2E" w:rsidRPr="000A1F69" w:rsidRDefault="00422B2E" w:rsidP="00422B2E">
            <w:pPr>
              <w:rPr>
                <w:rFonts w:ascii="宋体" w:eastAsia="宋体" w:hAnsi="宋体"/>
                <w:sz w:val="21"/>
                <w:szCs w:val="21"/>
              </w:rPr>
            </w:pPr>
            <w:r w:rsidRPr="000A1F69">
              <w:rPr>
                <w:rFonts w:ascii="宋体" w:eastAsia="宋体" w:hAnsi="宋体" w:hint="eastAsia"/>
                <w:sz w:val="21"/>
                <w:szCs w:val="21"/>
              </w:rPr>
              <w:t>经办人：</w:t>
            </w:r>
          </w:p>
          <w:p w:rsidR="00422B2E" w:rsidRPr="000A1F69" w:rsidRDefault="00422B2E" w:rsidP="00422B2E">
            <w:pPr>
              <w:rPr>
                <w:rFonts w:ascii="宋体" w:eastAsia="宋体" w:hAnsi="宋体"/>
                <w:sz w:val="21"/>
                <w:szCs w:val="21"/>
              </w:rPr>
            </w:pPr>
            <w:r w:rsidRPr="000A1F69">
              <w:rPr>
                <w:rFonts w:ascii="宋体" w:eastAsia="宋体" w:hAnsi="宋体" w:hint="eastAsia"/>
                <w:sz w:val="21"/>
                <w:szCs w:val="21"/>
              </w:rPr>
              <w:t>日  期：</w:t>
            </w:r>
          </w:p>
        </w:tc>
        <w:tc>
          <w:tcPr>
            <w:tcW w:w="5812" w:type="dxa"/>
            <w:gridSpan w:val="3"/>
            <w:shd w:val="clear" w:color="auto" w:fill="auto"/>
          </w:tcPr>
          <w:p w:rsidR="00422B2E" w:rsidRPr="000A1F69" w:rsidRDefault="00422B2E" w:rsidP="00422B2E">
            <w:pPr>
              <w:rPr>
                <w:rFonts w:ascii="宋体" w:eastAsia="宋体" w:hAnsi="宋体"/>
                <w:sz w:val="21"/>
                <w:szCs w:val="21"/>
              </w:rPr>
            </w:pPr>
            <w:r w:rsidRPr="000A1F69">
              <w:rPr>
                <w:rFonts w:ascii="宋体" w:eastAsia="宋体" w:hAnsi="宋体" w:hint="eastAsia"/>
                <w:sz w:val="21"/>
                <w:szCs w:val="21"/>
              </w:rPr>
              <w:t>操作：</w:t>
            </w:r>
          </w:p>
          <w:p w:rsidR="00422B2E" w:rsidRPr="000A1F69" w:rsidRDefault="00422B2E" w:rsidP="00422B2E">
            <w:pPr>
              <w:rPr>
                <w:rFonts w:ascii="宋体" w:eastAsia="宋体" w:hAnsi="宋体"/>
                <w:sz w:val="21"/>
                <w:szCs w:val="21"/>
              </w:rPr>
            </w:pPr>
            <w:r w:rsidRPr="000A1F69">
              <w:rPr>
                <w:rFonts w:ascii="宋体" w:eastAsia="宋体" w:hAnsi="宋体" w:hint="eastAsia"/>
                <w:sz w:val="21"/>
                <w:szCs w:val="21"/>
              </w:rPr>
              <w:t xml:space="preserve">  </w:t>
            </w:r>
          </w:p>
          <w:p w:rsidR="00422B2E" w:rsidRPr="000A1F69" w:rsidRDefault="00422B2E" w:rsidP="00422B2E">
            <w:pPr>
              <w:jc w:val="left"/>
              <w:rPr>
                <w:rFonts w:ascii="宋体" w:eastAsia="宋体" w:hAnsi="宋体"/>
                <w:sz w:val="21"/>
                <w:szCs w:val="21"/>
              </w:rPr>
            </w:pPr>
            <w:r w:rsidRPr="000A1F69">
              <w:rPr>
                <w:rFonts w:ascii="宋体" w:eastAsia="宋体" w:hAnsi="宋体" w:hint="eastAsia"/>
                <w:sz w:val="21"/>
                <w:szCs w:val="21"/>
              </w:rPr>
              <w:t>交易组：               结算组：</w:t>
            </w:r>
          </w:p>
          <w:p w:rsidR="00422B2E" w:rsidRPr="000A1F69" w:rsidRDefault="00422B2E" w:rsidP="00422B2E">
            <w:pPr>
              <w:jc w:val="left"/>
              <w:rPr>
                <w:rFonts w:ascii="宋体" w:eastAsia="宋体" w:hAnsi="宋体"/>
                <w:sz w:val="21"/>
                <w:szCs w:val="21"/>
              </w:rPr>
            </w:pPr>
            <w:r w:rsidRPr="000A1F69">
              <w:rPr>
                <w:rFonts w:ascii="宋体" w:eastAsia="宋体" w:hAnsi="宋体" w:hint="eastAsia"/>
                <w:sz w:val="21"/>
                <w:szCs w:val="21"/>
              </w:rPr>
              <w:t>日  期：               日  期：</w:t>
            </w:r>
          </w:p>
        </w:tc>
      </w:tr>
    </w:tbl>
    <w:p w:rsidR="00422B2E" w:rsidRPr="00D90A93" w:rsidRDefault="00422B2E" w:rsidP="00A03692">
      <w:pPr>
        <w:numPr>
          <w:ilvl w:val="0"/>
          <w:numId w:val="14"/>
        </w:numPr>
        <w:spacing w:line="240" w:lineRule="auto"/>
        <w:rPr>
          <w:rFonts w:ascii="宋体" w:eastAsia="宋体" w:hAnsi="宋体"/>
          <w:sz w:val="21"/>
          <w:szCs w:val="21"/>
        </w:rPr>
      </w:pPr>
      <w:r w:rsidRPr="00D90A93">
        <w:rPr>
          <w:rFonts w:ascii="宋体" w:eastAsia="宋体" w:hAnsi="宋体" w:hint="eastAsia"/>
          <w:color w:val="0070C0"/>
          <w:sz w:val="21"/>
          <w:szCs w:val="21"/>
        </w:rPr>
        <w:t>此表</w:t>
      </w:r>
      <w:r w:rsidRPr="00D90A93">
        <w:rPr>
          <w:rFonts w:ascii="宋体" w:eastAsia="宋体" w:hAnsi="宋体"/>
          <w:color w:val="0070C0"/>
          <w:sz w:val="21"/>
          <w:szCs w:val="21"/>
        </w:rPr>
        <w:t>仅适用于无法通过</w:t>
      </w:r>
      <w:r w:rsidRPr="00D90A93">
        <w:rPr>
          <w:rFonts w:ascii="宋体" w:eastAsia="宋体" w:hAnsi="宋体" w:hint="eastAsia"/>
          <w:color w:val="0070C0"/>
          <w:sz w:val="21"/>
          <w:szCs w:val="21"/>
        </w:rPr>
        <w:t>深交所会员业务专区办理</w:t>
      </w:r>
      <w:r w:rsidRPr="00D90A93">
        <w:rPr>
          <w:rFonts w:ascii="宋体" w:eastAsia="宋体" w:hAnsi="宋体"/>
          <w:color w:val="0070C0"/>
          <w:sz w:val="21"/>
          <w:szCs w:val="21"/>
        </w:rPr>
        <w:t>业务的用户</w:t>
      </w:r>
      <w:r w:rsidRPr="00D90A93">
        <w:rPr>
          <w:rFonts w:ascii="宋体" w:eastAsia="宋体" w:hAnsi="宋体" w:hint="eastAsia"/>
          <w:sz w:val="21"/>
          <w:szCs w:val="21"/>
        </w:rPr>
        <w:t>；</w:t>
      </w:r>
    </w:p>
    <w:p w:rsidR="00422B2E" w:rsidRPr="00D90A93" w:rsidRDefault="00422B2E" w:rsidP="00A03692">
      <w:pPr>
        <w:numPr>
          <w:ilvl w:val="0"/>
          <w:numId w:val="14"/>
        </w:numPr>
        <w:spacing w:line="240" w:lineRule="auto"/>
        <w:rPr>
          <w:rFonts w:ascii="宋体" w:eastAsia="宋体" w:hAnsi="宋体"/>
          <w:sz w:val="21"/>
          <w:szCs w:val="21"/>
        </w:rPr>
      </w:pPr>
      <w:r w:rsidRPr="00D90A93">
        <w:rPr>
          <w:rFonts w:ascii="宋体" w:eastAsia="宋体" w:hAnsi="宋体" w:hint="eastAsia"/>
          <w:sz w:val="21"/>
          <w:szCs w:val="21"/>
        </w:rPr>
        <w:lastRenderedPageBreak/>
        <w:t>请将此表填妥后传真至深证通办理相关手续，传真：0755-83851052；业务咨询电话：0755-23826692、23826313、23826321、23826525；</w:t>
      </w:r>
    </w:p>
    <w:p w:rsidR="00422B2E" w:rsidRDefault="00422B2E" w:rsidP="00801E49">
      <w:pPr>
        <w:widowControl/>
        <w:numPr>
          <w:ilvl w:val="0"/>
          <w:numId w:val="14"/>
        </w:numPr>
        <w:spacing w:line="240" w:lineRule="auto"/>
        <w:jc w:val="left"/>
      </w:pPr>
      <w:r w:rsidRPr="00D90A93">
        <w:rPr>
          <w:rFonts w:ascii="宋体" w:eastAsia="宋体" w:hAnsi="宋体" w:hint="eastAsia"/>
          <w:sz w:val="21"/>
          <w:szCs w:val="21"/>
        </w:rPr>
        <w:t>申请收发内容变更的用户，请在收到申请反馈后，在文件通信网关客户端程序中配置相应的“对端用户”及“传输规则”，技术咨询热线：0755-83182222。</w:t>
      </w:r>
      <w:r w:rsidR="00801E49">
        <w:br w:type="page"/>
      </w:r>
    </w:p>
    <w:p w:rsidR="00422B2E" w:rsidRPr="00A03692" w:rsidRDefault="00422B2E" w:rsidP="005E2964">
      <w:pPr>
        <w:pStyle w:val="2"/>
      </w:pPr>
      <w:bookmarkStart w:id="54" w:name="_Toc467846055"/>
      <w:bookmarkStart w:id="55" w:name="_Toc468874205"/>
      <w:r w:rsidRPr="00A03692">
        <w:rPr>
          <w:rFonts w:hint="eastAsia"/>
        </w:rPr>
        <w:lastRenderedPageBreak/>
        <w:t>附件</w:t>
      </w:r>
      <w:r w:rsidRPr="00A03692">
        <w:rPr>
          <w:rFonts w:hint="eastAsia"/>
        </w:rPr>
        <w:t>8</w:t>
      </w:r>
      <w:r w:rsidRPr="00A03692">
        <w:rPr>
          <w:rFonts w:hint="eastAsia"/>
        </w:rPr>
        <w:t>：地面行情通信网关停用申请表</w:t>
      </w:r>
      <w:bookmarkEnd w:id="54"/>
      <w:bookmarkEnd w:id="55"/>
    </w:p>
    <w:p w:rsidR="00422B2E" w:rsidRPr="008E36B9" w:rsidRDefault="00422B2E" w:rsidP="00422B2E">
      <w:pPr>
        <w:wordWrap w:val="0"/>
        <w:jc w:val="right"/>
      </w:pPr>
      <w:r w:rsidRPr="008E36B9">
        <w:rPr>
          <w:rFonts w:ascii="Calibri" w:hAnsi="Calibri" w:hint="eastAsia"/>
          <w:szCs w:val="21"/>
        </w:rPr>
        <w:t>申请日期：</w:t>
      </w:r>
      <w:r>
        <w:rPr>
          <w:rFonts w:ascii="Calibri" w:hAnsi="Calibri" w:hint="eastAsia"/>
          <w:szCs w:val="21"/>
        </w:rPr>
        <w:tab/>
      </w:r>
      <w:r>
        <w:rPr>
          <w:rFonts w:ascii="Calibri" w:hAnsi="Calibri" w:hint="eastAsia"/>
          <w:szCs w:val="21"/>
        </w:rPr>
        <w:tab/>
      </w:r>
      <w:r w:rsidRPr="008E36B9">
        <w:rPr>
          <w:rFonts w:ascii="Calibri" w:hAnsi="Calibri" w:hint="eastAsia"/>
          <w:szCs w:val="21"/>
        </w:rPr>
        <w:t>年</w:t>
      </w:r>
      <w:r>
        <w:rPr>
          <w:rFonts w:ascii="Calibri" w:hAnsi="Calibri" w:hint="eastAsia"/>
          <w:szCs w:val="21"/>
        </w:rPr>
        <w:tab/>
      </w:r>
      <w:r w:rsidRPr="008E36B9">
        <w:rPr>
          <w:rFonts w:ascii="Calibri" w:hAnsi="Calibri" w:hint="eastAsia"/>
          <w:szCs w:val="21"/>
        </w:rPr>
        <w:t>月</w:t>
      </w:r>
      <w:r>
        <w:rPr>
          <w:rFonts w:ascii="Calibri" w:hAnsi="Calibri" w:hint="eastAsia"/>
          <w:szCs w:val="21"/>
        </w:rPr>
        <w:tab/>
      </w:r>
      <w:r w:rsidRPr="008E36B9">
        <w:rPr>
          <w:rFonts w:ascii="Calibri" w:hAnsi="Calibri" w:hint="eastAsia"/>
          <w:szCs w:val="21"/>
        </w:rPr>
        <w:t>日</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425"/>
        <w:gridCol w:w="2993"/>
        <w:gridCol w:w="267"/>
        <w:gridCol w:w="1134"/>
        <w:gridCol w:w="3119"/>
      </w:tblGrid>
      <w:tr w:rsidR="00422B2E" w:rsidRPr="008E36B9" w:rsidTr="00422B2E">
        <w:trPr>
          <w:trHeight w:hRule="exact" w:val="454"/>
        </w:trPr>
        <w:tc>
          <w:tcPr>
            <w:tcW w:w="9039" w:type="dxa"/>
            <w:gridSpan w:val="6"/>
            <w:shd w:val="clear" w:color="auto" w:fill="D9D9D9"/>
            <w:vAlign w:val="center"/>
          </w:tcPr>
          <w:p w:rsidR="00422B2E" w:rsidRPr="008E36B9" w:rsidRDefault="00422B2E" w:rsidP="00422B2E">
            <w:pPr>
              <w:jc w:val="center"/>
            </w:pPr>
            <w:r w:rsidRPr="00AF4E79">
              <w:rPr>
                <w:rFonts w:ascii="Calibri" w:hAnsi="Calibri" w:hint="eastAsia"/>
                <w:b/>
              </w:rPr>
              <w:t>客户联系信息</w:t>
            </w:r>
          </w:p>
        </w:tc>
      </w:tr>
      <w:tr w:rsidR="00422B2E" w:rsidRPr="00F82695" w:rsidTr="00422B2E">
        <w:trPr>
          <w:trHeight w:hRule="exact" w:val="510"/>
        </w:trPr>
        <w:tc>
          <w:tcPr>
            <w:tcW w:w="1101" w:type="dxa"/>
            <w:shd w:val="clear" w:color="auto" w:fill="auto"/>
            <w:vAlign w:val="center"/>
          </w:tcPr>
          <w:p w:rsidR="00422B2E" w:rsidRPr="00F82695" w:rsidRDefault="00422B2E" w:rsidP="00422B2E">
            <w:pPr>
              <w:jc w:val="center"/>
              <w:rPr>
                <w:rFonts w:ascii="宋体" w:eastAsia="宋体" w:hAnsi="宋体"/>
                <w:sz w:val="21"/>
                <w:szCs w:val="21"/>
              </w:rPr>
            </w:pPr>
            <w:r w:rsidRPr="00F82695">
              <w:rPr>
                <w:rFonts w:ascii="宋体" w:eastAsia="宋体" w:hAnsi="宋体" w:hint="eastAsia"/>
                <w:sz w:val="21"/>
                <w:szCs w:val="21"/>
              </w:rPr>
              <w:t>申请单位</w:t>
            </w:r>
          </w:p>
        </w:tc>
        <w:tc>
          <w:tcPr>
            <w:tcW w:w="3685" w:type="dxa"/>
            <w:gridSpan w:val="3"/>
            <w:shd w:val="clear" w:color="auto" w:fill="auto"/>
            <w:vAlign w:val="center"/>
          </w:tcPr>
          <w:p w:rsidR="00422B2E" w:rsidRPr="00513F6F" w:rsidRDefault="00422B2E" w:rsidP="00422B2E">
            <w:pPr>
              <w:jc w:val="center"/>
              <w:rPr>
                <w:rFonts w:ascii="宋体" w:eastAsia="宋体" w:hAnsi="宋体"/>
                <w:b/>
                <w:szCs w:val="24"/>
              </w:rPr>
            </w:pPr>
          </w:p>
        </w:tc>
        <w:tc>
          <w:tcPr>
            <w:tcW w:w="1134" w:type="dxa"/>
            <w:shd w:val="clear" w:color="auto" w:fill="auto"/>
            <w:vAlign w:val="center"/>
          </w:tcPr>
          <w:p w:rsidR="00422B2E" w:rsidRPr="00F82695" w:rsidRDefault="00422B2E" w:rsidP="00422B2E">
            <w:pPr>
              <w:jc w:val="center"/>
              <w:rPr>
                <w:rFonts w:ascii="宋体" w:eastAsia="宋体" w:hAnsi="宋体"/>
                <w:sz w:val="21"/>
                <w:szCs w:val="21"/>
              </w:rPr>
            </w:pPr>
            <w:r w:rsidRPr="00F82695">
              <w:rPr>
                <w:rFonts w:ascii="宋体" w:eastAsia="宋体" w:hAnsi="宋体" w:hint="eastAsia"/>
                <w:sz w:val="21"/>
                <w:szCs w:val="21"/>
              </w:rPr>
              <w:t>会员编码</w:t>
            </w:r>
          </w:p>
        </w:tc>
        <w:tc>
          <w:tcPr>
            <w:tcW w:w="3119" w:type="dxa"/>
            <w:shd w:val="clear" w:color="auto" w:fill="auto"/>
            <w:vAlign w:val="center"/>
          </w:tcPr>
          <w:p w:rsidR="00422B2E" w:rsidRPr="00513F6F" w:rsidRDefault="00422B2E" w:rsidP="00422B2E">
            <w:pPr>
              <w:jc w:val="center"/>
              <w:rPr>
                <w:rFonts w:ascii="宋体" w:eastAsia="宋体" w:hAnsi="宋体"/>
                <w:b/>
                <w:szCs w:val="24"/>
              </w:rPr>
            </w:pPr>
          </w:p>
        </w:tc>
      </w:tr>
      <w:tr w:rsidR="00422B2E" w:rsidRPr="00F82695" w:rsidTr="00422B2E">
        <w:trPr>
          <w:trHeight w:hRule="exact" w:val="510"/>
        </w:trPr>
        <w:tc>
          <w:tcPr>
            <w:tcW w:w="1101" w:type="dxa"/>
            <w:shd w:val="clear" w:color="auto" w:fill="auto"/>
            <w:vAlign w:val="center"/>
          </w:tcPr>
          <w:p w:rsidR="00422B2E" w:rsidRPr="00F82695" w:rsidRDefault="00422B2E" w:rsidP="00422B2E">
            <w:pPr>
              <w:jc w:val="center"/>
              <w:rPr>
                <w:rFonts w:ascii="宋体" w:eastAsia="宋体" w:hAnsi="宋体"/>
                <w:sz w:val="21"/>
                <w:szCs w:val="21"/>
              </w:rPr>
            </w:pPr>
            <w:r w:rsidRPr="00F82695">
              <w:rPr>
                <w:rFonts w:ascii="宋体" w:eastAsia="宋体" w:hAnsi="宋体" w:hint="eastAsia"/>
                <w:sz w:val="21"/>
                <w:szCs w:val="21"/>
              </w:rPr>
              <w:t>经办人</w:t>
            </w:r>
          </w:p>
        </w:tc>
        <w:tc>
          <w:tcPr>
            <w:tcW w:w="3685" w:type="dxa"/>
            <w:gridSpan w:val="3"/>
            <w:shd w:val="clear" w:color="auto" w:fill="auto"/>
            <w:vAlign w:val="center"/>
          </w:tcPr>
          <w:p w:rsidR="00422B2E" w:rsidRPr="00513F6F" w:rsidRDefault="00422B2E" w:rsidP="00422B2E">
            <w:pPr>
              <w:jc w:val="center"/>
              <w:rPr>
                <w:rFonts w:ascii="宋体" w:eastAsia="宋体" w:hAnsi="宋体"/>
                <w:b/>
                <w:szCs w:val="24"/>
              </w:rPr>
            </w:pPr>
          </w:p>
        </w:tc>
        <w:tc>
          <w:tcPr>
            <w:tcW w:w="1134" w:type="dxa"/>
            <w:shd w:val="clear" w:color="auto" w:fill="auto"/>
            <w:vAlign w:val="center"/>
          </w:tcPr>
          <w:p w:rsidR="00422B2E" w:rsidRPr="00F82695" w:rsidRDefault="00422B2E" w:rsidP="00422B2E">
            <w:pPr>
              <w:jc w:val="center"/>
              <w:rPr>
                <w:rFonts w:ascii="宋体" w:eastAsia="宋体" w:hAnsi="宋体"/>
                <w:sz w:val="21"/>
                <w:szCs w:val="21"/>
              </w:rPr>
            </w:pPr>
            <w:r w:rsidRPr="00F82695">
              <w:rPr>
                <w:rFonts w:ascii="宋体" w:eastAsia="宋体" w:hAnsi="宋体" w:hint="eastAsia"/>
                <w:sz w:val="21"/>
                <w:szCs w:val="21"/>
              </w:rPr>
              <w:t>手  机</w:t>
            </w:r>
          </w:p>
        </w:tc>
        <w:tc>
          <w:tcPr>
            <w:tcW w:w="3119" w:type="dxa"/>
            <w:shd w:val="clear" w:color="auto" w:fill="auto"/>
            <w:vAlign w:val="center"/>
          </w:tcPr>
          <w:p w:rsidR="00422B2E" w:rsidRPr="00513F6F" w:rsidRDefault="00422B2E" w:rsidP="00422B2E">
            <w:pPr>
              <w:jc w:val="center"/>
              <w:rPr>
                <w:rFonts w:ascii="宋体" w:eastAsia="宋体" w:hAnsi="宋体"/>
                <w:b/>
                <w:szCs w:val="24"/>
              </w:rPr>
            </w:pPr>
          </w:p>
        </w:tc>
      </w:tr>
      <w:tr w:rsidR="00422B2E" w:rsidRPr="00F82695" w:rsidTr="00422B2E">
        <w:trPr>
          <w:trHeight w:hRule="exact" w:val="510"/>
        </w:trPr>
        <w:tc>
          <w:tcPr>
            <w:tcW w:w="1101" w:type="dxa"/>
            <w:shd w:val="clear" w:color="auto" w:fill="auto"/>
            <w:vAlign w:val="center"/>
          </w:tcPr>
          <w:p w:rsidR="00422B2E" w:rsidRPr="00F82695" w:rsidRDefault="00422B2E" w:rsidP="00422B2E">
            <w:pPr>
              <w:jc w:val="center"/>
              <w:rPr>
                <w:rFonts w:ascii="宋体" w:eastAsia="宋体" w:hAnsi="宋体"/>
                <w:sz w:val="21"/>
                <w:szCs w:val="21"/>
              </w:rPr>
            </w:pPr>
            <w:r w:rsidRPr="00F82695">
              <w:rPr>
                <w:rFonts w:ascii="宋体" w:eastAsia="宋体" w:hAnsi="宋体" w:hint="eastAsia"/>
                <w:sz w:val="21"/>
                <w:szCs w:val="21"/>
              </w:rPr>
              <w:t>电  话</w:t>
            </w:r>
          </w:p>
        </w:tc>
        <w:tc>
          <w:tcPr>
            <w:tcW w:w="3685" w:type="dxa"/>
            <w:gridSpan w:val="3"/>
            <w:shd w:val="clear" w:color="auto" w:fill="auto"/>
            <w:vAlign w:val="center"/>
          </w:tcPr>
          <w:p w:rsidR="00422B2E" w:rsidRPr="00513F6F" w:rsidRDefault="00422B2E" w:rsidP="00422B2E">
            <w:pPr>
              <w:jc w:val="center"/>
              <w:rPr>
                <w:rFonts w:ascii="宋体" w:eastAsia="宋体" w:hAnsi="宋体"/>
                <w:b/>
                <w:szCs w:val="24"/>
              </w:rPr>
            </w:pPr>
          </w:p>
        </w:tc>
        <w:tc>
          <w:tcPr>
            <w:tcW w:w="1134" w:type="dxa"/>
            <w:shd w:val="clear" w:color="auto" w:fill="auto"/>
            <w:vAlign w:val="center"/>
          </w:tcPr>
          <w:p w:rsidR="00422B2E" w:rsidRPr="00F82695" w:rsidRDefault="00422B2E" w:rsidP="00422B2E">
            <w:pPr>
              <w:jc w:val="center"/>
              <w:rPr>
                <w:rFonts w:ascii="宋体" w:eastAsia="宋体" w:hAnsi="宋体"/>
                <w:sz w:val="21"/>
                <w:szCs w:val="21"/>
              </w:rPr>
            </w:pPr>
            <w:r w:rsidRPr="00F82695">
              <w:rPr>
                <w:rFonts w:ascii="宋体" w:eastAsia="宋体" w:hAnsi="宋体" w:hint="eastAsia"/>
                <w:sz w:val="21"/>
                <w:szCs w:val="21"/>
              </w:rPr>
              <w:t>传  真</w:t>
            </w:r>
          </w:p>
        </w:tc>
        <w:tc>
          <w:tcPr>
            <w:tcW w:w="3119" w:type="dxa"/>
            <w:shd w:val="clear" w:color="auto" w:fill="auto"/>
            <w:vAlign w:val="center"/>
          </w:tcPr>
          <w:p w:rsidR="00422B2E" w:rsidRPr="00513F6F" w:rsidRDefault="00422B2E" w:rsidP="00422B2E">
            <w:pPr>
              <w:jc w:val="center"/>
              <w:rPr>
                <w:rFonts w:ascii="宋体" w:eastAsia="宋体" w:hAnsi="宋体"/>
                <w:b/>
                <w:szCs w:val="24"/>
              </w:rPr>
            </w:pPr>
          </w:p>
        </w:tc>
      </w:tr>
      <w:tr w:rsidR="00422B2E" w:rsidRPr="008E36B9" w:rsidTr="00422B2E">
        <w:trPr>
          <w:trHeight w:hRule="exact" w:val="454"/>
        </w:trPr>
        <w:tc>
          <w:tcPr>
            <w:tcW w:w="9039" w:type="dxa"/>
            <w:gridSpan w:val="6"/>
            <w:shd w:val="clear" w:color="auto" w:fill="D9D9D9"/>
            <w:vAlign w:val="center"/>
          </w:tcPr>
          <w:p w:rsidR="00422B2E" w:rsidRPr="008E36B9" w:rsidRDefault="00422B2E" w:rsidP="00422B2E">
            <w:pPr>
              <w:jc w:val="center"/>
            </w:pPr>
            <w:r w:rsidRPr="00AF4E79">
              <w:rPr>
                <w:rFonts w:ascii="宋体" w:hAnsi="宋体" w:hint="eastAsia"/>
                <w:b/>
              </w:rPr>
              <w:t>客户业务申请信息</w:t>
            </w:r>
          </w:p>
        </w:tc>
      </w:tr>
      <w:tr w:rsidR="00422B2E" w:rsidRPr="00F82695" w:rsidTr="00422B2E">
        <w:trPr>
          <w:trHeight w:hRule="exact" w:val="788"/>
        </w:trPr>
        <w:tc>
          <w:tcPr>
            <w:tcW w:w="1526" w:type="dxa"/>
            <w:gridSpan w:val="2"/>
            <w:shd w:val="clear" w:color="auto" w:fill="auto"/>
            <w:vAlign w:val="center"/>
          </w:tcPr>
          <w:p w:rsidR="00422B2E" w:rsidRPr="00F82695" w:rsidRDefault="00422B2E" w:rsidP="00422B2E">
            <w:pPr>
              <w:jc w:val="center"/>
              <w:rPr>
                <w:rFonts w:ascii="宋体" w:eastAsia="宋体" w:hAnsi="宋体"/>
                <w:sz w:val="21"/>
                <w:szCs w:val="21"/>
              </w:rPr>
            </w:pPr>
            <w:r w:rsidRPr="00F82695">
              <w:rPr>
                <w:rFonts w:ascii="宋体" w:eastAsia="宋体" w:hAnsi="宋体" w:hint="eastAsia"/>
                <w:sz w:val="21"/>
                <w:szCs w:val="21"/>
              </w:rPr>
              <w:t>拟停用的</w:t>
            </w:r>
          </w:p>
          <w:p w:rsidR="00422B2E" w:rsidRPr="00F82695" w:rsidRDefault="00422B2E" w:rsidP="00422B2E">
            <w:pPr>
              <w:jc w:val="center"/>
              <w:rPr>
                <w:rFonts w:ascii="宋体" w:eastAsia="宋体" w:hAnsi="宋体"/>
                <w:sz w:val="21"/>
                <w:szCs w:val="21"/>
              </w:rPr>
            </w:pPr>
            <w:r w:rsidRPr="00F82695">
              <w:rPr>
                <w:rFonts w:ascii="宋体" w:eastAsia="宋体" w:hAnsi="宋体" w:hint="eastAsia"/>
                <w:sz w:val="21"/>
                <w:szCs w:val="21"/>
              </w:rPr>
              <w:t>通信网关号</w:t>
            </w:r>
          </w:p>
        </w:tc>
        <w:tc>
          <w:tcPr>
            <w:tcW w:w="7513" w:type="dxa"/>
            <w:gridSpan w:val="4"/>
            <w:shd w:val="clear" w:color="auto" w:fill="auto"/>
            <w:vAlign w:val="center"/>
          </w:tcPr>
          <w:p w:rsidR="00422B2E" w:rsidRPr="00513F6F" w:rsidRDefault="00422B2E" w:rsidP="00422B2E">
            <w:pPr>
              <w:ind w:leftChars="66" w:left="158"/>
              <w:jc w:val="center"/>
              <w:rPr>
                <w:rFonts w:ascii="宋体" w:eastAsia="宋体" w:hAnsi="宋体"/>
                <w:b/>
                <w:sz w:val="28"/>
                <w:szCs w:val="28"/>
              </w:rPr>
            </w:pPr>
          </w:p>
        </w:tc>
      </w:tr>
      <w:tr w:rsidR="00422B2E" w:rsidRPr="00F82695" w:rsidTr="00422B2E">
        <w:trPr>
          <w:trHeight w:hRule="exact" w:val="1273"/>
        </w:trPr>
        <w:tc>
          <w:tcPr>
            <w:tcW w:w="1526" w:type="dxa"/>
            <w:gridSpan w:val="2"/>
            <w:shd w:val="clear" w:color="auto" w:fill="auto"/>
            <w:vAlign w:val="center"/>
          </w:tcPr>
          <w:p w:rsidR="00422B2E" w:rsidRPr="00F82695" w:rsidRDefault="00422B2E" w:rsidP="00422B2E">
            <w:pPr>
              <w:jc w:val="center"/>
              <w:rPr>
                <w:rFonts w:ascii="宋体" w:eastAsia="宋体" w:hAnsi="宋体"/>
                <w:sz w:val="21"/>
                <w:szCs w:val="21"/>
              </w:rPr>
            </w:pPr>
            <w:r w:rsidRPr="00F82695">
              <w:rPr>
                <w:rFonts w:ascii="宋体" w:eastAsia="宋体" w:hAnsi="宋体" w:hint="eastAsia"/>
                <w:sz w:val="21"/>
                <w:szCs w:val="21"/>
              </w:rPr>
              <w:t>网关所属</w:t>
            </w:r>
          </w:p>
          <w:p w:rsidR="00422B2E" w:rsidRPr="00F82695" w:rsidRDefault="00422B2E" w:rsidP="00422B2E">
            <w:pPr>
              <w:jc w:val="center"/>
              <w:rPr>
                <w:rFonts w:ascii="宋体" w:eastAsia="宋体" w:hAnsi="宋体"/>
                <w:sz w:val="21"/>
                <w:szCs w:val="21"/>
              </w:rPr>
            </w:pPr>
            <w:r w:rsidRPr="00F82695">
              <w:rPr>
                <w:rFonts w:ascii="宋体" w:eastAsia="宋体" w:hAnsi="宋体" w:hint="eastAsia"/>
                <w:sz w:val="21"/>
                <w:szCs w:val="21"/>
              </w:rPr>
              <w:t>系统类别</w:t>
            </w:r>
          </w:p>
        </w:tc>
        <w:tc>
          <w:tcPr>
            <w:tcW w:w="7513" w:type="dxa"/>
            <w:gridSpan w:val="4"/>
            <w:shd w:val="clear" w:color="auto" w:fill="auto"/>
            <w:vAlign w:val="center"/>
          </w:tcPr>
          <w:p w:rsidR="00422B2E" w:rsidRPr="00F82695" w:rsidRDefault="00422B2E" w:rsidP="00422B2E">
            <w:pPr>
              <w:spacing w:line="360" w:lineRule="auto"/>
              <w:ind w:leftChars="66" w:left="158"/>
              <w:rPr>
                <w:rFonts w:ascii="宋体" w:eastAsia="宋体" w:hAnsi="宋体"/>
                <w:sz w:val="21"/>
                <w:szCs w:val="21"/>
              </w:rPr>
            </w:pPr>
            <w:r w:rsidRPr="00F82695">
              <w:rPr>
                <w:rFonts w:ascii="宋体" w:eastAsia="宋体" w:hAnsi="宋体" w:hint="eastAsia"/>
                <w:sz w:val="21"/>
                <w:szCs w:val="21"/>
              </w:rPr>
              <w:t xml:space="preserve">□ </w:t>
            </w:r>
            <w:r w:rsidRPr="00F82695">
              <w:rPr>
                <w:rFonts w:ascii="宋体" w:eastAsia="宋体" w:hAnsi="宋体"/>
                <w:sz w:val="21"/>
                <w:szCs w:val="21"/>
              </w:rPr>
              <w:t>Level1</w:t>
            </w:r>
            <w:r w:rsidRPr="00F82695">
              <w:rPr>
                <w:rFonts w:ascii="宋体" w:eastAsia="宋体" w:hAnsi="宋体" w:hint="eastAsia"/>
                <w:sz w:val="21"/>
                <w:szCs w:val="21"/>
              </w:rPr>
              <w:t>地面行情通信系统（网关编码规则：F******Q****）</w:t>
            </w:r>
          </w:p>
          <w:p w:rsidR="00422B2E" w:rsidRPr="00F82695" w:rsidRDefault="00422B2E" w:rsidP="00422B2E">
            <w:pPr>
              <w:spacing w:line="360" w:lineRule="auto"/>
              <w:ind w:leftChars="66" w:left="158"/>
              <w:rPr>
                <w:rFonts w:ascii="宋体" w:eastAsia="宋体" w:hAnsi="宋体"/>
                <w:sz w:val="21"/>
                <w:szCs w:val="21"/>
              </w:rPr>
            </w:pPr>
            <w:r w:rsidRPr="00F82695">
              <w:rPr>
                <w:rFonts w:ascii="宋体" w:eastAsia="宋体" w:hAnsi="宋体" w:hint="eastAsia"/>
                <w:sz w:val="21"/>
                <w:szCs w:val="21"/>
              </w:rPr>
              <w:t xml:space="preserve">□ </w:t>
            </w:r>
            <w:r w:rsidRPr="00F82695">
              <w:rPr>
                <w:rFonts w:ascii="宋体" w:eastAsia="宋体" w:hAnsi="宋体"/>
                <w:sz w:val="21"/>
                <w:szCs w:val="21"/>
              </w:rPr>
              <w:t>Level</w:t>
            </w:r>
            <w:r w:rsidRPr="00F82695">
              <w:rPr>
                <w:rFonts w:ascii="宋体" w:eastAsia="宋体" w:hAnsi="宋体" w:hint="eastAsia"/>
                <w:sz w:val="21"/>
                <w:szCs w:val="21"/>
              </w:rPr>
              <w:t>2行情通信系统（网关编码规则：F******M****）</w:t>
            </w:r>
          </w:p>
        </w:tc>
      </w:tr>
      <w:tr w:rsidR="00422B2E" w:rsidRPr="00F82695" w:rsidTr="00422B2E">
        <w:trPr>
          <w:trHeight w:hRule="exact" w:val="799"/>
        </w:trPr>
        <w:tc>
          <w:tcPr>
            <w:tcW w:w="1526" w:type="dxa"/>
            <w:gridSpan w:val="2"/>
            <w:shd w:val="clear" w:color="auto" w:fill="auto"/>
            <w:vAlign w:val="center"/>
          </w:tcPr>
          <w:p w:rsidR="00422B2E" w:rsidRPr="00F82695" w:rsidRDefault="00422B2E" w:rsidP="00422B2E">
            <w:pPr>
              <w:jc w:val="center"/>
              <w:rPr>
                <w:rFonts w:ascii="宋体" w:eastAsia="宋体" w:hAnsi="宋体"/>
                <w:sz w:val="21"/>
                <w:szCs w:val="21"/>
              </w:rPr>
            </w:pPr>
            <w:r w:rsidRPr="00F82695">
              <w:rPr>
                <w:rFonts w:ascii="宋体" w:eastAsia="宋体" w:hAnsi="宋体" w:hint="eastAsia"/>
                <w:sz w:val="21"/>
                <w:szCs w:val="21"/>
              </w:rPr>
              <w:t>停用原因</w:t>
            </w:r>
          </w:p>
        </w:tc>
        <w:tc>
          <w:tcPr>
            <w:tcW w:w="7513" w:type="dxa"/>
            <w:gridSpan w:val="4"/>
            <w:shd w:val="clear" w:color="auto" w:fill="auto"/>
            <w:vAlign w:val="center"/>
          </w:tcPr>
          <w:p w:rsidR="00422B2E" w:rsidRPr="00513F6F" w:rsidRDefault="00422B2E" w:rsidP="00422B2E">
            <w:pPr>
              <w:spacing w:line="360" w:lineRule="auto"/>
              <w:ind w:leftChars="66" w:left="158"/>
              <w:jc w:val="center"/>
              <w:rPr>
                <w:rFonts w:ascii="宋体" w:eastAsia="宋体" w:hAnsi="宋体"/>
                <w:b/>
                <w:szCs w:val="24"/>
              </w:rPr>
            </w:pPr>
          </w:p>
        </w:tc>
      </w:tr>
      <w:tr w:rsidR="00422B2E" w:rsidRPr="00F82695" w:rsidTr="00513F6F">
        <w:trPr>
          <w:trHeight w:val="2515"/>
        </w:trPr>
        <w:tc>
          <w:tcPr>
            <w:tcW w:w="9039" w:type="dxa"/>
            <w:gridSpan w:val="6"/>
            <w:shd w:val="clear" w:color="auto" w:fill="auto"/>
            <w:vAlign w:val="bottom"/>
          </w:tcPr>
          <w:p w:rsidR="00422B2E" w:rsidRPr="00F82695" w:rsidRDefault="00422B2E" w:rsidP="00422B2E">
            <w:pPr>
              <w:jc w:val="center"/>
              <w:rPr>
                <w:rFonts w:ascii="宋体" w:eastAsia="宋体" w:hAnsi="宋体"/>
                <w:color w:val="000000"/>
                <w:sz w:val="21"/>
                <w:szCs w:val="21"/>
              </w:rPr>
            </w:pPr>
            <w:r w:rsidRPr="00F82695">
              <w:rPr>
                <w:rFonts w:ascii="宋体" w:eastAsia="宋体" w:hAnsi="宋体" w:hint="eastAsia"/>
                <w:color w:val="000000"/>
                <w:sz w:val="21"/>
                <w:szCs w:val="21"/>
              </w:rPr>
              <w:t>申请单位盖章</w:t>
            </w:r>
          </w:p>
          <w:p w:rsidR="00422B2E" w:rsidRDefault="00422B2E" w:rsidP="00422B2E">
            <w:pPr>
              <w:jc w:val="center"/>
              <w:rPr>
                <w:rFonts w:ascii="宋体" w:eastAsia="宋体" w:hAnsi="宋体"/>
                <w:color w:val="000000"/>
                <w:sz w:val="21"/>
                <w:szCs w:val="21"/>
              </w:rPr>
            </w:pPr>
          </w:p>
          <w:p w:rsidR="00513F6F" w:rsidRPr="00F82695" w:rsidRDefault="00513F6F" w:rsidP="00422B2E">
            <w:pPr>
              <w:jc w:val="center"/>
              <w:rPr>
                <w:rFonts w:ascii="宋体" w:eastAsia="宋体" w:hAnsi="宋体"/>
                <w:color w:val="000000"/>
                <w:sz w:val="21"/>
                <w:szCs w:val="21"/>
              </w:rPr>
            </w:pPr>
          </w:p>
          <w:p w:rsidR="00422B2E" w:rsidRPr="00F82695" w:rsidRDefault="00422B2E" w:rsidP="00422B2E">
            <w:pPr>
              <w:rPr>
                <w:rFonts w:ascii="宋体" w:eastAsia="宋体" w:hAnsi="宋体"/>
                <w:color w:val="000000"/>
                <w:sz w:val="21"/>
                <w:szCs w:val="21"/>
              </w:rPr>
            </w:pPr>
            <w:r w:rsidRPr="00F82695">
              <w:rPr>
                <w:rFonts w:ascii="宋体" w:eastAsia="宋体" w:hAnsi="宋体" w:hint="eastAsia"/>
                <w:color w:val="000000"/>
                <w:sz w:val="21"/>
                <w:szCs w:val="21"/>
              </w:rPr>
              <w:t>注：</w:t>
            </w:r>
            <w:r w:rsidRPr="00F82695">
              <w:rPr>
                <w:rFonts w:ascii="宋体" w:eastAsia="宋体" w:hAnsi="宋体" w:hint="eastAsia"/>
                <w:sz w:val="21"/>
                <w:szCs w:val="21"/>
              </w:rPr>
              <w:t>网关停用后不支持重新开通使用。</w:t>
            </w:r>
          </w:p>
        </w:tc>
      </w:tr>
      <w:tr w:rsidR="00422B2E" w:rsidRPr="008E36B9" w:rsidTr="00422B2E">
        <w:trPr>
          <w:trHeight w:hRule="exact" w:val="454"/>
        </w:trPr>
        <w:tc>
          <w:tcPr>
            <w:tcW w:w="9039" w:type="dxa"/>
            <w:gridSpan w:val="6"/>
            <w:shd w:val="clear" w:color="auto" w:fill="D9D9D9"/>
            <w:vAlign w:val="center"/>
          </w:tcPr>
          <w:p w:rsidR="00422B2E" w:rsidRPr="008E36B9" w:rsidRDefault="00422B2E" w:rsidP="00422B2E">
            <w:pPr>
              <w:jc w:val="center"/>
            </w:pPr>
            <w:r w:rsidRPr="00AF4E79">
              <w:rPr>
                <w:rFonts w:ascii="Calibri" w:hAnsi="Calibri" w:hint="eastAsia"/>
                <w:b/>
              </w:rPr>
              <w:t>各部门处理意见及结果</w:t>
            </w:r>
          </w:p>
        </w:tc>
      </w:tr>
      <w:tr w:rsidR="00422B2E" w:rsidRPr="00F82695" w:rsidTr="00422B2E">
        <w:trPr>
          <w:trHeight w:val="1087"/>
        </w:trPr>
        <w:tc>
          <w:tcPr>
            <w:tcW w:w="9039" w:type="dxa"/>
            <w:gridSpan w:val="6"/>
            <w:shd w:val="clear" w:color="auto" w:fill="auto"/>
          </w:tcPr>
          <w:p w:rsidR="00422B2E" w:rsidRPr="00F82695" w:rsidRDefault="00422B2E" w:rsidP="00422B2E">
            <w:pPr>
              <w:rPr>
                <w:rFonts w:ascii="宋体" w:eastAsia="宋体" w:hAnsi="宋体"/>
                <w:sz w:val="21"/>
                <w:szCs w:val="21"/>
              </w:rPr>
            </w:pPr>
            <w:r w:rsidRPr="00F82695">
              <w:rPr>
                <w:rFonts w:ascii="宋体" w:eastAsia="宋体" w:hAnsi="宋体" w:hint="eastAsia"/>
                <w:sz w:val="21"/>
                <w:szCs w:val="21"/>
              </w:rPr>
              <w:t>信息公司数据营销部审批：</w:t>
            </w:r>
          </w:p>
          <w:p w:rsidR="00422B2E" w:rsidRPr="00F82695" w:rsidRDefault="00422B2E" w:rsidP="00422B2E">
            <w:pPr>
              <w:rPr>
                <w:rFonts w:ascii="宋体" w:eastAsia="宋体" w:hAnsi="宋体"/>
                <w:sz w:val="21"/>
                <w:szCs w:val="21"/>
              </w:rPr>
            </w:pPr>
          </w:p>
          <w:p w:rsidR="00422B2E" w:rsidRPr="00F82695" w:rsidRDefault="00422B2E" w:rsidP="00F82695">
            <w:pPr>
              <w:ind w:firstLineChars="2050" w:firstLine="4305"/>
              <w:rPr>
                <w:rFonts w:ascii="宋体" w:eastAsia="宋体" w:hAnsi="宋体"/>
                <w:sz w:val="21"/>
                <w:szCs w:val="21"/>
              </w:rPr>
            </w:pPr>
            <w:r w:rsidRPr="00F82695">
              <w:rPr>
                <w:rFonts w:ascii="宋体" w:eastAsia="宋体" w:hAnsi="宋体" w:hint="eastAsia"/>
                <w:sz w:val="21"/>
                <w:szCs w:val="21"/>
              </w:rPr>
              <w:t>经办人：</w:t>
            </w:r>
          </w:p>
          <w:p w:rsidR="00422B2E" w:rsidRPr="00F82695" w:rsidRDefault="00422B2E" w:rsidP="00F82695">
            <w:pPr>
              <w:ind w:firstLineChars="2050" w:firstLine="4305"/>
              <w:rPr>
                <w:rFonts w:ascii="宋体" w:eastAsia="宋体" w:hAnsi="宋体"/>
                <w:sz w:val="21"/>
                <w:szCs w:val="21"/>
              </w:rPr>
            </w:pPr>
            <w:r w:rsidRPr="00F82695">
              <w:rPr>
                <w:rFonts w:ascii="宋体" w:eastAsia="宋体" w:hAnsi="宋体" w:hint="eastAsia"/>
                <w:sz w:val="21"/>
                <w:szCs w:val="21"/>
              </w:rPr>
              <w:t>日  期：</w:t>
            </w:r>
          </w:p>
        </w:tc>
      </w:tr>
      <w:tr w:rsidR="00422B2E" w:rsidRPr="00F82695" w:rsidTr="00422B2E">
        <w:trPr>
          <w:trHeight w:val="1119"/>
        </w:trPr>
        <w:tc>
          <w:tcPr>
            <w:tcW w:w="4519" w:type="dxa"/>
            <w:gridSpan w:val="3"/>
            <w:shd w:val="clear" w:color="auto" w:fill="auto"/>
          </w:tcPr>
          <w:p w:rsidR="00422B2E" w:rsidRPr="00F82695" w:rsidRDefault="00422B2E" w:rsidP="00422B2E">
            <w:pPr>
              <w:rPr>
                <w:rFonts w:ascii="宋体" w:eastAsia="宋体" w:hAnsi="宋体"/>
                <w:sz w:val="21"/>
                <w:szCs w:val="21"/>
              </w:rPr>
            </w:pPr>
            <w:r w:rsidRPr="00F82695">
              <w:rPr>
                <w:rFonts w:ascii="宋体" w:eastAsia="宋体" w:hAnsi="宋体" w:hint="eastAsia"/>
                <w:sz w:val="21"/>
                <w:szCs w:val="21"/>
              </w:rPr>
              <w:t>深证通审核：</w:t>
            </w:r>
          </w:p>
          <w:p w:rsidR="00422B2E" w:rsidRPr="00F82695" w:rsidRDefault="00422B2E" w:rsidP="00422B2E">
            <w:pPr>
              <w:rPr>
                <w:rFonts w:ascii="宋体" w:eastAsia="宋体" w:hAnsi="宋体"/>
                <w:sz w:val="21"/>
                <w:szCs w:val="21"/>
              </w:rPr>
            </w:pPr>
          </w:p>
          <w:p w:rsidR="00422B2E" w:rsidRPr="00F82695" w:rsidRDefault="00422B2E" w:rsidP="00F82695">
            <w:pPr>
              <w:ind w:firstLineChars="300" w:firstLine="630"/>
              <w:rPr>
                <w:rFonts w:ascii="宋体" w:eastAsia="宋体" w:hAnsi="宋体"/>
                <w:sz w:val="21"/>
                <w:szCs w:val="21"/>
              </w:rPr>
            </w:pPr>
            <w:r w:rsidRPr="00F82695">
              <w:rPr>
                <w:rFonts w:ascii="宋体" w:eastAsia="宋体" w:hAnsi="宋体" w:hint="eastAsia"/>
                <w:sz w:val="21"/>
                <w:szCs w:val="21"/>
              </w:rPr>
              <w:t>经办人：</w:t>
            </w:r>
          </w:p>
          <w:p w:rsidR="00422B2E" w:rsidRPr="00F82695" w:rsidRDefault="00422B2E" w:rsidP="00F82695">
            <w:pPr>
              <w:ind w:firstLineChars="300" w:firstLine="630"/>
              <w:rPr>
                <w:rFonts w:ascii="宋体" w:eastAsia="宋体" w:hAnsi="宋体"/>
                <w:sz w:val="21"/>
                <w:szCs w:val="21"/>
              </w:rPr>
            </w:pPr>
            <w:r w:rsidRPr="00F82695">
              <w:rPr>
                <w:rFonts w:ascii="宋体" w:eastAsia="宋体" w:hAnsi="宋体" w:hint="eastAsia"/>
                <w:sz w:val="21"/>
                <w:szCs w:val="21"/>
              </w:rPr>
              <w:t>日  期：</w:t>
            </w:r>
          </w:p>
        </w:tc>
        <w:tc>
          <w:tcPr>
            <w:tcW w:w="4520" w:type="dxa"/>
            <w:gridSpan w:val="3"/>
            <w:shd w:val="clear" w:color="auto" w:fill="auto"/>
          </w:tcPr>
          <w:p w:rsidR="00422B2E" w:rsidRPr="00F82695" w:rsidRDefault="00422B2E" w:rsidP="00422B2E">
            <w:pPr>
              <w:rPr>
                <w:rFonts w:ascii="宋体" w:eastAsia="宋体" w:hAnsi="宋体"/>
                <w:sz w:val="21"/>
                <w:szCs w:val="21"/>
              </w:rPr>
            </w:pPr>
            <w:r w:rsidRPr="00F82695">
              <w:rPr>
                <w:rFonts w:ascii="宋体" w:eastAsia="宋体" w:hAnsi="宋体" w:hint="eastAsia"/>
                <w:sz w:val="21"/>
                <w:szCs w:val="21"/>
              </w:rPr>
              <w:t>深证通操作：</w:t>
            </w:r>
          </w:p>
          <w:p w:rsidR="00422B2E" w:rsidRPr="00F82695" w:rsidRDefault="00422B2E" w:rsidP="00422B2E">
            <w:pPr>
              <w:rPr>
                <w:rFonts w:ascii="宋体" w:eastAsia="宋体" w:hAnsi="宋体"/>
                <w:sz w:val="21"/>
                <w:szCs w:val="21"/>
              </w:rPr>
            </w:pPr>
          </w:p>
          <w:p w:rsidR="00422B2E" w:rsidRPr="00F82695" w:rsidRDefault="00422B2E" w:rsidP="00F82695">
            <w:pPr>
              <w:ind w:firstLineChars="300" w:firstLine="630"/>
              <w:rPr>
                <w:rFonts w:ascii="宋体" w:eastAsia="宋体" w:hAnsi="宋体"/>
                <w:sz w:val="21"/>
                <w:szCs w:val="21"/>
              </w:rPr>
            </w:pPr>
            <w:r w:rsidRPr="00F82695">
              <w:rPr>
                <w:rFonts w:ascii="宋体" w:eastAsia="宋体" w:hAnsi="宋体" w:hint="eastAsia"/>
                <w:sz w:val="21"/>
                <w:szCs w:val="21"/>
              </w:rPr>
              <w:t>操作人：</w:t>
            </w:r>
          </w:p>
          <w:p w:rsidR="00422B2E" w:rsidRPr="00F82695" w:rsidRDefault="00422B2E" w:rsidP="00F82695">
            <w:pPr>
              <w:ind w:firstLineChars="300" w:firstLine="630"/>
              <w:rPr>
                <w:rFonts w:ascii="宋体" w:eastAsia="宋体" w:hAnsi="宋体"/>
                <w:sz w:val="21"/>
                <w:szCs w:val="21"/>
              </w:rPr>
            </w:pPr>
            <w:r w:rsidRPr="00F82695">
              <w:rPr>
                <w:rFonts w:ascii="宋体" w:eastAsia="宋体" w:hAnsi="宋体" w:hint="eastAsia"/>
                <w:sz w:val="21"/>
                <w:szCs w:val="21"/>
              </w:rPr>
              <w:t>日  期：</w:t>
            </w:r>
          </w:p>
        </w:tc>
      </w:tr>
    </w:tbl>
    <w:p w:rsidR="00422B2E" w:rsidRPr="00F82695" w:rsidRDefault="00422B2E" w:rsidP="00422B2E">
      <w:pPr>
        <w:rPr>
          <w:rFonts w:ascii="宋体" w:eastAsia="宋体" w:hAnsi="宋体"/>
          <w:sz w:val="21"/>
          <w:szCs w:val="21"/>
        </w:rPr>
      </w:pPr>
      <w:r w:rsidRPr="00F82695">
        <w:rPr>
          <w:rFonts w:ascii="宋体" w:eastAsia="宋体" w:hAnsi="宋体" w:hint="eastAsia"/>
          <w:sz w:val="21"/>
          <w:szCs w:val="21"/>
        </w:rPr>
        <w:t>1、</w:t>
      </w:r>
      <w:r w:rsidRPr="00F82695">
        <w:rPr>
          <w:rFonts w:ascii="宋体" w:eastAsia="宋体" w:hAnsi="宋体" w:hint="eastAsia"/>
          <w:color w:val="0070C0"/>
          <w:sz w:val="21"/>
          <w:szCs w:val="21"/>
        </w:rPr>
        <w:t>此表仅</w:t>
      </w:r>
      <w:r w:rsidRPr="00F82695">
        <w:rPr>
          <w:rFonts w:ascii="宋体" w:eastAsia="宋体" w:hAnsi="宋体"/>
          <w:color w:val="0070C0"/>
          <w:sz w:val="21"/>
          <w:szCs w:val="21"/>
        </w:rPr>
        <w:t>适用于</w:t>
      </w:r>
      <w:r w:rsidRPr="00F82695">
        <w:rPr>
          <w:rFonts w:ascii="宋体" w:eastAsia="宋体" w:hAnsi="宋体" w:hint="eastAsia"/>
          <w:color w:val="0070C0"/>
          <w:sz w:val="21"/>
          <w:szCs w:val="21"/>
        </w:rPr>
        <w:t>Level2用户及</w:t>
      </w:r>
      <w:r w:rsidRPr="00F82695">
        <w:rPr>
          <w:rFonts w:ascii="宋体" w:eastAsia="宋体" w:hAnsi="宋体"/>
          <w:color w:val="0070C0"/>
          <w:sz w:val="21"/>
          <w:szCs w:val="21"/>
        </w:rPr>
        <w:t>无法通过</w:t>
      </w:r>
      <w:r w:rsidRPr="00F82695">
        <w:rPr>
          <w:rFonts w:ascii="宋体" w:eastAsia="宋体" w:hAnsi="宋体" w:hint="eastAsia"/>
          <w:color w:val="0070C0"/>
          <w:sz w:val="21"/>
          <w:szCs w:val="21"/>
        </w:rPr>
        <w:t>深交所会员业务专区办理</w:t>
      </w:r>
      <w:r w:rsidRPr="00F82695">
        <w:rPr>
          <w:rFonts w:ascii="宋体" w:eastAsia="宋体" w:hAnsi="宋体"/>
          <w:color w:val="0070C0"/>
          <w:sz w:val="21"/>
          <w:szCs w:val="21"/>
        </w:rPr>
        <w:t>业务的Level1用户</w:t>
      </w:r>
      <w:r w:rsidRPr="00F82695">
        <w:rPr>
          <w:rFonts w:ascii="宋体" w:eastAsia="宋体" w:hAnsi="宋体" w:hint="eastAsia"/>
          <w:sz w:val="21"/>
          <w:szCs w:val="21"/>
        </w:rPr>
        <w:t>；</w:t>
      </w:r>
    </w:p>
    <w:p w:rsidR="00422B2E" w:rsidRPr="00F82695" w:rsidRDefault="00422B2E" w:rsidP="00422B2E">
      <w:pPr>
        <w:rPr>
          <w:rFonts w:ascii="宋体" w:eastAsia="宋体" w:hAnsi="宋体"/>
          <w:sz w:val="21"/>
          <w:szCs w:val="21"/>
        </w:rPr>
      </w:pPr>
      <w:r w:rsidRPr="00F82695">
        <w:rPr>
          <w:rFonts w:ascii="宋体" w:eastAsia="宋体" w:hAnsi="宋体" w:hint="eastAsia"/>
          <w:sz w:val="21"/>
          <w:szCs w:val="21"/>
        </w:rPr>
        <w:t xml:space="preserve">2、请将此表填妥后传真至信息公司数据营销部，传真：0755-83201393，电话：0755- 83242639，83955953。 </w:t>
      </w:r>
    </w:p>
    <w:p w:rsidR="00422B2E" w:rsidRDefault="00422B2E" w:rsidP="00422B2E"/>
    <w:p w:rsidR="00422B2E" w:rsidRPr="00A03692" w:rsidRDefault="00422B2E" w:rsidP="005E2964">
      <w:pPr>
        <w:pStyle w:val="2"/>
      </w:pPr>
      <w:bookmarkStart w:id="56" w:name="_Toc467846056"/>
      <w:bookmarkStart w:id="57" w:name="_Toc468874206"/>
      <w:r w:rsidRPr="00A03692">
        <w:rPr>
          <w:rFonts w:hint="eastAsia"/>
        </w:rPr>
        <w:lastRenderedPageBreak/>
        <w:t>附件</w:t>
      </w:r>
      <w:r w:rsidRPr="00A03692">
        <w:rPr>
          <w:rFonts w:hint="eastAsia"/>
        </w:rPr>
        <w:t>9</w:t>
      </w:r>
      <w:r w:rsidRPr="00A03692">
        <w:rPr>
          <w:rFonts w:hint="eastAsia"/>
        </w:rPr>
        <w:t>：文件</w:t>
      </w:r>
      <w:r w:rsidRPr="00A03692">
        <w:rPr>
          <w:rFonts w:hint="eastAsia"/>
        </w:rPr>
        <w:t>/</w:t>
      </w:r>
      <w:r w:rsidRPr="00A03692">
        <w:rPr>
          <w:rFonts w:hint="eastAsia"/>
        </w:rPr>
        <w:t>成交汇总通信网关停用申请表</w:t>
      </w:r>
      <w:bookmarkEnd w:id="56"/>
      <w:bookmarkEnd w:id="57"/>
    </w:p>
    <w:p w:rsidR="00422B2E" w:rsidRPr="008E36B9" w:rsidRDefault="00422B2E" w:rsidP="00422B2E">
      <w:pPr>
        <w:wordWrap w:val="0"/>
        <w:jc w:val="right"/>
      </w:pPr>
      <w:r w:rsidRPr="008E36B9">
        <w:rPr>
          <w:rFonts w:ascii="Calibri" w:hAnsi="Calibri" w:hint="eastAsia"/>
          <w:szCs w:val="21"/>
        </w:rPr>
        <w:t>申请日期：</w:t>
      </w:r>
      <w:r>
        <w:rPr>
          <w:rFonts w:ascii="Calibri" w:hAnsi="Calibri" w:hint="eastAsia"/>
          <w:szCs w:val="21"/>
        </w:rPr>
        <w:tab/>
      </w:r>
      <w:r>
        <w:rPr>
          <w:rFonts w:ascii="Calibri" w:hAnsi="Calibri" w:hint="eastAsia"/>
          <w:szCs w:val="21"/>
        </w:rPr>
        <w:tab/>
      </w:r>
      <w:r w:rsidRPr="008E36B9">
        <w:rPr>
          <w:rFonts w:ascii="Calibri" w:hAnsi="Calibri" w:hint="eastAsia"/>
          <w:szCs w:val="21"/>
        </w:rPr>
        <w:t>年</w:t>
      </w:r>
      <w:r>
        <w:rPr>
          <w:rFonts w:ascii="Calibri" w:hAnsi="Calibri" w:hint="eastAsia"/>
          <w:szCs w:val="21"/>
        </w:rPr>
        <w:tab/>
      </w:r>
      <w:r w:rsidRPr="008E36B9">
        <w:rPr>
          <w:rFonts w:ascii="Calibri" w:hAnsi="Calibri" w:hint="eastAsia"/>
          <w:szCs w:val="21"/>
        </w:rPr>
        <w:t>月</w:t>
      </w:r>
      <w:r>
        <w:rPr>
          <w:rFonts w:ascii="Calibri" w:hAnsi="Calibri" w:hint="eastAsia"/>
          <w:szCs w:val="21"/>
        </w:rPr>
        <w:tab/>
      </w:r>
      <w:r w:rsidRPr="008E36B9">
        <w:rPr>
          <w:rFonts w:ascii="Calibri" w:hAnsi="Calibri" w:hint="eastAsia"/>
          <w:szCs w:val="21"/>
        </w:rPr>
        <w:t>日</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425"/>
        <w:gridCol w:w="2993"/>
        <w:gridCol w:w="267"/>
        <w:gridCol w:w="1134"/>
        <w:gridCol w:w="3119"/>
      </w:tblGrid>
      <w:tr w:rsidR="00422B2E" w:rsidRPr="008E36B9" w:rsidTr="00422B2E">
        <w:trPr>
          <w:trHeight w:hRule="exact" w:val="454"/>
        </w:trPr>
        <w:tc>
          <w:tcPr>
            <w:tcW w:w="9039" w:type="dxa"/>
            <w:gridSpan w:val="6"/>
            <w:shd w:val="clear" w:color="auto" w:fill="D9D9D9"/>
            <w:vAlign w:val="center"/>
          </w:tcPr>
          <w:p w:rsidR="00422B2E" w:rsidRPr="008E36B9" w:rsidRDefault="00422B2E" w:rsidP="00422B2E">
            <w:pPr>
              <w:jc w:val="center"/>
            </w:pPr>
            <w:r w:rsidRPr="00AF4E79">
              <w:rPr>
                <w:rFonts w:ascii="Calibri" w:hAnsi="Calibri" w:hint="eastAsia"/>
                <w:b/>
              </w:rPr>
              <w:t>客户联系信息</w:t>
            </w:r>
          </w:p>
        </w:tc>
      </w:tr>
      <w:tr w:rsidR="00422B2E" w:rsidRPr="00F82695" w:rsidTr="00422B2E">
        <w:trPr>
          <w:trHeight w:hRule="exact" w:val="510"/>
        </w:trPr>
        <w:tc>
          <w:tcPr>
            <w:tcW w:w="1101" w:type="dxa"/>
            <w:shd w:val="clear" w:color="auto" w:fill="auto"/>
            <w:vAlign w:val="center"/>
          </w:tcPr>
          <w:p w:rsidR="00422B2E" w:rsidRPr="00F82695" w:rsidRDefault="00422B2E" w:rsidP="00422B2E">
            <w:pPr>
              <w:jc w:val="center"/>
              <w:rPr>
                <w:rFonts w:ascii="宋体" w:eastAsia="宋体" w:hAnsi="宋体"/>
                <w:sz w:val="21"/>
                <w:szCs w:val="21"/>
              </w:rPr>
            </w:pPr>
            <w:r w:rsidRPr="00F82695">
              <w:rPr>
                <w:rFonts w:ascii="宋体" w:eastAsia="宋体" w:hAnsi="宋体" w:hint="eastAsia"/>
                <w:sz w:val="21"/>
                <w:szCs w:val="21"/>
              </w:rPr>
              <w:t>申请单位</w:t>
            </w:r>
          </w:p>
        </w:tc>
        <w:tc>
          <w:tcPr>
            <w:tcW w:w="3685" w:type="dxa"/>
            <w:gridSpan w:val="3"/>
            <w:shd w:val="clear" w:color="auto" w:fill="auto"/>
            <w:vAlign w:val="center"/>
          </w:tcPr>
          <w:p w:rsidR="00422B2E" w:rsidRPr="00F82695" w:rsidRDefault="00422B2E" w:rsidP="00422B2E">
            <w:pPr>
              <w:jc w:val="center"/>
              <w:rPr>
                <w:rFonts w:ascii="宋体" w:eastAsia="宋体" w:hAnsi="宋体"/>
                <w:b/>
                <w:szCs w:val="24"/>
              </w:rPr>
            </w:pPr>
          </w:p>
        </w:tc>
        <w:tc>
          <w:tcPr>
            <w:tcW w:w="1134" w:type="dxa"/>
            <w:shd w:val="clear" w:color="auto" w:fill="auto"/>
            <w:vAlign w:val="center"/>
          </w:tcPr>
          <w:p w:rsidR="00422B2E" w:rsidRPr="00F82695" w:rsidRDefault="00422B2E" w:rsidP="00422B2E">
            <w:pPr>
              <w:jc w:val="center"/>
              <w:rPr>
                <w:rFonts w:ascii="宋体" w:eastAsia="宋体" w:hAnsi="宋体"/>
                <w:sz w:val="21"/>
                <w:szCs w:val="21"/>
              </w:rPr>
            </w:pPr>
            <w:r w:rsidRPr="00F82695">
              <w:rPr>
                <w:rFonts w:ascii="宋体" w:eastAsia="宋体" w:hAnsi="宋体" w:hint="eastAsia"/>
                <w:sz w:val="21"/>
                <w:szCs w:val="21"/>
              </w:rPr>
              <w:t>会员编码</w:t>
            </w:r>
          </w:p>
        </w:tc>
        <w:tc>
          <w:tcPr>
            <w:tcW w:w="3119" w:type="dxa"/>
            <w:shd w:val="clear" w:color="auto" w:fill="auto"/>
            <w:vAlign w:val="center"/>
          </w:tcPr>
          <w:p w:rsidR="00422B2E" w:rsidRPr="00F82695" w:rsidRDefault="00422B2E" w:rsidP="00422B2E">
            <w:pPr>
              <w:jc w:val="center"/>
              <w:rPr>
                <w:rFonts w:ascii="宋体" w:eastAsia="宋体" w:hAnsi="宋体"/>
                <w:b/>
                <w:szCs w:val="24"/>
              </w:rPr>
            </w:pPr>
          </w:p>
        </w:tc>
      </w:tr>
      <w:tr w:rsidR="00422B2E" w:rsidRPr="00F82695" w:rsidTr="00422B2E">
        <w:trPr>
          <w:trHeight w:hRule="exact" w:val="510"/>
        </w:trPr>
        <w:tc>
          <w:tcPr>
            <w:tcW w:w="1101" w:type="dxa"/>
            <w:shd w:val="clear" w:color="auto" w:fill="auto"/>
            <w:vAlign w:val="center"/>
          </w:tcPr>
          <w:p w:rsidR="00422B2E" w:rsidRPr="00F82695" w:rsidRDefault="00422B2E" w:rsidP="00422B2E">
            <w:pPr>
              <w:jc w:val="center"/>
              <w:rPr>
                <w:rFonts w:ascii="宋体" w:eastAsia="宋体" w:hAnsi="宋体"/>
                <w:sz w:val="21"/>
                <w:szCs w:val="21"/>
              </w:rPr>
            </w:pPr>
            <w:r w:rsidRPr="00F82695">
              <w:rPr>
                <w:rFonts w:ascii="宋体" w:eastAsia="宋体" w:hAnsi="宋体" w:hint="eastAsia"/>
                <w:sz w:val="21"/>
                <w:szCs w:val="21"/>
              </w:rPr>
              <w:t>经办人</w:t>
            </w:r>
          </w:p>
        </w:tc>
        <w:tc>
          <w:tcPr>
            <w:tcW w:w="3685" w:type="dxa"/>
            <w:gridSpan w:val="3"/>
            <w:shd w:val="clear" w:color="auto" w:fill="auto"/>
            <w:vAlign w:val="center"/>
          </w:tcPr>
          <w:p w:rsidR="00422B2E" w:rsidRPr="00F82695" w:rsidRDefault="00422B2E" w:rsidP="00422B2E">
            <w:pPr>
              <w:jc w:val="center"/>
              <w:rPr>
                <w:rFonts w:ascii="宋体" w:eastAsia="宋体" w:hAnsi="宋体"/>
                <w:b/>
                <w:szCs w:val="24"/>
              </w:rPr>
            </w:pPr>
          </w:p>
        </w:tc>
        <w:tc>
          <w:tcPr>
            <w:tcW w:w="1134" w:type="dxa"/>
            <w:shd w:val="clear" w:color="auto" w:fill="auto"/>
            <w:vAlign w:val="center"/>
          </w:tcPr>
          <w:p w:rsidR="00422B2E" w:rsidRPr="00F82695" w:rsidRDefault="00422B2E" w:rsidP="00422B2E">
            <w:pPr>
              <w:jc w:val="center"/>
              <w:rPr>
                <w:rFonts w:ascii="宋体" w:eastAsia="宋体" w:hAnsi="宋体"/>
                <w:sz w:val="21"/>
                <w:szCs w:val="21"/>
              </w:rPr>
            </w:pPr>
            <w:r w:rsidRPr="00F82695">
              <w:rPr>
                <w:rFonts w:ascii="宋体" w:eastAsia="宋体" w:hAnsi="宋体" w:hint="eastAsia"/>
                <w:sz w:val="21"/>
                <w:szCs w:val="21"/>
              </w:rPr>
              <w:t>手  机</w:t>
            </w:r>
          </w:p>
        </w:tc>
        <w:tc>
          <w:tcPr>
            <w:tcW w:w="3119" w:type="dxa"/>
            <w:shd w:val="clear" w:color="auto" w:fill="auto"/>
            <w:vAlign w:val="center"/>
          </w:tcPr>
          <w:p w:rsidR="00422B2E" w:rsidRPr="00F82695" w:rsidRDefault="00422B2E" w:rsidP="00422B2E">
            <w:pPr>
              <w:jc w:val="center"/>
              <w:rPr>
                <w:rFonts w:ascii="宋体" w:eastAsia="宋体" w:hAnsi="宋体"/>
                <w:b/>
                <w:szCs w:val="24"/>
              </w:rPr>
            </w:pPr>
          </w:p>
        </w:tc>
      </w:tr>
      <w:tr w:rsidR="00422B2E" w:rsidRPr="00F82695" w:rsidTr="00422B2E">
        <w:trPr>
          <w:trHeight w:hRule="exact" w:val="510"/>
        </w:trPr>
        <w:tc>
          <w:tcPr>
            <w:tcW w:w="1101" w:type="dxa"/>
            <w:shd w:val="clear" w:color="auto" w:fill="auto"/>
            <w:vAlign w:val="center"/>
          </w:tcPr>
          <w:p w:rsidR="00422B2E" w:rsidRPr="00F82695" w:rsidRDefault="00422B2E" w:rsidP="00422B2E">
            <w:pPr>
              <w:jc w:val="center"/>
              <w:rPr>
                <w:rFonts w:ascii="宋体" w:eastAsia="宋体" w:hAnsi="宋体"/>
                <w:sz w:val="21"/>
                <w:szCs w:val="21"/>
              </w:rPr>
            </w:pPr>
            <w:r w:rsidRPr="00F82695">
              <w:rPr>
                <w:rFonts w:ascii="宋体" w:eastAsia="宋体" w:hAnsi="宋体" w:hint="eastAsia"/>
                <w:sz w:val="21"/>
                <w:szCs w:val="21"/>
              </w:rPr>
              <w:t>电  话</w:t>
            </w:r>
          </w:p>
        </w:tc>
        <w:tc>
          <w:tcPr>
            <w:tcW w:w="3685" w:type="dxa"/>
            <w:gridSpan w:val="3"/>
            <w:shd w:val="clear" w:color="auto" w:fill="auto"/>
            <w:vAlign w:val="center"/>
          </w:tcPr>
          <w:p w:rsidR="00422B2E" w:rsidRPr="00F82695" w:rsidRDefault="00422B2E" w:rsidP="00422B2E">
            <w:pPr>
              <w:jc w:val="center"/>
              <w:rPr>
                <w:rFonts w:ascii="宋体" w:eastAsia="宋体" w:hAnsi="宋体"/>
                <w:b/>
                <w:szCs w:val="24"/>
              </w:rPr>
            </w:pPr>
          </w:p>
        </w:tc>
        <w:tc>
          <w:tcPr>
            <w:tcW w:w="1134" w:type="dxa"/>
            <w:shd w:val="clear" w:color="auto" w:fill="auto"/>
            <w:vAlign w:val="center"/>
          </w:tcPr>
          <w:p w:rsidR="00422B2E" w:rsidRPr="00F82695" w:rsidRDefault="00422B2E" w:rsidP="00422B2E">
            <w:pPr>
              <w:jc w:val="center"/>
              <w:rPr>
                <w:rFonts w:ascii="宋体" w:eastAsia="宋体" w:hAnsi="宋体"/>
                <w:sz w:val="21"/>
                <w:szCs w:val="21"/>
              </w:rPr>
            </w:pPr>
            <w:r w:rsidRPr="00F82695">
              <w:rPr>
                <w:rFonts w:ascii="宋体" w:eastAsia="宋体" w:hAnsi="宋体" w:hint="eastAsia"/>
                <w:sz w:val="21"/>
                <w:szCs w:val="21"/>
              </w:rPr>
              <w:t>传  真</w:t>
            </w:r>
          </w:p>
        </w:tc>
        <w:tc>
          <w:tcPr>
            <w:tcW w:w="3119" w:type="dxa"/>
            <w:shd w:val="clear" w:color="auto" w:fill="auto"/>
            <w:vAlign w:val="center"/>
          </w:tcPr>
          <w:p w:rsidR="00422B2E" w:rsidRPr="00F82695" w:rsidRDefault="00422B2E" w:rsidP="00422B2E">
            <w:pPr>
              <w:jc w:val="center"/>
              <w:rPr>
                <w:rFonts w:ascii="宋体" w:eastAsia="宋体" w:hAnsi="宋体"/>
                <w:b/>
                <w:szCs w:val="24"/>
              </w:rPr>
            </w:pPr>
          </w:p>
        </w:tc>
      </w:tr>
      <w:tr w:rsidR="00422B2E" w:rsidRPr="008E36B9" w:rsidTr="00422B2E">
        <w:trPr>
          <w:trHeight w:hRule="exact" w:val="454"/>
        </w:trPr>
        <w:tc>
          <w:tcPr>
            <w:tcW w:w="9039" w:type="dxa"/>
            <w:gridSpan w:val="6"/>
            <w:shd w:val="clear" w:color="auto" w:fill="D9D9D9"/>
            <w:vAlign w:val="center"/>
          </w:tcPr>
          <w:p w:rsidR="00422B2E" w:rsidRPr="008E36B9" w:rsidRDefault="00422B2E" w:rsidP="00422B2E">
            <w:pPr>
              <w:jc w:val="center"/>
            </w:pPr>
            <w:r w:rsidRPr="00AF4E79">
              <w:rPr>
                <w:rFonts w:ascii="宋体" w:hAnsi="宋体" w:hint="eastAsia"/>
                <w:b/>
              </w:rPr>
              <w:t>客户业务申请信息</w:t>
            </w:r>
          </w:p>
        </w:tc>
      </w:tr>
      <w:tr w:rsidR="00422B2E" w:rsidRPr="00F82695" w:rsidTr="00422B2E">
        <w:trPr>
          <w:trHeight w:hRule="exact" w:val="788"/>
        </w:trPr>
        <w:tc>
          <w:tcPr>
            <w:tcW w:w="1526" w:type="dxa"/>
            <w:gridSpan w:val="2"/>
            <w:shd w:val="clear" w:color="auto" w:fill="auto"/>
            <w:vAlign w:val="center"/>
          </w:tcPr>
          <w:p w:rsidR="00422B2E" w:rsidRPr="00F82695" w:rsidRDefault="00422B2E" w:rsidP="00422B2E">
            <w:pPr>
              <w:jc w:val="center"/>
              <w:rPr>
                <w:rFonts w:ascii="宋体" w:eastAsia="宋体" w:hAnsi="宋体"/>
                <w:sz w:val="21"/>
                <w:szCs w:val="21"/>
              </w:rPr>
            </w:pPr>
            <w:r w:rsidRPr="00F82695">
              <w:rPr>
                <w:rFonts w:ascii="宋体" w:eastAsia="宋体" w:hAnsi="宋体" w:hint="eastAsia"/>
                <w:sz w:val="21"/>
                <w:szCs w:val="21"/>
              </w:rPr>
              <w:t>拟停用的</w:t>
            </w:r>
          </w:p>
          <w:p w:rsidR="00422B2E" w:rsidRPr="00F82695" w:rsidRDefault="00422B2E" w:rsidP="00422B2E">
            <w:pPr>
              <w:jc w:val="center"/>
              <w:rPr>
                <w:rFonts w:ascii="宋体" w:eastAsia="宋体" w:hAnsi="宋体"/>
                <w:sz w:val="21"/>
                <w:szCs w:val="21"/>
              </w:rPr>
            </w:pPr>
            <w:r w:rsidRPr="00F82695">
              <w:rPr>
                <w:rFonts w:ascii="宋体" w:eastAsia="宋体" w:hAnsi="宋体" w:hint="eastAsia"/>
                <w:sz w:val="21"/>
                <w:szCs w:val="21"/>
              </w:rPr>
              <w:t>通信网关号</w:t>
            </w:r>
          </w:p>
        </w:tc>
        <w:tc>
          <w:tcPr>
            <w:tcW w:w="7513" w:type="dxa"/>
            <w:gridSpan w:val="4"/>
            <w:shd w:val="clear" w:color="auto" w:fill="auto"/>
            <w:vAlign w:val="center"/>
          </w:tcPr>
          <w:p w:rsidR="00422B2E" w:rsidRPr="00F82695" w:rsidRDefault="00422B2E" w:rsidP="00422B2E">
            <w:pPr>
              <w:ind w:leftChars="66" w:left="158"/>
              <w:jc w:val="center"/>
              <w:rPr>
                <w:rFonts w:ascii="宋体" w:eastAsia="宋体" w:hAnsi="宋体"/>
                <w:b/>
                <w:sz w:val="28"/>
                <w:szCs w:val="28"/>
              </w:rPr>
            </w:pPr>
          </w:p>
        </w:tc>
      </w:tr>
      <w:tr w:rsidR="00422B2E" w:rsidRPr="00F82695" w:rsidTr="00422B2E">
        <w:trPr>
          <w:trHeight w:hRule="exact" w:val="1273"/>
        </w:trPr>
        <w:tc>
          <w:tcPr>
            <w:tcW w:w="1526" w:type="dxa"/>
            <w:gridSpan w:val="2"/>
            <w:shd w:val="clear" w:color="auto" w:fill="auto"/>
            <w:vAlign w:val="center"/>
          </w:tcPr>
          <w:p w:rsidR="00422B2E" w:rsidRPr="00F82695" w:rsidRDefault="00422B2E" w:rsidP="00422B2E">
            <w:pPr>
              <w:jc w:val="center"/>
              <w:rPr>
                <w:rFonts w:ascii="宋体" w:eastAsia="宋体" w:hAnsi="宋体"/>
                <w:sz w:val="21"/>
                <w:szCs w:val="21"/>
              </w:rPr>
            </w:pPr>
            <w:r w:rsidRPr="00F82695">
              <w:rPr>
                <w:rFonts w:ascii="宋体" w:eastAsia="宋体" w:hAnsi="宋体" w:hint="eastAsia"/>
                <w:sz w:val="21"/>
                <w:szCs w:val="21"/>
              </w:rPr>
              <w:t>网关所属</w:t>
            </w:r>
          </w:p>
          <w:p w:rsidR="00422B2E" w:rsidRPr="00F82695" w:rsidRDefault="00422B2E" w:rsidP="00422B2E">
            <w:pPr>
              <w:jc w:val="center"/>
              <w:rPr>
                <w:rFonts w:ascii="宋体" w:eastAsia="宋体" w:hAnsi="宋体"/>
                <w:sz w:val="21"/>
                <w:szCs w:val="21"/>
              </w:rPr>
            </w:pPr>
            <w:r w:rsidRPr="00F82695">
              <w:rPr>
                <w:rFonts w:ascii="宋体" w:eastAsia="宋体" w:hAnsi="宋体" w:hint="eastAsia"/>
                <w:sz w:val="21"/>
                <w:szCs w:val="21"/>
              </w:rPr>
              <w:t>系统类别</w:t>
            </w:r>
          </w:p>
        </w:tc>
        <w:tc>
          <w:tcPr>
            <w:tcW w:w="7513" w:type="dxa"/>
            <w:gridSpan w:val="4"/>
            <w:shd w:val="clear" w:color="auto" w:fill="auto"/>
            <w:vAlign w:val="center"/>
          </w:tcPr>
          <w:p w:rsidR="00422B2E" w:rsidRPr="00F82695" w:rsidRDefault="00422B2E" w:rsidP="00422B2E">
            <w:pPr>
              <w:spacing w:line="360" w:lineRule="auto"/>
              <w:ind w:leftChars="66" w:left="158"/>
              <w:rPr>
                <w:rFonts w:ascii="宋体" w:eastAsia="宋体" w:hAnsi="宋体"/>
                <w:sz w:val="21"/>
                <w:szCs w:val="21"/>
              </w:rPr>
            </w:pPr>
            <w:r w:rsidRPr="00F82695">
              <w:rPr>
                <w:rFonts w:ascii="宋体" w:eastAsia="宋体" w:hAnsi="宋体" w:hint="eastAsia"/>
                <w:sz w:val="21"/>
                <w:szCs w:val="21"/>
              </w:rPr>
              <w:t>□ 文件通信系统（网关编码规则：F******X****）</w:t>
            </w:r>
          </w:p>
          <w:p w:rsidR="00422B2E" w:rsidRPr="00F82695" w:rsidRDefault="00422B2E" w:rsidP="00422B2E">
            <w:pPr>
              <w:spacing w:line="360" w:lineRule="auto"/>
              <w:ind w:leftChars="66" w:left="158"/>
              <w:rPr>
                <w:rFonts w:ascii="宋体" w:eastAsia="宋体" w:hAnsi="宋体"/>
                <w:b/>
                <w:sz w:val="21"/>
                <w:szCs w:val="21"/>
              </w:rPr>
            </w:pPr>
            <w:r w:rsidRPr="00F82695">
              <w:rPr>
                <w:rFonts w:ascii="宋体" w:eastAsia="宋体" w:hAnsi="宋体" w:hint="eastAsia"/>
                <w:sz w:val="21"/>
                <w:szCs w:val="21"/>
              </w:rPr>
              <w:t>□ 成交汇总通信系统（网关编码规则：F******</w:t>
            </w:r>
            <w:r w:rsidRPr="00F82695">
              <w:rPr>
                <w:rFonts w:ascii="宋体" w:eastAsia="宋体" w:hAnsi="宋体"/>
                <w:sz w:val="21"/>
                <w:szCs w:val="21"/>
              </w:rPr>
              <w:t>F</w:t>
            </w:r>
            <w:r w:rsidRPr="00F82695">
              <w:rPr>
                <w:rFonts w:ascii="宋体" w:eastAsia="宋体" w:hAnsi="宋体" w:hint="eastAsia"/>
                <w:sz w:val="21"/>
                <w:szCs w:val="21"/>
              </w:rPr>
              <w:t>****）</w:t>
            </w:r>
          </w:p>
        </w:tc>
      </w:tr>
      <w:tr w:rsidR="00422B2E" w:rsidRPr="00F82695" w:rsidTr="00422B2E">
        <w:trPr>
          <w:trHeight w:hRule="exact" w:val="799"/>
        </w:trPr>
        <w:tc>
          <w:tcPr>
            <w:tcW w:w="1526" w:type="dxa"/>
            <w:gridSpan w:val="2"/>
            <w:shd w:val="clear" w:color="auto" w:fill="auto"/>
            <w:vAlign w:val="center"/>
          </w:tcPr>
          <w:p w:rsidR="00422B2E" w:rsidRPr="00F82695" w:rsidRDefault="00422B2E" w:rsidP="00422B2E">
            <w:pPr>
              <w:jc w:val="center"/>
              <w:rPr>
                <w:rFonts w:ascii="宋体" w:eastAsia="宋体" w:hAnsi="宋体"/>
                <w:sz w:val="21"/>
                <w:szCs w:val="21"/>
              </w:rPr>
            </w:pPr>
            <w:r w:rsidRPr="00F82695">
              <w:rPr>
                <w:rFonts w:ascii="宋体" w:eastAsia="宋体" w:hAnsi="宋体" w:hint="eastAsia"/>
                <w:sz w:val="21"/>
                <w:szCs w:val="21"/>
              </w:rPr>
              <w:t>停用原因</w:t>
            </w:r>
          </w:p>
        </w:tc>
        <w:tc>
          <w:tcPr>
            <w:tcW w:w="7513" w:type="dxa"/>
            <w:gridSpan w:val="4"/>
            <w:shd w:val="clear" w:color="auto" w:fill="auto"/>
            <w:vAlign w:val="center"/>
          </w:tcPr>
          <w:p w:rsidR="00422B2E" w:rsidRPr="00F82695" w:rsidRDefault="00422B2E" w:rsidP="00422B2E">
            <w:pPr>
              <w:spacing w:line="360" w:lineRule="auto"/>
              <w:ind w:leftChars="66" w:left="158"/>
              <w:jc w:val="center"/>
              <w:rPr>
                <w:rFonts w:ascii="宋体" w:eastAsia="宋体" w:hAnsi="宋体"/>
                <w:b/>
                <w:szCs w:val="24"/>
              </w:rPr>
            </w:pPr>
          </w:p>
        </w:tc>
      </w:tr>
      <w:tr w:rsidR="00422B2E" w:rsidRPr="00F82695" w:rsidTr="00F82695">
        <w:trPr>
          <w:trHeight w:val="2799"/>
        </w:trPr>
        <w:tc>
          <w:tcPr>
            <w:tcW w:w="9039" w:type="dxa"/>
            <w:gridSpan w:val="6"/>
            <w:shd w:val="clear" w:color="auto" w:fill="auto"/>
            <w:vAlign w:val="bottom"/>
          </w:tcPr>
          <w:p w:rsidR="00422B2E" w:rsidRDefault="00422B2E" w:rsidP="00422B2E">
            <w:pPr>
              <w:jc w:val="center"/>
              <w:rPr>
                <w:rFonts w:ascii="宋体" w:eastAsia="宋体" w:hAnsi="宋体"/>
                <w:color w:val="000000"/>
                <w:sz w:val="21"/>
                <w:szCs w:val="21"/>
              </w:rPr>
            </w:pPr>
            <w:r w:rsidRPr="00F82695">
              <w:rPr>
                <w:rFonts w:ascii="宋体" w:eastAsia="宋体" w:hAnsi="宋体" w:hint="eastAsia"/>
                <w:color w:val="000000"/>
                <w:sz w:val="21"/>
                <w:szCs w:val="21"/>
              </w:rPr>
              <w:t>申请单位盖章</w:t>
            </w:r>
          </w:p>
          <w:p w:rsidR="00F82695" w:rsidRDefault="00F82695" w:rsidP="00422B2E">
            <w:pPr>
              <w:jc w:val="center"/>
              <w:rPr>
                <w:rFonts w:ascii="宋体" w:eastAsia="宋体" w:hAnsi="宋体"/>
                <w:color w:val="000000"/>
                <w:sz w:val="21"/>
                <w:szCs w:val="21"/>
              </w:rPr>
            </w:pPr>
          </w:p>
          <w:p w:rsidR="00F82695" w:rsidRPr="00F82695" w:rsidRDefault="00F82695" w:rsidP="00422B2E">
            <w:pPr>
              <w:jc w:val="center"/>
              <w:rPr>
                <w:rFonts w:ascii="宋体" w:eastAsia="宋体" w:hAnsi="宋体"/>
                <w:color w:val="000000"/>
                <w:sz w:val="21"/>
                <w:szCs w:val="21"/>
              </w:rPr>
            </w:pPr>
          </w:p>
          <w:p w:rsidR="00F82695" w:rsidRPr="00F82695" w:rsidRDefault="00422B2E" w:rsidP="00422B2E">
            <w:pPr>
              <w:rPr>
                <w:rFonts w:ascii="宋体" w:eastAsia="宋体" w:hAnsi="宋体"/>
                <w:sz w:val="21"/>
                <w:szCs w:val="21"/>
              </w:rPr>
            </w:pPr>
            <w:r w:rsidRPr="00F82695">
              <w:rPr>
                <w:rFonts w:ascii="宋体" w:eastAsia="宋体" w:hAnsi="宋体" w:hint="eastAsia"/>
                <w:color w:val="000000"/>
                <w:sz w:val="21"/>
                <w:szCs w:val="21"/>
              </w:rPr>
              <w:t>注：</w:t>
            </w:r>
            <w:r w:rsidRPr="00F82695">
              <w:rPr>
                <w:rFonts w:ascii="宋体" w:eastAsia="宋体" w:hAnsi="宋体" w:hint="eastAsia"/>
                <w:sz w:val="21"/>
                <w:szCs w:val="21"/>
              </w:rPr>
              <w:t>网关停用后不支持重新开通使用。</w:t>
            </w:r>
          </w:p>
        </w:tc>
      </w:tr>
      <w:tr w:rsidR="00422B2E" w:rsidRPr="008E36B9" w:rsidTr="00422B2E">
        <w:trPr>
          <w:trHeight w:hRule="exact" w:val="454"/>
        </w:trPr>
        <w:tc>
          <w:tcPr>
            <w:tcW w:w="9039" w:type="dxa"/>
            <w:gridSpan w:val="6"/>
            <w:shd w:val="clear" w:color="auto" w:fill="D9D9D9"/>
            <w:vAlign w:val="center"/>
          </w:tcPr>
          <w:p w:rsidR="00422B2E" w:rsidRPr="008E36B9" w:rsidRDefault="00422B2E" w:rsidP="00422B2E">
            <w:pPr>
              <w:jc w:val="center"/>
            </w:pPr>
            <w:r w:rsidRPr="00AF4E79">
              <w:rPr>
                <w:rFonts w:ascii="Calibri" w:hAnsi="Calibri" w:hint="eastAsia"/>
                <w:b/>
              </w:rPr>
              <w:t>各部门处理意见及结果</w:t>
            </w:r>
          </w:p>
        </w:tc>
      </w:tr>
      <w:tr w:rsidR="00422B2E" w:rsidRPr="00F82695" w:rsidTr="00422B2E">
        <w:trPr>
          <w:trHeight w:val="1119"/>
        </w:trPr>
        <w:tc>
          <w:tcPr>
            <w:tcW w:w="4519" w:type="dxa"/>
            <w:gridSpan w:val="3"/>
            <w:shd w:val="clear" w:color="auto" w:fill="auto"/>
          </w:tcPr>
          <w:p w:rsidR="00422B2E" w:rsidRPr="00F82695" w:rsidRDefault="00422B2E" w:rsidP="00422B2E">
            <w:pPr>
              <w:rPr>
                <w:rFonts w:ascii="宋体" w:eastAsia="宋体" w:hAnsi="宋体"/>
                <w:sz w:val="21"/>
                <w:szCs w:val="21"/>
              </w:rPr>
            </w:pPr>
            <w:r w:rsidRPr="00F82695">
              <w:rPr>
                <w:rFonts w:ascii="宋体" w:eastAsia="宋体" w:hAnsi="宋体" w:hint="eastAsia"/>
                <w:sz w:val="21"/>
                <w:szCs w:val="21"/>
              </w:rPr>
              <w:t>深证通审核：</w:t>
            </w:r>
          </w:p>
          <w:p w:rsidR="00422B2E" w:rsidRPr="00F82695" w:rsidRDefault="00422B2E" w:rsidP="00422B2E">
            <w:pPr>
              <w:rPr>
                <w:rFonts w:ascii="宋体" w:eastAsia="宋体" w:hAnsi="宋体"/>
                <w:sz w:val="21"/>
                <w:szCs w:val="21"/>
              </w:rPr>
            </w:pPr>
          </w:p>
          <w:p w:rsidR="00422B2E" w:rsidRPr="00F82695" w:rsidRDefault="00422B2E" w:rsidP="00422B2E">
            <w:pPr>
              <w:rPr>
                <w:rFonts w:ascii="宋体" w:eastAsia="宋体" w:hAnsi="宋体"/>
                <w:sz w:val="21"/>
                <w:szCs w:val="21"/>
              </w:rPr>
            </w:pPr>
          </w:p>
          <w:p w:rsidR="00422B2E" w:rsidRPr="00F82695" w:rsidRDefault="00422B2E" w:rsidP="00F82695">
            <w:pPr>
              <w:ind w:firstLineChars="300" w:firstLine="630"/>
              <w:rPr>
                <w:rFonts w:ascii="宋体" w:eastAsia="宋体" w:hAnsi="宋体"/>
                <w:sz w:val="21"/>
                <w:szCs w:val="21"/>
              </w:rPr>
            </w:pPr>
            <w:r w:rsidRPr="00F82695">
              <w:rPr>
                <w:rFonts w:ascii="宋体" w:eastAsia="宋体" w:hAnsi="宋体" w:hint="eastAsia"/>
                <w:sz w:val="21"/>
                <w:szCs w:val="21"/>
              </w:rPr>
              <w:t>经办人：</w:t>
            </w:r>
          </w:p>
          <w:p w:rsidR="00422B2E" w:rsidRPr="00F82695" w:rsidRDefault="00422B2E" w:rsidP="00F82695">
            <w:pPr>
              <w:ind w:firstLineChars="300" w:firstLine="630"/>
              <w:rPr>
                <w:rFonts w:ascii="宋体" w:eastAsia="宋体" w:hAnsi="宋体"/>
                <w:sz w:val="21"/>
                <w:szCs w:val="21"/>
              </w:rPr>
            </w:pPr>
            <w:r w:rsidRPr="00F82695">
              <w:rPr>
                <w:rFonts w:ascii="宋体" w:eastAsia="宋体" w:hAnsi="宋体" w:hint="eastAsia"/>
                <w:sz w:val="21"/>
                <w:szCs w:val="21"/>
              </w:rPr>
              <w:t>日  期：</w:t>
            </w:r>
          </w:p>
        </w:tc>
        <w:tc>
          <w:tcPr>
            <w:tcW w:w="4520" w:type="dxa"/>
            <w:gridSpan w:val="3"/>
            <w:shd w:val="clear" w:color="auto" w:fill="auto"/>
          </w:tcPr>
          <w:p w:rsidR="00422B2E" w:rsidRPr="00F82695" w:rsidRDefault="00422B2E" w:rsidP="00422B2E">
            <w:pPr>
              <w:rPr>
                <w:rFonts w:ascii="宋体" w:eastAsia="宋体" w:hAnsi="宋体"/>
                <w:sz w:val="21"/>
                <w:szCs w:val="21"/>
              </w:rPr>
            </w:pPr>
            <w:r w:rsidRPr="00F82695">
              <w:rPr>
                <w:rFonts w:ascii="宋体" w:eastAsia="宋体" w:hAnsi="宋体" w:hint="eastAsia"/>
                <w:sz w:val="21"/>
                <w:szCs w:val="21"/>
              </w:rPr>
              <w:t>深证通操作：</w:t>
            </w:r>
          </w:p>
          <w:p w:rsidR="00422B2E" w:rsidRPr="00F82695" w:rsidRDefault="00422B2E" w:rsidP="00422B2E">
            <w:pPr>
              <w:rPr>
                <w:rFonts w:ascii="宋体" w:eastAsia="宋体" w:hAnsi="宋体"/>
                <w:sz w:val="21"/>
                <w:szCs w:val="21"/>
              </w:rPr>
            </w:pPr>
          </w:p>
          <w:p w:rsidR="00422B2E" w:rsidRPr="00F82695" w:rsidRDefault="00422B2E" w:rsidP="00422B2E">
            <w:pPr>
              <w:rPr>
                <w:rFonts w:ascii="宋体" w:eastAsia="宋体" w:hAnsi="宋体"/>
                <w:sz w:val="21"/>
                <w:szCs w:val="21"/>
              </w:rPr>
            </w:pPr>
          </w:p>
          <w:p w:rsidR="00422B2E" w:rsidRPr="00F82695" w:rsidRDefault="00422B2E" w:rsidP="00F82695">
            <w:pPr>
              <w:ind w:firstLineChars="300" w:firstLine="630"/>
              <w:rPr>
                <w:rFonts w:ascii="宋体" w:eastAsia="宋体" w:hAnsi="宋体"/>
                <w:sz w:val="21"/>
                <w:szCs w:val="21"/>
              </w:rPr>
            </w:pPr>
            <w:r w:rsidRPr="00F82695">
              <w:rPr>
                <w:rFonts w:ascii="宋体" w:eastAsia="宋体" w:hAnsi="宋体" w:hint="eastAsia"/>
                <w:sz w:val="21"/>
                <w:szCs w:val="21"/>
              </w:rPr>
              <w:t>操作人：</w:t>
            </w:r>
          </w:p>
          <w:p w:rsidR="00422B2E" w:rsidRPr="00F82695" w:rsidRDefault="00422B2E" w:rsidP="00F82695">
            <w:pPr>
              <w:ind w:firstLineChars="300" w:firstLine="630"/>
              <w:rPr>
                <w:rFonts w:ascii="宋体" w:eastAsia="宋体" w:hAnsi="宋体"/>
                <w:sz w:val="21"/>
                <w:szCs w:val="21"/>
              </w:rPr>
            </w:pPr>
            <w:r w:rsidRPr="00F82695">
              <w:rPr>
                <w:rFonts w:ascii="宋体" w:eastAsia="宋体" w:hAnsi="宋体" w:hint="eastAsia"/>
                <w:sz w:val="21"/>
                <w:szCs w:val="21"/>
              </w:rPr>
              <w:t>日  期：</w:t>
            </w:r>
          </w:p>
        </w:tc>
      </w:tr>
    </w:tbl>
    <w:p w:rsidR="00422B2E" w:rsidRPr="00F82695" w:rsidRDefault="00422B2E" w:rsidP="00422B2E">
      <w:pPr>
        <w:rPr>
          <w:rFonts w:ascii="宋体" w:eastAsia="宋体" w:hAnsi="宋体"/>
          <w:sz w:val="21"/>
          <w:szCs w:val="21"/>
        </w:rPr>
      </w:pPr>
      <w:r w:rsidRPr="00F82695">
        <w:rPr>
          <w:rFonts w:ascii="宋体" w:eastAsia="宋体" w:hAnsi="宋体" w:hint="eastAsia"/>
          <w:sz w:val="21"/>
          <w:szCs w:val="21"/>
        </w:rPr>
        <w:t>1、</w:t>
      </w:r>
      <w:r w:rsidRPr="00F82695">
        <w:rPr>
          <w:rFonts w:ascii="宋体" w:eastAsia="宋体" w:hAnsi="宋体" w:hint="eastAsia"/>
          <w:color w:val="0070C0"/>
          <w:sz w:val="21"/>
          <w:szCs w:val="21"/>
        </w:rPr>
        <w:t>此表</w:t>
      </w:r>
      <w:r w:rsidRPr="00F82695">
        <w:rPr>
          <w:rFonts w:ascii="宋体" w:eastAsia="宋体" w:hAnsi="宋体"/>
          <w:color w:val="0070C0"/>
          <w:sz w:val="21"/>
          <w:szCs w:val="21"/>
        </w:rPr>
        <w:t>仅适用于无法通过</w:t>
      </w:r>
      <w:r w:rsidRPr="00F82695">
        <w:rPr>
          <w:rFonts w:ascii="宋体" w:eastAsia="宋体" w:hAnsi="宋体" w:hint="eastAsia"/>
          <w:color w:val="0070C0"/>
          <w:sz w:val="21"/>
          <w:szCs w:val="21"/>
        </w:rPr>
        <w:t>深交所会员业务专区办理</w:t>
      </w:r>
      <w:r w:rsidRPr="00F82695">
        <w:rPr>
          <w:rFonts w:ascii="宋体" w:eastAsia="宋体" w:hAnsi="宋体"/>
          <w:color w:val="0070C0"/>
          <w:sz w:val="21"/>
          <w:szCs w:val="21"/>
        </w:rPr>
        <w:t>业务的用户</w:t>
      </w:r>
      <w:r w:rsidRPr="00F82695">
        <w:rPr>
          <w:rFonts w:ascii="宋体" w:eastAsia="宋体" w:hAnsi="宋体" w:hint="eastAsia"/>
          <w:sz w:val="21"/>
          <w:szCs w:val="21"/>
        </w:rPr>
        <w:t>；</w:t>
      </w:r>
    </w:p>
    <w:p w:rsidR="00422B2E" w:rsidRPr="00F82695" w:rsidRDefault="00422B2E" w:rsidP="00422B2E">
      <w:pPr>
        <w:rPr>
          <w:rFonts w:ascii="宋体" w:eastAsia="宋体" w:hAnsi="宋体"/>
          <w:sz w:val="21"/>
          <w:szCs w:val="21"/>
        </w:rPr>
      </w:pPr>
      <w:r w:rsidRPr="00F82695">
        <w:rPr>
          <w:rFonts w:ascii="宋体" w:eastAsia="宋体" w:hAnsi="宋体" w:hint="eastAsia"/>
          <w:sz w:val="21"/>
          <w:szCs w:val="21"/>
        </w:rPr>
        <w:t>2、请将此表填妥后传真至深证通，传真：0755-83851052，业务咨询电话：0755-23826692、23826313、23826321、23826525；深证通运行热线：0755-83182222。</w:t>
      </w:r>
    </w:p>
    <w:p w:rsidR="004F3500" w:rsidRPr="00F82695" w:rsidRDefault="004F3500" w:rsidP="00D13817"/>
    <w:sectPr w:rsidR="004F3500" w:rsidRPr="00F82695" w:rsidSect="00962CE8">
      <w:headerReference w:type="even" r:id="rId31"/>
      <w:footerReference w:type="default" r:id="rId32"/>
      <w:pgSz w:w="11906" w:h="16838" w:code="9"/>
      <w:pgMar w:top="1440" w:right="1440" w:bottom="1440" w:left="1440" w:header="907" w:footer="907" w:gutter="0"/>
      <w:pgNumType w:start="1"/>
      <w:cols w:space="425"/>
      <w:docGrid w:type="lines" w:linePitch="39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A15" w:rsidRDefault="00263A15">
      <w:r>
        <w:separator/>
      </w:r>
    </w:p>
  </w:endnote>
  <w:endnote w:type="continuationSeparator" w:id="0">
    <w:p w:rsidR="00263A15" w:rsidRDefault="00263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华文细黑">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876" w:rsidRPr="00621B53" w:rsidRDefault="00F12876" w:rsidP="00B13D58">
    <w:pPr>
      <w:pStyle w:val="a7"/>
      <w:pBdr>
        <w:top w:val="single" w:sz="6" w:space="1" w:color="auto"/>
      </w:pBdr>
      <w:rPr>
        <w:rFonts w:ascii="Times New Roman" w:hAnsi="Times New Roman"/>
        <w:b/>
        <w:sz w:val="21"/>
        <w:szCs w:val="21"/>
      </w:rPr>
    </w:pPr>
    <w:r w:rsidRPr="00621B53">
      <w:rPr>
        <w:rFonts w:ascii="Times New Roman" w:hAnsi="Times New Roman"/>
        <w:b/>
        <w:sz w:val="21"/>
        <w:szCs w:val="21"/>
      </w:rPr>
      <w:t xml:space="preserve">                                 </w:t>
    </w:r>
    <w:r>
      <w:rPr>
        <w:rFonts w:ascii="Times New Roman" w:hAnsi="Times New Roman" w:hint="eastAsia"/>
        <w:b/>
        <w:sz w:val="21"/>
        <w:szCs w:val="21"/>
      </w:rPr>
      <w:tab/>
    </w:r>
    <w:r>
      <w:rPr>
        <w:rFonts w:ascii="Times New Roman" w:hAnsi="Times New Roman" w:hint="eastAsia"/>
        <w:b/>
        <w:sz w:val="21"/>
        <w:szCs w:val="21"/>
      </w:rPr>
      <w:tab/>
    </w:r>
    <w:r>
      <w:rPr>
        <w:rFonts w:ascii="Times New Roman" w:hAnsi="Times New Roman" w:hint="eastAsia"/>
        <w:b/>
        <w:sz w:val="21"/>
        <w:szCs w:val="21"/>
      </w:rPr>
      <w:tab/>
    </w:r>
    <w:r w:rsidRPr="00621B53">
      <w:rPr>
        <w:rStyle w:val="af1"/>
        <w:rFonts w:ascii="Times New Roman" w:hAnsi="Times New Roman"/>
        <w:b/>
        <w:sz w:val="21"/>
        <w:szCs w:val="21"/>
      </w:rPr>
      <w:fldChar w:fldCharType="begin"/>
    </w:r>
    <w:r w:rsidRPr="00621B53">
      <w:rPr>
        <w:rStyle w:val="af1"/>
        <w:rFonts w:ascii="Times New Roman" w:hAnsi="Times New Roman"/>
        <w:b/>
        <w:sz w:val="21"/>
        <w:szCs w:val="21"/>
      </w:rPr>
      <w:instrText xml:space="preserve"> PAGE </w:instrText>
    </w:r>
    <w:r w:rsidRPr="00621B53">
      <w:rPr>
        <w:rStyle w:val="af1"/>
        <w:rFonts w:ascii="Times New Roman" w:hAnsi="Times New Roman"/>
        <w:b/>
        <w:sz w:val="21"/>
        <w:szCs w:val="21"/>
      </w:rPr>
      <w:fldChar w:fldCharType="separate"/>
    </w:r>
    <w:r w:rsidR="006D59B7">
      <w:rPr>
        <w:rStyle w:val="af1"/>
        <w:rFonts w:ascii="Times New Roman" w:hAnsi="Times New Roman"/>
        <w:b/>
        <w:noProof/>
        <w:sz w:val="21"/>
        <w:szCs w:val="21"/>
      </w:rPr>
      <w:t>II</w:t>
    </w:r>
    <w:r w:rsidRPr="00621B53">
      <w:rPr>
        <w:rStyle w:val="af1"/>
        <w:rFonts w:ascii="Times New Roman" w:hAnsi="Times New Roman"/>
        <w:b/>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876" w:rsidRPr="00621B53" w:rsidRDefault="00F12876" w:rsidP="008679F6">
    <w:pPr>
      <w:pBdr>
        <w:top w:val="single" w:sz="6" w:space="1" w:color="auto"/>
      </w:pBdr>
      <w:tabs>
        <w:tab w:val="center" w:pos="4153"/>
        <w:tab w:val="right" w:pos="8306"/>
      </w:tabs>
      <w:snapToGrid w:val="0"/>
      <w:spacing w:before="12" w:after="12" w:line="240" w:lineRule="auto"/>
      <w:ind w:firstLineChars="2200" w:firstLine="5301"/>
      <w:jc w:val="left"/>
      <w:rPr>
        <w:rFonts w:ascii="Times New Roman" w:hAnsi="Times New Roman"/>
        <w:sz w:val="18"/>
      </w:rPr>
    </w:pPr>
    <w:r>
      <w:rPr>
        <w:rFonts w:ascii="Times New Roman" w:hAnsi="Times New Roman"/>
        <w:b/>
        <w:szCs w:val="24"/>
      </w:rPr>
      <w:t xml:space="preserve">                </w:t>
    </w:r>
    <w:r w:rsidRPr="003A5B3A">
      <w:rPr>
        <w:rFonts w:hint="eastAsia"/>
        <w:b/>
        <w:sz w:val="21"/>
        <w:szCs w:val="21"/>
      </w:rPr>
      <w:t>第</w:t>
    </w:r>
    <w:r w:rsidRPr="003A5B3A">
      <w:rPr>
        <w:b/>
        <w:sz w:val="21"/>
        <w:szCs w:val="21"/>
      </w:rPr>
      <w:fldChar w:fldCharType="begin"/>
    </w:r>
    <w:r w:rsidRPr="003A5B3A">
      <w:rPr>
        <w:b/>
        <w:sz w:val="21"/>
        <w:szCs w:val="21"/>
      </w:rPr>
      <w:instrText xml:space="preserve"> PAGE </w:instrText>
    </w:r>
    <w:r w:rsidRPr="003A5B3A">
      <w:rPr>
        <w:b/>
        <w:sz w:val="21"/>
        <w:szCs w:val="21"/>
      </w:rPr>
      <w:fldChar w:fldCharType="separate"/>
    </w:r>
    <w:r w:rsidR="006D59B7">
      <w:rPr>
        <w:b/>
        <w:noProof/>
        <w:sz w:val="21"/>
        <w:szCs w:val="21"/>
      </w:rPr>
      <w:t>1</w:t>
    </w:r>
    <w:r w:rsidRPr="003A5B3A">
      <w:rPr>
        <w:b/>
        <w:sz w:val="21"/>
        <w:szCs w:val="21"/>
      </w:rPr>
      <w:fldChar w:fldCharType="end"/>
    </w:r>
    <w:r w:rsidRPr="003A5B3A">
      <w:rPr>
        <w:b/>
        <w:sz w:val="21"/>
        <w:szCs w:val="21"/>
      </w:rPr>
      <w:t xml:space="preserve"> </w:t>
    </w:r>
    <w:r w:rsidRPr="003A5B3A">
      <w:rPr>
        <w:rFonts w:hint="eastAsia"/>
        <w:b/>
        <w:sz w:val="21"/>
        <w:szCs w:val="21"/>
      </w:rPr>
      <w:t>页</w:t>
    </w:r>
    <w:r>
      <w:rPr>
        <w:rFonts w:hint="eastAsia"/>
        <w:b/>
        <w:sz w:val="21"/>
        <w:szCs w:val="21"/>
      </w:rPr>
      <w:t xml:space="preserve"> </w:t>
    </w:r>
    <w:r w:rsidRPr="003A5B3A">
      <w:rPr>
        <w:rFonts w:hint="eastAsia"/>
        <w:b/>
        <w:sz w:val="21"/>
        <w:szCs w:val="21"/>
      </w:rPr>
      <w:t>共</w:t>
    </w:r>
    <w:r w:rsidRPr="003A5B3A">
      <w:rPr>
        <w:b/>
        <w:sz w:val="21"/>
        <w:szCs w:val="21"/>
      </w:rPr>
      <w:t xml:space="preserve"> </w:t>
    </w:r>
    <w:r>
      <w:rPr>
        <w:b/>
        <w:sz w:val="21"/>
        <w:szCs w:val="21"/>
      </w:rPr>
      <w:fldChar w:fldCharType="begin"/>
    </w:r>
    <w:r>
      <w:rPr>
        <w:rFonts w:hint="eastAsia"/>
        <w:b/>
        <w:sz w:val="21"/>
        <w:szCs w:val="21"/>
      </w:rPr>
      <w:instrText>=</w:instrText>
    </w:r>
    <w:r>
      <w:rPr>
        <w:b/>
        <w:sz w:val="21"/>
        <w:szCs w:val="21"/>
      </w:rPr>
      <w:fldChar w:fldCharType="begin"/>
    </w:r>
    <w:r>
      <w:instrText>NumPages</w:instrText>
    </w:r>
    <w:r>
      <w:rPr>
        <w:b/>
        <w:sz w:val="21"/>
        <w:szCs w:val="21"/>
      </w:rPr>
      <w:fldChar w:fldCharType="separate"/>
    </w:r>
    <w:r w:rsidR="006D59B7">
      <w:rPr>
        <w:noProof/>
      </w:rPr>
      <w:instrText>32</w:instrText>
    </w:r>
    <w:r>
      <w:rPr>
        <w:b/>
        <w:sz w:val="21"/>
        <w:szCs w:val="21"/>
      </w:rPr>
      <w:fldChar w:fldCharType="end"/>
    </w:r>
    <w:r>
      <w:rPr>
        <w:rFonts w:hint="eastAsia"/>
        <w:b/>
        <w:sz w:val="21"/>
        <w:szCs w:val="21"/>
      </w:rPr>
      <w:instrText>-</w:instrText>
    </w:r>
    <w:r>
      <w:rPr>
        <w:b/>
        <w:sz w:val="21"/>
        <w:szCs w:val="21"/>
      </w:rPr>
      <w:fldChar w:fldCharType="begin"/>
    </w:r>
    <w:r>
      <w:rPr>
        <w:b/>
        <w:sz w:val="21"/>
        <w:szCs w:val="21"/>
      </w:rPr>
      <w:instrText xml:space="preserve"> </w:instrText>
    </w:r>
    <w:r>
      <w:instrText xml:space="preserve">PAGEREF  </w:instrText>
    </w:r>
    <w:r>
      <w:rPr>
        <w:rFonts w:hint="eastAsia"/>
      </w:rPr>
      <w:instrText>目录尾页</w:instrText>
    </w:r>
    <w:r>
      <w:instrText xml:space="preserve"> \# "0" \* Arabic</w:instrText>
    </w:r>
    <w:r>
      <w:rPr>
        <w:b/>
        <w:sz w:val="21"/>
        <w:szCs w:val="21"/>
      </w:rPr>
      <w:instrText xml:space="preserve"> </w:instrText>
    </w:r>
    <w:r>
      <w:rPr>
        <w:b/>
        <w:sz w:val="21"/>
        <w:szCs w:val="21"/>
      </w:rPr>
      <w:fldChar w:fldCharType="separate"/>
    </w:r>
    <w:r w:rsidR="006D59B7">
      <w:rPr>
        <w:noProof/>
      </w:rPr>
      <w:instrText>2</w:instrText>
    </w:r>
    <w:r>
      <w:rPr>
        <w:b/>
        <w:sz w:val="21"/>
        <w:szCs w:val="21"/>
      </w:rPr>
      <w:fldChar w:fldCharType="end"/>
    </w:r>
    <w:r>
      <w:rPr>
        <w:rFonts w:hint="eastAsia"/>
        <w:b/>
        <w:sz w:val="21"/>
        <w:szCs w:val="21"/>
      </w:rPr>
      <w:instrText>-</w:instrText>
    </w:r>
    <w:r>
      <w:rPr>
        <w:b/>
        <w:sz w:val="21"/>
        <w:szCs w:val="21"/>
      </w:rPr>
      <w:fldChar w:fldCharType="begin"/>
    </w:r>
    <w:r>
      <w:rPr>
        <w:b/>
        <w:sz w:val="21"/>
        <w:szCs w:val="21"/>
      </w:rPr>
      <w:instrText xml:space="preserve"> </w:instrText>
    </w:r>
    <w:r>
      <w:rPr>
        <w:rFonts w:hint="eastAsia"/>
      </w:rPr>
      <w:instrText>=1</w:instrText>
    </w:r>
    <w:r>
      <w:rPr>
        <w:b/>
        <w:sz w:val="21"/>
        <w:szCs w:val="21"/>
      </w:rPr>
      <w:instrText xml:space="preserve"> </w:instrText>
    </w:r>
    <w:r>
      <w:rPr>
        <w:b/>
        <w:sz w:val="21"/>
        <w:szCs w:val="21"/>
      </w:rPr>
      <w:fldChar w:fldCharType="separate"/>
    </w:r>
    <w:r w:rsidR="006D59B7">
      <w:rPr>
        <w:b/>
        <w:noProof/>
        <w:sz w:val="21"/>
        <w:szCs w:val="21"/>
      </w:rPr>
      <w:instrText>1</w:instrText>
    </w:r>
    <w:r>
      <w:rPr>
        <w:b/>
        <w:sz w:val="21"/>
        <w:szCs w:val="21"/>
      </w:rPr>
      <w:fldChar w:fldCharType="end"/>
    </w:r>
    <w:r>
      <w:rPr>
        <w:b/>
        <w:sz w:val="21"/>
        <w:szCs w:val="21"/>
      </w:rPr>
      <w:instrText xml:space="preserve"> </w:instrText>
    </w:r>
    <w:r>
      <w:rPr>
        <w:b/>
        <w:sz w:val="21"/>
        <w:szCs w:val="21"/>
      </w:rPr>
      <w:fldChar w:fldCharType="separate"/>
    </w:r>
    <w:r w:rsidR="006D59B7">
      <w:rPr>
        <w:b/>
        <w:noProof/>
        <w:sz w:val="21"/>
        <w:szCs w:val="21"/>
      </w:rPr>
      <w:t>29</w:t>
    </w:r>
    <w:r>
      <w:rPr>
        <w:b/>
        <w:sz w:val="21"/>
        <w:szCs w:val="21"/>
      </w:rPr>
      <w:fldChar w:fldCharType="end"/>
    </w:r>
    <w:r>
      <w:rPr>
        <w:rFonts w:hint="eastAsia"/>
        <w:b/>
        <w:sz w:val="21"/>
        <w:szCs w:val="21"/>
      </w:rPr>
      <w:t xml:space="preserve"> </w:t>
    </w:r>
    <w:r w:rsidRPr="003A5B3A">
      <w:rPr>
        <w:rFonts w:hint="eastAsia"/>
        <w:b/>
        <w:sz w:val="21"/>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A15" w:rsidRDefault="00263A15">
      <w:r>
        <w:separator/>
      </w:r>
    </w:p>
  </w:footnote>
  <w:footnote w:type="continuationSeparator" w:id="0">
    <w:p w:rsidR="00263A15" w:rsidRDefault="00263A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876" w:rsidRPr="00A73044" w:rsidRDefault="00F12876" w:rsidP="008700CD">
    <w:pPr>
      <w:pStyle w:val="a6"/>
      <w:pBdr>
        <w:bottom w:val="none" w:sz="0" w:space="0" w:color="auto"/>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876" w:rsidRPr="003A5B3A" w:rsidRDefault="00F12876" w:rsidP="0004346E">
    <w:pPr>
      <w:pStyle w:val="a6"/>
      <w:pBdr>
        <w:bottom w:val="thinThickSmallGap" w:sz="24" w:space="1" w:color="auto"/>
      </w:pBdr>
      <w:rPr>
        <w:sz w:val="21"/>
        <w:szCs w:val="21"/>
      </w:rPr>
    </w:pPr>
    <w:r w:rsidRPr="003A5B3A">
      <w:rPr>
        <w:rFonts w:ascii="Times New Roman" w:hAnsi="Times New Roman" w:hint="eastAsia"/>
        <w:b/>
        <w:sz w:val="21"/>
        <w:szCs w:val="21"/>
      </w:rPr>
      <w:t>工程技术</w:t>
    </w:r>
    <w:r>
      <w:rPr>
        <w:rFonts w:ascii="Times New Roman" w:hAnsi="Times New Roman" w:hint="eastAsia"/>
        <w:b/>
        <w:sz w:val="21"/>
        <w:szCs w:val="21"/>
      </w:rPr>
      <w:t>标准</w:t>
    </w:r>
    <w:r w:rsidRPr="003A5B3A">
      <w:rPr>
        <w:rFonts w:ascii="Times New Roman" w:hAnsi="Times New Roman" w:hint="eastAsia"/>
        <w:b/>
        <w:sz w:val="21"/>
        <w:szCs w:val="21"/>
      </w:rPr>
      <w:t xml:space="preserve">                 </w:t>
    </w:r>
    <w:r>
      <w:rPr>
        <w:rFonts w:ascii="Times New Roman" w:hAnsi="Times New Roman" w:hint="eastAsia"/>
        <w:b/>
        <w:sz w:val="21"/>
        <w:szCs w:val="21"/>
      </w:rPr>
      <w:t xml:space="preserve">              </w:t>
    </w:r>
    <w:r w:rsidRPr="00D01AD3">
      <w:rPr>
        <w:rFonts w:ascii="Times New Roman" w:hAnsi="Times New Roman" w:hint="eastAsia"/>
        <w:b/>
        <w:sz w:val="21"/>
        <w:szCs w:val="21"/>
      </w:rPr>
      <w:t>深圳证券交易所交易系统网关业务办理指南</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876" w:rsidRDefault="00F12876"/>
  <w:p w:rsidR="00F12876" w:rsidRDefault="00F1287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32B76"/>
    <w:multiLevelType w:val="hybridMultilevel"/>
    <w:tmpl w:val="F94EB528"/>
    <w:lvl w:ilvl="0" w:tplc="DEF4B23A">
      <w:start w:val="1"/>
      <w:numFmt w:val="decimal"/>
      <w:suff w:val="space"/>
      <w:lvlText w:val="%1、"/>
      <w:lvlJc w:val="left"/>
      <w:pPr>
        <w:ind w:left="704" w:hanging="420"/>
      </w:pPr>
      <w:rPr>
        <w:rFonts w:hint="eastAsia"/>
      </w:rPr>
    </w:lvl>
    <w:lvl w:ilvl="1" w:tplc="04090019" w:tentative="1">
      <w:start w:val="1"/>
      <w:numFmt w:val="lowerLetter"/>
      <w:lvlText w:val="%2)"/>
      <w:lvlJc w:val="left"/>
      <w:pPr>
        <w:ind w:left="564" w:hanging="420"/>
      </w:pPr>
    </w:lvl>
    <w:lvl w:ilvl="2" w:tplc="0409001B" w:tentative="1">
      <w:start w:val="1"/>
      <w:numFmt w:val="lowerRoman"/>
      <w:lvlText w:val="%3."/>
      <w:lvlJc w:val="right"/>
      <w:pPr>
        <w:ind w:left="984" w:hanging="420"/>
      </w:pPr>
    </w:lvl>
    <w:lvl w:ilvl="3" w:tplc="0409000F" w:tentative="1">
      <w:start w:val="1"/>
      <w:numFmt w:val="decimal"/>
      <w:lvlText w:val="%4."/>
      <w:lvlJc w:val="left"/>
      <w:pPr>
        <w:ind w:left="1404" w:hanging="420"/>
      </w:pPr>
    </w:lvl>
    <w:lvl w:ilvl="4" w:tplc="04090019" w:tentative="1">
      <w:start w:val="1"/>
      <w:numFmt w:val="lowerLetter"/>
      <w:lvlText w:val="%5)"/>
      <w:lvlJc w:val="left"/>
      <w:pPr>
        <w:ind w:left="1824" w:hanging="420"/>
      </w:pPr>
    </w:lvl>
    <w:lvl w:ilvl="5" w:tplc="0409001B" w:tentative="1">
      <w:start w:val="1"/>
      <w:numFmt w:val="lowerRoman"/>
      <w:lvlText w:val="%6."/>
      <w:lvlJc w:val="right"/>
      <w:pPr>
        <w:ind w:left="2244" w:hanging="420"/>
      </w:pPr>
    </w:lvl>
    <w:lvl w:ilvl="6" w:tplc="0409000F" w:tentative="1">
      <w:start w:val="1"/>
      <w:numFmt w:val="decimal"/>
      <w:lvlText w:val="%7."/>
      <w:lvlJc w:val="left"/>
      <w:pPr>
        <w:ind w:left="2664" w:hanging="420"/>
      </w:pPr>
    </w:lvl>
    <w:lvl w:ilvl="7" w:tplc="04090019" w:tentative="1">
      <w:start w:val="1"/>
      <w:numFmt w:val="lowerLetter"/>
      <w:lvlText w:val="%8)"/>
      <w:lvlJc w:val="left"/>
      <w:pPr>
        <w:ind w:left="3084" w:hanging="420"/>
      </w:pPr>
    </w:lvl>
    <w:lvl w:ilvl="8" w:tplc="0409001B" w:tentative="1">
      <w:start w:val="1"/>
      <w:numFmt w:val="lowerRoman"/>
      <w:lvlText w:val="%9."/>
      <w:lvlJc w:val="right"/>
      <w:pPr>
        <w:ind w:left="3504" w:hanging="420"/>
      </w:pPr>
    </w:lvl>
  </w:abstractNum>
  <w:abstractNum w:abstractNumId="1">
    <w:nsid w:val="01EE3353"/>
    <w:multiLevelType w:val="hybridMultilevel"/>
    <w:tmpl w:val="1B7EFE02"/>
    <w:lvl w:ilvl="0" w:tplc="B3E277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D5542C"/>
    <w:multiLevelType w:val="hybridMultilevel"/>
    <w:tmpl w:val="F94EB528"/>
    <w:lvl w:ilvl="0" w:tplc="DEF4B23A">
      <w:start w:val="1"/>
      <w:numFmt w:val="decimal"/>
      <w:suff w:val="space"/>
      <w:lvlText w:val="%1、"/>
      <w:lvlJc w:val="left"/>
      <w:pPr>
        <w:ind w:left="704" w:hanging="420"/>
      </w:pPr>
      <w:rPr>
        <w:rFonts w:hint="eastAsia"/>
      </w:rPr>
    </w:lvl>
    <w:lvl w:ilvl="1" w:tplc="04090019" w:tentative="1">
      <w:start w:val="1"/>
      <w:numFmt w:val="lowerLetter"/>
      <w:lvlText w:val="%2)"/>
      <w:lvlJc w:val="left"/>
      <w:pPr>
        <w:ind w:left="564" w:hanging="420"/>
      </w:pPr>
    </w:lvl>
    <w:lvl w:ilvl="2" w:tplc="0409001B" w:tentative="1">
      <w:start w:val="1"/>
      <w:numFmt w:val="lowerRoman"/>
      <w:lvlText w:val="%3."/>
      <w:lvlJc w:val="right"/>
      <w:pPr>
        <w:ind w:left="984" w:hanging="420"/>
      </w:pPr>
    </w:lvl>
    <w:lvl w:ilvl="3" w:tplc="0409000F" w:tentative="1">
      <w:start w:val="1"/>
      <w:numFmt w:val="decimal"/>
      <w:lvlText w:val="%4."/>
      <w:lvlJc w:val="left"/>
      <w:pPr>
        <w:ind w:left="1404" w:hanging="420"/>
      </w:pPr>
    </w:lvl>
    <w:lvl w:ilvl="4" w:tplc="04090019" w:tentative="1">
      <w:start w:val="1"/>
      <w:numFmt w:val="lowerLetter"/>
      <w:lvlText w:val="%5)"/>
      <w:lvlJc w:val="left"/>
      <w:pPr>
        <w:ind w:left="1824" w:hanging="420"/>
      </w:pPr>
    </w:lvl>
    <w:lvl w:ilvl="5" w:tplc="0409001B" w:tentative="1">
      <w:start w:val="1"/>
      <w:numFmt w:val="lowerRoman"/>
      <w:lvlText w:val="%6."/>
      <w:lvlJc w:val="right"/>
      <w:pPr>
        <w:ind w:left="2244" w:hanging="420"/>
      </w:pPr>
    </w:lvl>
    <w:lvl w:ilvl="6" w:tplc="0409000F" w:tentative="1">
      <w:start w:val="1"/>
      <w:numFmt w:val="decimal"/>
      <w:lvlText w:val="%7."/>
      <w:lvlJc w:val="left"/>
      <w:pPr>
        <w:ind w:left="2664" w:hanging="420"/>
      </w:pPr>
    </w:lvl>
    <w:lvl w:ilvl="7" w:tplc="04090019" w:tentative="1">
      <w:start w:val="1"/>
      <w:numFmt w:val="lowerLetter"/>
      <w:lvlText w:val="%8)"/>
      <w:lvlJc w:val="left"/>
      <w:pPr>
        <w:ind w:left="3084" w:hanging="420"/>
      </w:pPr>
    </w:lvl>
    <w:lvl w:ilvl="8" w:tplc="0409001B" w:tentative="1">
      <w:start w:val="1"/>
      <w:numFmt w:val="lowerRoman"/>
      <w:lvlText w:val="%9."/>
      <w:lvlJc w:val="right"/>
      <w:pPr>
        <w:ind w:left="3504" w:hanging="420"/>
      </w:pPr>
    </w:lvl>
  </w:abstractNum>
  <w:abstractNum w:abstractNumId="3">
    <w:nsid w:val="070737AB"/>
    <w:multiLevelType w:val="hybridMultilevel"/>
    <w:tmpl w:val="F94EB528"/>
    <w:lvl w:ilvl="0" w:tplc="DEF4B23A">
      <w:start w:val="1"/>
      <w:numFmt w:val="decimal"/>
      <w:suff w:val="space"/>
      <w:lvlText w:val="%1、"/>
      <w:lvlJc w:val="left"/>
      <w:pPr>
        <w:ind w:left="704" w:hanging="420"/>
      </w:pPr>
      <w:rPr>
        <w:rFonts w:hint="eastAsia"/>
      </w:rPr>
    </w:lvl>
    <w:lvl w:ilvl="1" w:tplc="04090019" w:tentative="1">
      <w:start w:val="1"/>
      <w:numFmt w:val="lowerLetter"/>
      <w:lvlText w:val="%2)"/>
      <w:lvlJc w:val="left"/>
      <w:pPr>
        <w:ind w:left="564" w:hanging="420"/>
      </w:pPr>
    </w:lvl>
    <w:lvl w:ilvl="2" w:tplc="0409001B" w:tentative="1">
      <w:start w:val="1"/>
      <w:numFmt w:val="lowerRoman"/>
      <w:lvlText w:val="%3."/>
      <w:lvlJc w:val="right"/>
      <w:pPr>
        <w:ind w:left="984" w:hanging="420"/>
      </w:pPr>
    </w:lvl>
    <w:lvl w:ilvl="3" w:tplc="0409000F" w:tentative="1">
      <w:start w:val="1"/>
      <w:numFmt w:val="decimal"/>
      <w:lvlText w:val="%4."/>
      <w:lvlJc w:val="left"/>
      <w:pPr>
        <w:ind w:left="1404" w:hanging="420"/>
      </w:pPr>
    </w:lvl>
    <w:lvl w:ilvl="4" w:tplc="04090019" w:tentative="1">
      <w:start w:val="1"/>
      <w:numFmt w:val="lowerLetter"/>
      <w:lvlText w:val="%5)"/>
      <w:lvlJc w:val="left"/>
      <w:pPr>
        <w:ind w:left="1824" w:hanging="420"/>
      </w:pPr>
    </w:lvl>
    <w:lvl w:ilvl="5" w:tplc="0409001B" w:tentative="1">
      <w:start w:val="1"/>
      <w:numFmt w:val="lowerRoman"/>
      <w:lvlText w:val="%6."/>
      <w:lvlJc w:val="right"/>
      <w:pPr>
        <w:ind w:left="2244" w:hanging="420"/>
      </w:pPr>
    </w:lvl>
    <w:lvl w:ilvl="6" w:tplc="0409000F" w:tentative="1">
      <w:start w:val="1"/>
      <w:numFmt w:val="decimal"/>
      <w:lvlText w:val="%7."/>
      <w:lvlJc w:val="left"/>
      <w:pPr>
        <w:ind w:left="2664" w:hanging="420"/>
      </w:pPr>
    </w:lvl>
    <w:lvl w:ilvl="7" w:tplc="04090019" w:tentative="1">
      <w:start w:val="1"/>
      <w:numFmt w:val="lowerLetter"/>
      <w:lvlText w:val="%8)"/>
      <w:lvlJc w:val="left"/>
      <w:pPr>
        <w:ind w:left="3084" w:hanging="420"/>
      </w:pPr>
    </w:lvl>
    <w:lvl w:ilvl="8" w:tplc="0409001B" w:tentative="1">
      <w:start w:val="1"/>
      <w:numFmt w:val="lowerRoman"/>
      <w:lvlText w:val="%9."/>
      <w:lvlJc w:val="right"/>
      <w:pPr>
        <w:ind w:left="3504" w:hanging="420"/>
      </w:pPr>
    </w:lvl>
  </w:abstractNum>
  <w:abstractNum w:abstractNumId="4">
    <w:nsid w:val="08294CAA"/>
    <w:multiLevelType w:val="hybridMultilevel"/>
    <w:tmpl w:val="E098CE7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2E215B4"/>
    <w:multiLevelType w:val="hybridMultilevel"/>
    <w:tmpl w:val="E098CE7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20301C41"/>
    <w:multiLevelType w:val="hybridMultilevel"/>
    <w:tmpl w:val="C852839C"/>
    <w:lvl w:ilvl="0" w:tplc="04090011">
      <w:start w:val="1"/>
      <w:numFmt w:val="decimal"/>
      <w:lvlText w:val="%1)"/>
      <w:lvlJc w:val="left"/>
      <w:pPr>
        <w:ind w:left="420" w:hanging="420"/>
      </w:pPr>
    </w:lvl>
    <w:lvl w:ilvl="1" w:tplc="04090011">
      <w:start w:val="1"/>
      <w:numFmt w:val="decimal"/>
      <w:lvlText w:val="%2)"/>
      <w:lvlJc w:val="left"/>
      <w:pPr>
        <w:ind w:left="840" w:hanging="420"/>
      </w:pPr>
    </w:lvl>
    <w:lvl w:ilvl="2" w:tplc="75BC11B8">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1794A50"/>
    <w:multiLevelType w:val="hybridMultilevel"/>
    <w:tmpl w:val="F94EB528"/>
    <w:lvl w:ilvl="0" w:tplc="DEF4B23A">
      <w:start w:val="1"/>
      <w:numFmt w:val="decimal"/>
      <w:suff w:val="space"/>
      <w:lvlText w:val="%1、"/>
      <w:lvlJc w:val="left"/>
      <w:pPr>
        <w:ind w:left="704" w:hanging="420"/>
      </w:pPr>
      <w:rPr>
        <w:rFonts w:hint="eastAsia"/>
      </w:rPr>
    </w:lvl>
    <w:lvl w:ilvl="1" w:tplc="04090019">
      <w:start w:val="1"/>
      <w:numFmt w:val="lowerLetter"/>
      <w:lvlText w:val="%2)"/>
      <w:lvlJc w:val="left"/>
      <w:pPr>
        <w:ind w:left="564" w:hanging="420"/>
      </w:pPr>
    </w:lvl>
    <w:lvl w:ilvl="2" w:tplc="0409001B" w:tentative="1">
      <w:start w:val="1"/>
      <w:numFmt w:val="lowerRoman"/>
      <w:lvlText w:val="%3."/>
      <w:lvlJc w:val="right"/>
      <w:pPr>
        <w:ind w:left="984" w:hanging="420"/>
      </w:pPr>
    </w:lvl>
    <w:lvl w:ilvl="3" w:tplc="0409000F" w:tentative="1">
      <w:start w:val="1"/>
      <w:numFmt w:val="decimal"/>
      <w:lvlText w:val="%4."/>
      <w:lvlJc w:val="left"/>
      <w:pPr>
        <w:ind w:left="1404" w:hanging="420"/>
      </w:pPr>
    </w:lvl>
    <w:lvl w:ilvl="4" w:tplc="04090019" w:tentative="1">
      <w:start w:val="1"/>
      <w:numFmt w:val="lowerLetter"/>
      <w:lvlText w:val="%5)"/>
      <w:lvlJc w:val="left"/>
      <w:pPr>
        <w:ind w:left="1824" w:hanging="420"/>
      </w:pPr>
    </w:lvl>
    <w:lvl w:ilvl="5" w:tplc="0409001B" w:tentative="1">
      <w:start w:val="1"/>
      <w:numFmt w:val="lowerRoman"/>
      <w:lvlText w:val="%6."/>
      <w:lvlJc w:val="right"/>
      <w:pPr>
        <w:ind w:left="2244" w:hanging="420"/>
      </w:pPr>
    </w:lvl>
    <w:lvl w:ilvl="6" w:tplc="0409000F" w:tentative="1">
      <w:start w:val="1"/>
      <w:numFmt w:val="decimal"/>
      <w:lvlText w:val="%7."/>
      <w:lvlJc w:val="left"/>
      <w:pPr>
        <w:ind w:left="2664" w:hanging="420"/>
      </w:pPr>
    </w:lvl>
    <w:lvl w:ilvl="7" w:tplc="04090019" w:tentative="1">
      <w:start w:val="1"/>
      <w:numFmt w:val="lowerLetter"/>
      <w:lvlText w:val="%8)"/>
      <w:lvlJc w:val="left"/>
      <w:pPr>
        <w:ind w:left="3084" w:hanging="420"/>
      </w:pPr>
    </w:lvl>
    <w:lvl w:ilvl="8" w:tplc="0409001B" w:tentative="1">
      <w:start w:val="1"/>
      <w:numFmt w:val="lowerRoman"/>
      <w:lvlText w:val="%9."/>
      <w:lvlJc w:val="right"/>
      <w:pPr>
        <w:ind w:left="3504" w:hanging="420"/>
      </w:pPr>
    </w:lvl>
  </w:abstractNum>
  <w:abstractNum w:abstractNumId="8">
    <w:nsid w:val="21E21F22"/>
    <w:multiLevelType w:val="hybridMultilevel"/>
    <w:tmpl w:val="E098CE7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25171FB7"/>
    <w:multiLevelType w:val="hybridMultilevel"/>
    <w:tmpl w:val="E098CE7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27577461"/>
    <w:multiLevelType w:val="hybridMultilevel"/>
    <w:tmpl w:val="4A283708"/>
    <w:lvl w:ilvl="0" w:tplc="04090011">
      <w:start w:val="1"/>
      <w:numFmt w:val="decimal"/>
      <w:lvlText w:val="%1)"/>
      <w:lvlJc w:val="left"/>
      <w:pPr>
        <w:ind w:left="1680" w:hanging="420"/>
      </w:p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11">
    <w:nsid w:val="2A857946"/>
    <w:multiLevelType w:val="hybridMultilevel"/>
    <w:tmpl w:val="6BC878FC"/>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2F4F2CF7"/>
    <w:multiLevelType w:val="hybridMultilevel"/>
    <w:tmpl w:val="DA3A97EA"/>
    <w:lvl w:ilvl="0" w:tplc="D0BA0B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1780896"/>
    <w:multiLevelType w:val="hybridMultilevel"/>
    <w:tmpl w:val="E098CE7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338A715D"/>
    <w:multiLevelType w:val="hybridMultilevel"/>
    <w:tmpl w:val="E098CE7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34515667"/>
    <w:multiLevelType w:val="hybridMultilevel"/>
    <w:tmpl w:val="E098CE7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3AF178B5"/>
    <w:multiLevelType w:val="hybridMultilevel"/>
    <w:tmpl w:val="F94EB528"/>
    <w:lvl w:ilvl="0" w:tplc="DEF4B23A">
      <w:start w:val="1"/>
      <w:numFmt w:val="decimal"/>
      <w:suff w:val="space"/>
      <w:lvlText w:val="%1、"/>
      <w:lvlJc w:val="left"/>
      <w:pPr>
        <w:ind w:left="704" w:hanging="420"/>
      </w:pPr>
      <w:rPr>
        <w:rFonts w:hint="eastAsia"/>
      </w:rPr>
    </w:lvl>
    <w:lvl w:ilvl="1" w:tplc="04090019">
      <w:start w:val="1"/>
      <w:numFmt w:val="lowerLetter"/>
      <w:lvlText w:val="%2)"/>
      <w:lvlJc w:val="left"/>
      <w:pPr>
        <w:ind w:left="564" w:hanging="420"/>
      </w:pPr>
    </w:lvl>
    <w:lvl w:ilvl="2" w:tplc="0409001B" w:tentative="1">
      <w:start w:val="1"/>
      <w:numFmt w:val="lowerRoman"/>
      <w:lvlText w:val="%3."/>
      <w:lvlJc w:val="right"/>
      <w:pPr>
        <w:ind w:left="984" w:hanging="420"/>
      </w:pPr>
    </w:lvl>
    <w:lvl w:ilvl="3" w:tplc="0409000F" w:tentative="1">
      <w:start w:val="1"/>
      <w:numFmt w:val="decimal"/>
      <w:lvlText w:val="%4."/>
      <w:lvlJc w:val="left"/>
      <w:pPr>
        <w:ind w:left="1404" w:hanging="420"/>
      </w:pPr>
    </w:lvl>
    <w:lvl w:ilvl="4" w:tplc="04090019" w:tentative="1">
      <w:start w:val="1"/>
      <w:numFmt w:val="lowerLetter"/>
      <w:lvlText w:val="%5)"/>
      <w:lvlJc w:val="left"/>
      <w:pPr>
        <w:ind w:left="1824" w:hanging="420"/>
      </w:pPr>
    </w:lvl>
    <w:lvl w:ilvl="5" w:tplc="0409001B" w:tentative="1">
      <w:start w:val="1"/>
      <w:numFmt w:val="lowerRoman"/>
      <w:lvlText w:val="%6."/>
      <w:lvlJc w:val="right"/>
      <w:pPr>
        <w:ind w:left="2244" w:hanging="420"/>
      </w:pPr>
    </w:lvl>
    <w:lvl w:ilvl="6" w:tplc="0409000F" w:tentative="1">
      <w:start w:val="1"/>
      <w:numFmt w:val="decimal"/>
      <w:lvlText w:val="%7."/>
      <w:lvlJc w:val="left"/>
      <w:pPr>
        <w:ind w:left="2664" w:hanging="420"/>
      </w:pPr>
    </w:lvl>
    <w:lvl w:ilvl="7" w:tplc="04090019" w:tentative="1">
      <w:start w:val="1"/>
      <w:numFmt w:val="lowerLetter"/>
      <w:lvlText w:val="%8)"/>
      <w:lvlJc w:val="left"/>
      <w:pPr>
        <w:ind w:left="3084" w:hanging="420"/>
      </w:pPr>
    </w:lvl>
    <w:lvl w:ilvl="8" w:tplc="0409001B" w:tentative="1">
      <w:start w:val="1"/>
      <w:numFmt w:val="lowerRoman"/>
      <w:lvlText w:val="%9."/>
      <w:lvlJc w:val="right"/>
      <w:pPr>
        <w:ind w:left="3504" w:hanging="420"/>
      </w:pPr>
    </w:lvl>
  </w:abstractNum>
  <w:abstractNum w:abstractNumId="17">
    <w:nsid w:val="42EC23ED"/>
    <w:multiLevelType w:val="hybridMultilevel"/>
    <w:tmpl w:val="560CA1D4"/>
    <w:lvl w:ilvl="0" w:tplc="FFFFFFFF">
      <w:start w:val="1"/>
      <w:numFmt w:val="decimal"/>
      <w:pStyle w:val="a"/>
      <w:lvlText w:val="【%1】"/>
      <w:lvlJc w:val="left"/>
      <w:pPr>
        <w:tabs>
          <w:tab w:val="num" w:pos="620"/>
        </w:tabs>
        <w:ind w:left="1040" w:hanging="420"/>
      </w:pPr>
      <w:rPr>
        <w:rFonts w:hint="eastAsia"/>
      </w:rPr>
    </w:lvl>
    <w:lvl w:ilvl="1" w:tplc="FFFFFFFF">
      <w:start w:val="1"/>
      <w:numFmt w:val="lowerLetter"/>
      <w:lvlText w:val="%2)"/>
      <w:lvlJc w:val="left"/>
      <w:pPr>
        <w:tabs>
          <w:tab w:val="num" w:pos="1040"/>
        </w:tabs>
        <w:ind w:left="1040" w:hanging="420"/>
      </w:pPr>
    </w:lvl>
    <w:lvl w:ilvl="2" w:tplc="FFFFFFFF" w:tentative="1">
      <w:start w:val="1"/>
      <w:numFmt w:val="lowerRoman"/>
      <w:lvlText w:val="%3."/>
      <w:lvlJc w:val="right"/>
      <w:pPr>
        <w:tabs>
          <w:tab w:val="num" w:pos="1460"/>
        </w:tabs>
        <w:ind w:left="1460" w:hanging="420"/>
      </w:pPr>
    </w:lvl>
    <w:lvl w:ilvl="3" w:tplc="FFFFFFFF" w:tentative="1">
      <w:start w:val="1"/>
      <w:numFmt w:val="decimal"/>
      <w:lvlText w:val="%4."/>
      <w:lvlJc w:val="left"/>
      <w:pPr>
        <w:tabs>
          <w:tab w:val="num" w:pos="1880"/>
        </w:tabs>
        <w:ind w:left="1880" w:hanging="420"/>
      </w:pPr>
    </w:lvl>
    <w:lvl w:ilvl="4" w:tplc="FFFFFFFF" w:tentative="1">
      <w:start w:val="1"/>
      <w:numFmt w:val="lowerLetter"/>
      <w:lvlText w:val="%5)"/>
      <w:lvlJc w:val="left"/>
      <w:pPr>
        <w:tabs>
          <w:tab w:val="num" w:pos="2300"/>
        </w:tabs>
        <w:ind w:left="2300" w:hanging="420"/>
      </w:pPr>
    </w:lvl>
    <w:lvl w:ilvl="5" w:tplc="FFFFFFFF" w:tentative="1">
      <w:start w:val="1"/>
      <w:numFmt w:val="lowerRoman"/>
      <w:lvlText w:val="%6."/>
      <w:lvlJc w:val="right"/>
      <w:pPr>
        <w:tabs>
          <w:tab w:val="num" w:pos="2720"/>
        </w:tabs>
        <w:ind w:left="2720" w:hanging="420"/>
      </w:pPr>
    </w:lvl>
    <w:lvl w:ilvl="6" w:tplc="FFFFFFFF" w:tentative="1">
      <w:start w:val="1"/>
      <w:numFmt w:val="decimal"/>
      <w:lvlText w:val="%7."/>
      <w:lvlJc w:val="left"/>
      <w:pPr>
        <w:tabs>
          <w:tab w:val="num" w:pos="3140"/>
        </w:tabs>
        <w:ind w:left="3140" w:hanging="420"/>
      </w:pPr>
    </w:lvl>
    <w:lvl w:ilvl="7" w:tplc="FFFFFFFF" w:tentative="1">
      <w:start w:val="1"/>
      <w:numFmt w:val="lowerLetter"/>
      <w:lvlText w:val="%8)"/>
      <w:lvlJc w:val="left"/>
      <w:pPr>
        <w:tabs>
          <w:tab w:val="num" w:pos="3560"/>
        </w:tabs>
        <w:ind w:left="3560" w:hanging="420"/>
      </w:pPr>
    </w:lvl>
    <w:lvl w:ilvl="8" w:tplc="FFFFFFFF" w:tentative="1">
      <w:start w:val="1"/>
      <w:numFmt w:val="lowerRoman"/>
      <w:lvlText w:val="%9."/>
      <w:lvlJc w:val="right"/>
      <w:pPr>
        <w:tabs>
          <w:tab w:val="num" w:pos="3980"/>
        </w:tabs>
        <w:ind w:left="3980" w:hanging="420"/>
      </w:pPr>
    </w:lvl>
  </w:abstractNum>
  <w:abstractNum w:abstractNumId="18">
    <w:nsid w:val="4FDC6FEF"/>
    <w:multiLevelType w:val="hybridMultilevel"/>
    <w:tmpl w:val="7846BAD6"/>
    <w:lvl w:ilvl="0" w:tplc="731C8E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FE660C6"/>
    <w:multiLevelType w:val="hybridMultilevel"/>
    <w:tmpl w:val="BB58BD00"/>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5609696A"/>
    <w:multiLevelType w:val="hybridMultilevel"/>
    <w:tmpl w:val="AD10F3DC"/>
    <w:lvl w:ilvl="0" w:tplc="FFFFFFFF">
      <w:start w:val="1"/>
      <w:numFmt w:val="bullet"/>
      <w:pStyle w:val="itemlist"/>
      <w:lvlText w:val=""/>
      <w:lvlJc w:val="left"/>
      <w:pPr>
        <w:tabs>
          <w:tab w:val="num" w:pos="760"/>
        </w:tabs>
        <w:ind w:left="760" w:hanging="420"/>
      </w:pPr>
      <w:rPr>
        <w:rFonts w:ascii="Wingdings" w:hAnsi="Wingdings" w:hint="default"/>
        <w:sz w:val="15"/>
        <w:szCs w:val="15"/>
      </w:rPr>
    </w:lvl>
    <w:lvl w:ilvl="1" w:tplc="FFFFFFFF" w:tentative="1">
      <w:start w:val="1"/>
      <w:numFmt w:val="bullet"/>
      <w:lvlText w:val=""/>
      <w:lvlJc w:val="left"/>
      <w:pPr>
        <w:tabs>
          <w:tab w:val="num" w:pos="1180"/>
        </w:tabs>
        <w:ind w:left="1180" w:hanging="420"/>
      </w:pPr>
      <w:rPr>
        <w:rFonts w:ascii="Wingdings" w:hAnsi="Wingdings" w:hint="default"/>
      </w:rPr>
    </w:lvl>
    <w:lvl w:ilvl="2" w:tplc="FFFFFFFF" w:tentative="1">
      <w:start w:val="1"/>
      <w:numFmt w:val="bullet"/>
      <w:lvlText w:val=""/>
      <w:lvlJc w:val="left"/>
      <w:pPr>
        <w:tabs>
          <w:tab w:val="num" w:pos="1600"/>
        </w:tabs>
        <w:ind w:left="1600" w:hanging="420"/>
      </w:pPr>
      <w:rPr>
        <w:rFonts w:ascii="Wingdings" w:hAnsi="Wingdings" w:hint="default"/>
      </w:rPr>
    </w:lvl>
    <w:lvl w:ilvl="3" w:tplc="FFFFFFFF" w:tentative="1">
      <w:start w:val="1"/>
      <w:numFmt w:val="bullet"/>
      <w:lvlText w:val=""/>
      <w:lvlJc w:val="left"/>
      <w:pPr>
        <w:tabs>
          <w:tab w:val="num" w:pos="2020"/>
        </w:tabs>
        <w:ind w:left="2020" w:hanging="420"/>
      </w:pPr>
      <w:rPr>
        <w:rFonts w:ascii="Wingdings" w:hAnsi="Wingdings" w:hint="default"/>
      </w:rPr>
    </w:lvl>
    <w:lvl w:ilvl="4" w:tplc="FFFFFFFF" w:tentative="1">
      <w:start w:val="1"/>
      <w:numFmt w:val="bullet"/>
      <w:lvlText w:val=""/>
      <w:lvlJc w:val="left"/>
      <w:pPr>
        <w:tabs>
          <w:tab w:val="num" w:pos="2440"/>
        </w:tabs>
        <w:ind w:left="2440" w:hanging="420"/>
      </w:pPr>
      <w:rPr>
        <w:rFonts w:ascii="Wingdings" w:hAnsi="Wingdings" w:hint="default"/>
      </w:rPr>
    </w:lvl>
    <w:lvl w:ilvl="5" w:tplc="FFFFFFFF" w:tentative="1">
      <w:start w:val="1"/>
      <w:numFmt w:val="bullet"/>
      <w:lvlText w:val=""/>
      <w:lvlJc w:val="left"/>
      <w:pPr>
        <w:tabs>
          <w:tab w:val="num" w:pos="2860"/>
        </w:tabs>
        <w:ind w:left="2860" w:hanging="420"/>
      </w:pPr>
      <w:rPr>
        <w:rFonts w:ascii="Wingdings" w:hAnsi="Wingdings" w:hint="default"/>
      </w:rPr>
    </w:lvl>
    <w:lvl w:ilvl="6" w:tplc="FFFFFFFF" w:tentative="1">
      <w:start w:val="1"/>
      <w:numFmt w:val="bullet"/>
      <w:lvlText w:val=""/>
      <w:lvlJc w:val="left"/>
      <w:pPr>
        <w:tabs>
          <w:tab w:val="num" w:pos="3280"/>
        </w:tabs>
        <w:ind w:left="3280" w:hanging="420"/>
      </w:pPr>
      <w:rPr>
        <w:rFonts w:ascii="Wingdings" w:hAnsi="Wingdings" w:hint="default"/>
      </w:rPr>
    </w:lvl>
    <w:lvl w:ilvl="7" w:tplc="FFFFFFFF" w:tentative="1">
      <w:start w:val="1"/>
      <w:numFmt w:val="bullet"/>
      <w:lvlText w:val=""/>
      <w:lvlJc w:val="left"/>
      <w:pPr>
        <w:tabs>
          <w:tab w:val="num" w:pos="3700"/>
        </w:tabs>
        <w:ind w:left="3700" w:hanging="420"/>
      </w:pPr>
      <w:rPr>
        <w:rFonts w:ascii="Wingdings" w:hAnsi="Wingdings" w:hint="default"/>
      </w:rPr>
    </w:lvl>
    <w:lvl w:ilvl="8" w:tplc="FFFFFFFF" w:tentative="1">
      <w:start w:val="1"/>
      <w:numFmt w:val="bullet"/>
      <w:lvlText w:val=""/>
      <w:lvlJc w:val="left"/>
      <w:pPr>
        <w:tabs>
          <w:tab w:val="num" w:pos="4120"/>
        </w:tabs>
        <w:ind w:left="4120" w:hanging="420"/>
      </w:pPr>
      <w:rPr>
        <w:rFonts w:ascii="Wingdings" w:hAnsi="Wingdings" w:hint="default"/>
      </w:rPr>
    </w:lvl>
  </w:abstractNum>
  <w:abstractNum w:abstractNumId="21">
    <w:nsid w:val="597648EF"/>
    <w:multiLevelType w:val="hybridMultilevel"/>
    <w:tmpl w:val="96863566"/>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5BEF169C"/>
    <w:multiLevelType w:val="hybridMultilevel"/>
    <w:tmpl w:val="EC74B888"/>
    <w:lvl w:ilvl="0" w:tplc="DEF4B23A">
      <w:start w:val="1"/>
      <w:numFmt w:val="decimal"/>
      <w:suff w:val="space"/>
      <w:lvlText w:val="%1、"/>
      <w:lvlJc w:val="left"/>
      <w:pPr>
        <w:ind w:left="9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0B70C0A"/>
    <w:multiLevelType w:val="hybridMultilevel"/>
    <w:tmpl w:val="F94EB528"/>
    <w:lvl w:ilvl="0" w:tplc="DEF4B23A">
      <w:start w:val="1"/>
      <w:numFmt w:val="decimal"/>
      <w:suff w:val="space"/>
      <w:lvlText w:val="%1、"/>
      <w:lvlJc w:val="left"/>
      <w:pPr>
        <w:ind w:left="704" w:hanging="420"/>
      </w:pPr>
      <w:rPr>
        <w:rFonts w:hint="eastAsia"/>
      </w:rPr>
    </w:lvl>
    <w:lvl w:ilvl="1" w:tplc="04090019" w:tentative="1">
      <w:start w:val="1"/>
      <w:numFmt w:val="lowerLetter"/>
      <w:lvlText w:val="%2)"/>
      <w:lvlJc w:val="left"/>
      <w:pPr>
        <w:ind w:left="564" w:hanging="420"/>
      </w:pPr>
    </w:lvl>
    <w:lvl w:ilvl="2" w:tplc="0409001B" w:tentative="1">
      <w:start w:val="1"/>
      <w:numFmt w:val="lowerRoman"/>
      <w:lvlText w:val="%3."/>
      <w:lvlJc w:val="right"/>
      <w:pPr>
        <w:ind w:left="984" w:hanging="420"/>
      </w:pPr>
    </w:lvl>
    <w:lvl w:ilvl="3" w:tplc="0409000F" w:tentative="1">
      <w:start w:val="1"/>
      <w:numFmt w:val="decimal"/>
      <w:lvlText w:val="%4."/>
      <w:lvlJc w:val="left"/>
      <w:pPr>
        <w:ind w:left="1404" w:hanging="420"/>
      </w:pPr>
    </w:lvl>
    <w:lvl w:ilvl="4" w:tplc="04090019" w:tentative="1">
      <w:start w:val="1"/>
      <w:numFmt w:val="lowerLetter"/>
      <w:lvlText w:val="%5)"/>
      <w:lvlJc w:val="left"/>
      <w:pPr>
        <w:ind w:left="1824" w:hanging="420"/>
      </w:pPr>
    </w:lvl>
    <w:lvl w:ilvl="5" w:tplc="0409001B" w:tentative="1">
      <w:start w:val="1"/>
      <w:numFmt w:val="lowerRoman"/>
      <w:lvlText w:val="%6."/>
      <w:lvlJc w:val="right"/>
      <w:pPr>
        <w:ind w:left="2244" w:hanging="420"/>
      </w:pPr>
    </w:lvl>
    <w:lvl w:ilvl="6" w:tplc="0409000F" w:tentative="1">
      <w:start w:val="1"/>
      <w:numFmt w:val="decimal"/>
      <w:lvlText w:val="%7."/>
      <w:lvlJc w:val="left"/>
      <w:pPr>
        <w:ind w:left="2664" w:hanging="420"/>
      </w:pPr>
    </w:lvl>
    <w:lvl w:ilvl="7" w:tplc="04090019" w:tentative="1">
      <w:start w:val="1"/>
      <w:numFmt w:val="lowerLetter"/>
      <w:lvlText w:val="%8)"/>
      <w:lvlJc w:val="left"/>
      <w:pPr>
        <w:ind w:left="3084" w:hanging="420"/>
      </w:pPr>
    </w:lvl>
    <w:lvl w:ilvl="8" w:tplc="0409001B" w:tentative="1">
      <w:start w:val="1"/>
      <w:numFmt w:val="lowerRoman"/>
      <w:lvlText w:val="%9."/>
      <w:lvlJc w:val="right"/>
      <w:pPr>
        <w:ind w:left="3504" w:hanging="420"/>
      </w:pPr>
    </w:lvl>
  </w:abstractNum>
  <w:abstractNum w:abstractNumId="24">
    <w:nsid w:val="61D506B1"/>
    <w:multiLevelType w:val="hybridMultilevel"/>
    <w:tmpl w:val="55C8501A"/>
    <w:lvl w:ilvl="0" w:tplc="09F43E2C">
      <w:start w:val="1"/>
      <w:numFmt w:val="decimal"/>
      <w:pStyle w:val="ISMS-3"/>
      <w:lvlText w:val="%1）"/>
      <w:lvlJc w:val="left"/>
      <w:pPr>
        <w:tabs>
          <w:tab w:val="num" w:pos="2320"/>
        </w:tabs>
        <w:ind w:left="2320" w:firstLine="0"/>
      </w:pPr>
      <w:rPr>
        <w:rFonts w:hint="default"/>
      </w:rPr>
    </w:lvl>
    <w:lvl w:ilvl="1" w:tplc="04090011">
      <w:start w:val="1"/>
      <w:numFmt w:val="decimal"/>
      <w:lvlText w:val="%2)"/>
      <w:lvlJc w:val="left"/>
      <w:pPr>
        <w:tabs>
          <w:tab w:val="num" w:pos="3042"/>
        </w:tabs>
        <w:ind w:left="3042" w:hanging="420"/>
      </w:pPr>
      <w:rPr>
        <w:rFonts w:hint="default"/>
      </w:rPr>
    </w:lvl>
    <w:lvl w:ilvl="2" w:tplc="0409001B" w:tentative="1">
      <w:start w:val="1"/>
      <w:numFmt w:val="lowerRoman"/>
      <w:lvlText w:val="%3."/>
      <w:lvlJc w:val="right"/>
      <w:pPr>
        <w:tabs>
          <w:tab w:val="num" w:pos="3462"/>
        </w:tabs>
        <w:ind w:left="3462" w:hanging="420"/>
      </w:pPr>
    </w:lvl>
    <w:lvl w:ilvl="3" w:tplc="0409000F" w:tentative="1">
      <w:start w:val="1"/>
      <w:numFmt w:val="decimal"/>
      <w:lvlText w:val="%4."/>
      <w:lvlJc w:val="left"/>
      <w:pPr>
        <w:tabs>
          <w:tab w:val="num" w:pos="3882"/>
        </w:tabs>
        <w:ind w:left="3882" w:hanging="420"/>
      </w:pPr>
    </w:lvl>
    <w:lvl w:ilvl="4" w:tplc="04090019" w:tentative="1">
      <w:start w:val="1"/>
      <w:numFmt w:val="lowerLetter"/>
      <w:lvlText w:val="%5)"/>
      <w:lvlJc w:val="left"/>
      <w:pPr>
        <w:tabs>
          <w:tab w:val="num" w:pos="4302"/>
        </w:tabs>
        <w:ind w:left="4302" w:hanging="420"/>
      </w:pPr>
    </w:lvl>
    <w:lvl w:ilvl="5" w:tplc="0409001B" w:tentative="1">
      <w:start w:val="1"/>
      <w:numFmt w:val="lowerRoman"/>
      <w:lvlText w:val="%6."/>
      <w:lvlJc w:val="right"/>
      <w:pPr>
        <w:tabs>
          <w:tab w:val="num" w:pos="4722"/>
        </w:tabs>
        <w:ind w:left="4722" w:hanging="420"/>
      </w:pPr>
    </w:lvl>
    <w:lvl w:ilvl="6" w:tplc="0409000F" w:tentative="1">
      <w:start w:val="1"/>
      <w:numFmt w:val="decimal"/>
      <w:lvlText w:val="%7."/>
      <w:lvlJc w:val="left"/>
      <w:pPr>
        <w:tabs>
          <w:tab w:val="num" w:pos="5142"/>
        </w:tabs>
        <w:ind w:left="5142" w:hanging="420"/>
      </w:pPr>
    </w:lvl>
    <w:lvl w:ilvl="7" w:tplc="04090019" w:tentative="1">
      <w:start w:val="1"/>
      <w:numFmt w:val="lowerLetter"/>
      <w:lvlText w:val="%8)"/>
      <w:lvlJc w:val="left"/>
      <w:pPr>
        <w:tabs>
          <w:tab w:val="num" w:pos="5562"/>
        </w:tabs>
        <w:ind w:left="5562" w:hanging="420"/>
      </w:pPr>
    </w:lvl>
    <w:lvl w:ilvl="8" w:tplc="0409001B" w:tentative="1">
      <w:start w:val="1"/>
      <w:numFmt w:val="lowerRoman"/>
      <w:lvlText w:val="%9."/>
      <w:lvlJc w:val="right"/>
      <w:pPr>
        <w:tabs>
          <w:tab w:val="num" w:pos="5982"/>
        </w:tabs>
        <w:ind w:left="5982" w:hanging="420"/>
      </w:pPr>
    </w:lvl>
  </w:abstractNum>
  <w:abstractNum w:abstractNumId="25">
    <w:nsid w:val="655714B4"/>
    <w:multiLevelType w:val="hybridMultilevel"/>
    <w:tmpl w:val="E098CE7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nsid w:val="6E655CAE"/>
    <w:multiLevelType w:val="hybridMultilevel"/>
    <w:tmpl w:val="1B7EFE02"/>
    <w:lvl w:ilvl="0" w:tplc="B3E277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F387753"/>
    <w:multiLevelType w:val="hybridMultilevel"/>
    <w:tmpl w:val="F0F0AD36"/>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nsid w:val="708730F5"/>
    <w:multiLevelType w:val="hybridMultilevel"/>
    <w:tmpl w:val="7846BAD6"/>
    <w:lvl w:ilvl="0" w:tplc="731C8E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1260188"/>
    <w:multiLevelType w:val="hybridMultilevel"/>
    <w:tmpl w:val="F94EB528"/>
    <w:lvl w:ilvl="0" w:tplc="DEF4B23A">
      <w:start w:val="1"/>
      <w:numFmt w:val="decimal"/>
      <w:suff w:val="space"/>
      <w:lvlText w:val="%1、"/>
      <w:lvlJc w:val="left"/>
      <w:pPr>
        <w:ind w:left="704" w:hanging="420"/>
      </w:pPr>
      <w:rPr>
        <w:rFonts w:hint="eastAsia"/>
      </w:rPr>
    </w:lvl>
    <w:lvl w:ilvl="1" w:tplc="04090019">
      <w:start w:val="1"/>
      <w:numFmt w:val="lowerLetter"/>
      <w:lvlText w:val="%2)"/>
      <w:lvlJc w:val="left"/>
      <w:pPr>
        <w:ind w:left="564" w:hanging="420"/>
      </w:pPr>
    </w:lvl>
    <w:lvl w:ilvl="2" w:tplc="0409001B" w:tentative="1">
      <w:start w:val="1"/>
      <w:numFmt w:val="lowerRoman"/>
      <w:lvlText w:val="%3."/>
      <w:lvlJc w:val="right"/>
      <w:pPr>
        <w:ind w:left="984" w:hanging="420"/>
      </w:pPr>
    </w:lvl>
    <w:lvl w:ilvl="3" w:tplc="0409000F" w:tentative="1">
      <w:start w:val="1"/>
      <w:numFmt w:val="decimal"/>
      <w:lvlText w:val="%4."/>
      <w:lvlJc w:val="left"/>
      <w:pPr>
        <w:ind w:left="1404" w:hanging="420"/>
      </w:pPr>
    </w:lvl>
    <w:lvl w:ilvl="4" w:tplc="04090019" w:tentative="1">
      <w:start w:val="1"/>
      <w:numFmt w:val="lowerLetter"/>
      <w:lvlText w:val="%5)"/>
      <w:lvlJc w:val="left"/>
      <w:pPr>
        <w:ind w:left="1824" w:hanging="420"/>
      </w:pPr>
    </w:lvl>
    <w:lvl w:ilvl="5" w:tplc="0409001B" w:tentative="1">
      <w:start w:val="1"/>
      <w:numFmt w:val="lowerRoman"/>
      <w:lvlText w:val="%6."/>
      <w:lvlJc w:val="right"/>
      <w:pPr>
        <w:ind w:left="2244" w:hanging="420"/>
      </w:pPr>
    </w:lvl>
    <w:lvl w:ilvl="6" w:tplc="0409000F" w:tentative="1">
      <w:start w:val="1"/>
      <w:numFmt w:val="decimal"/>
      <w:lvlText w:val="%7."/>
      <w:lvlJc w:val="left"/>
      <w:pPr>
        <w:ind w:left="2664" w:hanging="420"/>
      </w:pPr>
    </w:lvl>
    <w:lvl w:ilvl="7" w:tplc="04090019" w:tentative="1">
      <w:start w:val="1"/>
      <w:numFmt w:val="lowerLetter"/>
      <w:lvlText w:val="%8)"/>
      <w:lvlJc w:val="left"/>
      <w:pPr>
        <w:ind w:left="3084" w:hanging="420"/>
      </w:pPr>
    </w:lvl>
    <w:lvl w:ilvl="8" w:tplc="0409001B" w:tentative="1">
      <w:start w:val="1"/>
      <w:numFmt w:val="lowerRoman"/>
      <w:lvlText w:val="%9."/>
      <w:lvlJc w:val="right"/>
      <w:pPr>
        <w:ind w:left="3504" w:hanging="420"/>
      </w:pPr>
    </w:lvl>
  </w:abstractNum>
  <w:abstractNum w:abstractNumId="30">
    <w:nsid w:val="74DA3382"/>
    <w:multiLevelType w:val="hybridMultilevel"/>
    <w:tmpl w:val="F94EB528"/>
    <w:lvl w:ilvl="0" w:tplc="DEF4B23A">
      <w:start w:val="1"/>
      <w:numFmt w:val="decimal"/>
      <w:suff w:val="space"/>
      <w:lvlText w:val="%1、"/>
      <w:lvlJc w:val="left"/>
      <w:pPr>
        <w:ind w:left="704" w:hanging="420"/>
      </w:pPr>
      <w:rPr>
        <w:rFonts w:hint="eastAsia"/>
      </w:rPr>
    </w:lvl>
    <w:lvl w:ilvl="1" w:tplc="04090019">
      <w:start w:val="1"/>
      <w:numFmt w:val="lowerLetter"/>
      <w:lvlText w:val="%2)"/>
      <w:lvlJc w:val="left"/>
      <w:pPr>
        <w:ind w:left="564" w:hanging="420"/>
      </w:pPr>
    </w:lvl>
    <w:lvl w:ilvl="2" w:tplc="0409001B" w:tentative="1">
      <w:start w:val="1"/>
      <w:numFmt w:val="lowerRoman"/>
      <w:lvlText w:val="%3."/>
      <w:lvlJc w:val="right"/>
      <w:pPr>
        <w:ind w:left="984" w:hanging="420"/>
      </w:pPr>
    </w:lvl>
    <w:lvl w:ilvl="3" w:tplc="0409000F" w:tentative="1">
      <w:start w:val="1"/>
      <w:numFmt w:val="decimal"/>
      <w:lvlText w:val="%4."/>
      <w:lvlJc w:val="left"/>
      <w:pPr>
        <w:ind w:left="1404" w:hanging="420"/>
      </w:pPr>
    </w:lvl>
    <w:lvl w:ilvl="4" w:tplc="04090019" w:tentative="1">
      <w:start w:val="1"/>
      <w:numFmt w:val="lowerLetter"/>
      <w:lvlText w:val="%5)"/>
      <w:lvlJc w:val="left"/>
      <w:pPr>
        <w:ind w:left="1824" w:hanging="420"/>
      </w:pPr>
    </w:lvl>
    <w:lvl w:ilvl="5" w:tplc="0409001B" w:tentative="1">
      <w:start w:val="1"/>
      <w:numFmt w:val="lowerRoman"/>
      <w:lvlText w:val="%6."/>
      <w:lvlJc w:val="right"/>
      <w:pPr>
        <w:ind w:left="2244" w:hanging="420"/>
      </w:pPr>
    </w:lvl>
    <w:lvl w:ilvl="6" w:tplc="0409000F" w:tentative="1">
      <w:start w:val="1"/>
      <w:numFmt w:val="decimal"/>
      <w:lvlText w:val="%7."/>
      <w:lvlJc w:val="left"/>
      <w:pPr>
        <w:ind w:left="2664" w:hanging="420"/>
      </w:pPr>
    </w:lvl>
    <w:lvl w:ilvl="7" w:tplc="04090019" w:tentative="1">
      <w:start w:val="1"/>
      <w:numFmt w:val="lowerLetter"/>
      <w:lvlText w:val="%8)"/>
      <w:lvlJc w:val="left"/>
      <w:pPr>
        <w:ind w:left="3084" w:hanging="420"/>
      </w:pPr>
    </w:lvl>
    <w:lvl w:ilvl="8" w:tplc="0409001B" w:tentative="1">
      <w:start w:val="1"/>
      <w:numFmt w:val="lowerRoman"/>
      <w:lvlText w:val="%9."/>
      <w:lvlJc w:val="right"/>
      <w:pPr>
        <w:ind w:left="3504" w:hanging="420"/>
      </w:pPr>
    </w:lvl>
  </w:abstractNum>
  <w:abstractNum w:abstractNumId="31">
    <w:nsid w:val="772F0EE9"/>
    <w:multiLevelType w:val="hybridMultilevel"/>
    <w:tmpl w:val="30D4C382"/>
    <w:lvl w:ilvl="0" w:tplc="1ADCEFA0">
      <w:start w:val="1"/>
      <w:numFmt w:val="decimal"/>
      <w:pStyle w:val="ISMS-2"/>
      <w:lvlText w:val="%1、"/>
      <w:lvlJc w:val="left"/>
      <w:pPr>
        <w:tabs>
          <w:tab w:val="num" w:pos="2479"/>
        </w:tabs>
        <w:ind w:left="2479" w:hanging="799"/>
      </w:pPr>
      <w:rPr>
        <w:rFonts w:hint="eastAsia"/>
      </w:rPr>
    </w:lvl>
    <w:lvl w:ilvl="1" w:tplc="04090019" w:tentative="1">
      <w:start w:val="1"/>
      <w:numFmt w:val="lowerLetter"/>
      <w:lvlText w:val="%2)"/>
      <w:lvlJc w:val="left"/>
      <w:pPr>
        <w:tabs>
          <w:tab w:val="num" w:pos="1720"/>
        </w:tabs>
        <w:ind w:left="1720" w:hanging="420"/>
      </w:pPr>
    </w:lvl>
    <w:lvl w:ilvl="2" w:tplc="0409001B" w:tentative="1">
      <w:start w:val="1"/>
      <w:numFmt w:val="lowerRoman"/>
      <w:lvlText w:val="%3."/>
      <w:lvlJc w:val="right"/>
      <w:pPr>
        <w:tabs>
          <w:tab w:val="num" w:pos="2140"/>
        </w:tabs>
        <w:ind w:left="2140" w:hanging="420"/>
      </w:pPr>
    </w:lvl>
    <w:lvl w:ilvl="3" w:tplc="0409000F" w:tentative="1">
      <w:start w:val="1"/>
      <w:numFmt w:val="decimal"/>
      <w:lvlText w:val="%4."/>
      <w:lvlJc w:val="left"/>
      <w:pPr>
        <w:tabs>
          <w:tab w:val="num" w:pos="2560"/>
        </w:tabs>
        <w:ind w:left="2560" w:hanging="420"/>
      </w:pPr>
    </w:lvl>
    <w:lvl w:ilvl="4" w:tplc="04090019" w:tentative="1">
      <w:start w:val="1"/>
      <w:numFmt w:val="lowerLetter"/>
      <w:lvlText w:val="%5)"/>
      <w:lvlJc w:val="left"/>
      <w:pPr>
        <w:tabs>
          <w:tab w:val="num" w:pos="2980"/>
        </w:tabs>
        <w:ind w:left="2980" w:hanging="420"/>
      </w:pPr>
    </w:lvl>
    <w:lvl w:ilvl="5" w:tplc="0409001B" w:tentative="1">
      <w:start w:val="1"/>
      <w:numFmt w:val="lowerRoman"/>
      <w:lvlText w:val="%6."/>
      <w:lvlJc w:val="right"/>
      <w:pPr>
        <w:tabs>
          <w:tab w:val="num" w:pos="3400"/>
        </w:tabs>
        <w:ind w:left="3400" w:hanging="420"/>
      </w:pPr>
    </w:lvl>
    <w:lvl w:ilvl="6" w:tplc="0409000F" w:tentative="1">
      <w:start w:val="1"/>
      <w:numFmt w:val="decimal"/>
      <w:lvlText w:val="%7."/>
      <w:lvlJc w:val="left"/>
      <w:pPr>
        <w:tabs>
          <w:tab w:val="num" w:pos="3820"/>
        </w:tabs>
        <w:ind w:left="3820" w:hanging="420"/>
      </w:pPr>
    </w:lvl>
    <w:lvl w:ilvl="7" w:tplc="04090019" w:tentative="1">
      <w:start w:val="1"/>
      <w:numFmt w:val="lowerLetter"/>
      <w:lvlText w:val="%8)"/>
      <w:lvlJc w:val="left"/>
      <w:pPr>
        <w:tabs>
          <w:tab w:val="num" w:pos="4240"/>
        </w:tabs>
        <w:ind w:left="4240" w:hanging="420"/>
      </w:pPr>
    </w:lvl>
    <w:lvl w:ilvl="8" w:tplc="0409001B" w:tentative="1">
      <w:start w:val="1"/>
      <w:numFmt w:val="lowerRoman"/>
      <w:lvlText w:val="%9."/>
      <w:lvlJc w:val="right"/>
      <w:pPr>
        <w:tabs>
          <w:tab w:val="num" w:pos="4660"/>
        </w:tabs>
        <w:ind w:left="4660" w:hanging="420"/>
      </w:pPr>
    </w:lvl>
  </w:abstractNum>
  <w:abstractNum w:abstractNumId="32">
    <w:nsid w:val="78B03740"/>
    <w:multiLevelType w:val="hybridMultilevel"/>
    <w:tmpl w:val="F94EB528"/>
    <w:lvl w:ilvl="0" w:tplc="DEF4B23A">
      <w:start w:val="1"/>
      <w:numFmt w:val="decimal"/>
      <w:suff w:val="space"/>
      <w:lvlText w:val="%1、"/>
      <w:lvlJc w:val="left"/>
      <w:pPr>
        <w:ind w:left="704" w:hanging="420"/>
      </w:pPr>
      <w:rPr>
        <w:rFonts w:hint="eastAsia"/>
      </w:rPr>
    </w:lvl>
    <w:lvl w:ilvl="1" w:tplc="04090019" w:tentative="1">
      <w:start w:val="1"/>
      <w:numFmt w:val="lowerLetter"/>
      <w:lvlText w:val="%2)"/>
      <w:lvlJc w:val="left"/>
      <w:pPr>
        <w:ind w:left="564" w:hanging="420"/>
      </w:pPr>
    </w:lvl>
    <w:lvl w:ilvl="2" w:tplc="0409001B" w:tentative="1">
      <w:start w:val="1"/>
      <w:numFmt w:val="lowerRoman"/>
      <w:lvlText w:val="%3."/>
      <w:lvlJc w:val="right"/>
      <w:pPr>
        <w:ind w:left="984" w:hanging="420"/>
      </w:pPr>
    </w:lvl>
    <w:lvl w:ilvl="3" w:tplc="0409000F" w:tentative="1">
      <w:start w:val="1"/>
      <w:numFmt w:val="decimal"/>
      <w:lvlText w:val="%4."/>
      <w:lvlJc w:val="left"/>
      <w:pPr>
        <w:ind w:left="1404" w:hanging="420"/>
      </w:pPr>
    </w:lvl>
    <w:lvl w:ilvl="4" w:tplc="04090019" w:tentative="1">
      <w:start w:val="1"/>
      <w:numFmt w:val="lowerLetter"/>
      <w:lvlText w:val="%5)"/>
      <w:lvlJc w:val="left"/>
      <w:pPr>
        <w:ind w:left="1824" w:hanging="420"/>
      </w:pPr>
    </w:lvl>
    <w:lvl w:ilvl="5" w:tplc="0409001B" w:tentative="1">
      <w:start w:val="1"/>
      <w:numFmt w:val="lowerRoman"/>
      <w:lvlText w:val="%6."/>
      <w:lvlJc w:val="right"/>
      <w:pPr>
        <w:ind w:left="2244" w:hanging="420"/>
      </w:pPr>
    </w:lvl>
    <w:lvl w:ilvl="6" w:tplc="0409000F" w:tentative="1">
      <w:start w:val="1"/>
      <w:numFmt w:val="decimal"/>
      <w:lvlText w:val="%7."/>
      <w:lvlJc w:val="left"/>
      <w:pPr>
        <w:ind w:left="2664" w:hanging="420"/>
      </w:pPr>
    </w:lvl>
    <w:lvl w:ilvl="7" w:tplc="04090019" w:tentative="1">
      <w:start w:val="1"/>
      <w:numFmt w:val="lowerLetter"/>
      <w:lvlText w:val="%8)"/>
      <w:lvlJc w:val="left"/>
      <w:pPr>
        <w:ind w:left="3084" w:hanging="420"/>
      </w:pPr>
    </w:lvl>
    <w:lvl w:ilvl="8" w:tplc="0409001B" w:tentative="1">
      <w:start w:val="1"/>
      <w:numFmt w:val="lowerRoman"/>
      <w:lvlText w:val="%9."/>
      <w:lvlJc w:val="right"/>
      <w:pPr>
        <w:ind w:left="3504" w:hanging="420"/>
      </w:pPr>
    </w:lvl>
  </w:abstractNum>
  <w:abstractNum w:abstractNumId="33">
    <w:nsid w:val="79311C03"/>
    <w:multiLevelType w:val="hybridMultilevel"/>
    <w:tmpl w:val="E098CE7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nsid w:val="7B7B5DF5"/>
    <w:multiLevelType w:val="hybridMultilevel"/>
    <w:tmpl w:val="E098CE7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nsid w:val="7BC86D68"/>
    <w:multiLevelType w:val="multilevel"/>
    <w:tmpl w:val="7AFA6EF2"/>
    <w:lvl w:ilvl="0">
      <w:start w:val="1"/>
      <w:numFmt w:val="chineseCountingThousand"/>
      <w:pStyle w:val="1"/>
      <w:lvlText w:val="%1、"/>
      <w:lvlJc w:val="left"/>
      <w:pPr>
        <w:tabs>
          <w:tab w:val="num" w:pos="0"/>
        </w:tabs>
        <w:ind w:left="0" w:firstLine="0"/>
      </w:pPr>
      <w:rPr>
        <w:rFonts w:hint="eastAsia"/>
      </w:rPr>
    </w:lvl>
    <w:lvl w:ilvl="1">
      <w:start w:val="1"/>
      <w:numFmt w:val="decimal"/>
      <w:pStyle w:val="2"/>
      <w:isLgl/>
      <w:lvlText w:val="%1.%2"/>
      <w:lvlJc w:val="left"/>
      <w:pPr>
        <w:tabs>
          <w:tab w:val="num" w:pos="567"/>
        </w:tabs>
        <w:ind w:left="567" w:hanging="567"/>
      </w:pPr>
      <w:rPr>
        <w:rFonts w:ascii="Times New Roman" w:hAnsi="Times New Roman" w:cs="Times New Roman" w:hint="default"/>
      </w:rPr>
    </w:lvl>
    <w:lvl w:ilvl="2">
      <w:start w:val="1"/>
      <w:numFmt w:val="decimal"/>
      <w:pStyle w:val="3"/>
      <w:isLgl/>
      <w:lvlText w:val="%1.%2.%3 "/>
      <w:lvlJc w:val="left"/>
      <w:pPr>
        <w:tabs>
          <w:tab w:val="num" w:pos="709"/>
        </w:tabs>
        <w:ind w:left="709" w:hanging="709"/>
      </w:pPr>
      <w:rPr>
        <w:rFonts w:hint="eastAsia"/>
      </w:rPr>
    </w:lvl>
    <w:lvl w:ilvl="3">
      <w:start w:val="1"/>
      <w:numFmt w:val="decimal"/>
      <w:pStyle w:val="4"/>
      <w:isLgl/>
      <w:lvlText w:val="%1.%2.%3.%4 "/>
      <w:lvlJc w:val="left"/>
      <w:pPr>
        <w:tabs>
          <w:tab w:val="num" w:pos="851"/>
        </w:tabs>
        <w:ind w:left="851" w:hanging="851"/>
      </w:pPr>
      <w:rPr>
        <w:rFonts w:cs="Times New Roman" w:hint="eastAsia"/>
        <w:b w:val="0"/>
        <w:bCs w:val="0"/>
        <w:i w:val="0"/>
        <w:iCs w:val="0"/>
        <w:caps w:val="0"/>
        <w:smallCaps w:val="0"/>
        <w:strike w:val="0"/>
        <w:dstrike w:val="0"/>
        <w:outline w:val="0"/>
        <w:shadow w:val="0"/>
        <w:emboss w:val="0"/>
        <w:imprint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6">
    <w:nsid w:val="7BE12DD6"/>
    <w:multiLevelType w:val="hybridMultilevel"/>
    <w:tmpl w:val="E098CE7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0"/>
  </w:num>
  <w:num w:numId="2">
    <w:abstractNumId w:val="17"/>
  </w:num>
  <w:num w:numId="3">
    <w:abstractNumId w:val="35"/>
  </w:num>
  <w:num w:numId="4">
    <w:abstractNumId w:val="24"/>
  </w:num>
  <w:num w:numId="5">
    <w:abstractNumId w:val="31"/>
  </w:num>
  <w:num w:numId="6">
    <w:abstractNumId w:val="6"/>
  </w:num>
  <w:num w:numId="7">
    <w:abstractNumId w:val="10"/>
  </w:num>
  <w:num w:numId="8">
    <w:abstractNumId w:val="22"/>
  </w:num>
  <w:num w:numId="9">
    <w:abstractNumId w:val="3"/>
  </w:num>
  <w:num w:numId="10">
    <w:abstractNumId w:val="25"/>
  </w:num>
  <w:num w:numId="11">
    <w:abstractNumId w:val="26"/>
  </w:num>
  <w:num w:numId="12">
    <w:abstractNumId w:val="28"/>
  </w:num>
  <w:num w:numId="13">
    <w:abstractNumId w:val="18"/>
  </w:num>
  <w:num w:numId="14">
    <w:abstractNumId w:val="1"/>
  </w:num>
  <w:num w:numId="15">
    <w:abstractNumId w:val="12"/>
  </w:num>
  <w:num w:numId="16">
    <w:abstractNumId w:val="35"/>
  </w:num>
  <w:num w:numId="17">
    <w:abstractNumId w:val="19"/>
  </w:num>
  <w:num w:numId="18">
    <w:abstractNumId w:val="2"/>
  </w:num>
  <w:num w:numId="19">
    <w:abstractNumId w:val="21"/>
  </w:num>
  <w:num w:numId="20">
    <w:abstractNumId w:val="27"/>
  </w:num>
  <w:num w:numId="21">
    <w:abstractNumId w:val="11"/>
  </w:num>
  <w:num w:numId="22">
    <w:abstractNumId w:val="23"/>
  </w:num>
  <w:num w:numId="23">
    <w:abstractNumId w:val="0"/>
  </w:num>
  <w:num w:numId="24">
    <w:abstractNumId w:val="32"/>
  </w:num>
  <w:num w:numId="25">
    <w:abstractNumId w:val="30"/>
  </w:num>
  <w:num w:numId="26">
    <w:abstractNumId w:val="16"/>
  </w:num>
  <w:num w:numId="27">
    <w:abstractNumId w:val="7"/>
  </w:num>
  <w:num w:numId="28">
    <w:abstractNumId w:val="29"/>
  </w:num>
  <w:num w:numId="29">
    <w:abstractNumId w:val="13"/>
  </w:num>
  <w:num w:numId="30">
    <w:abstractNumId w:val="9"/>
  </w:num>
  <w:num w:numId="31">
    <w:abstractNumId w:val="8"/>
  </w:num>
  <w:num w:numId="32">
    <w:abstractNumId w:val="5"/>
  </w:num>
  <w:num w:numId="33">
    <w:abstractNumId w:val="33"/>
  </w:num>
  <w:num w:numId="34">
    <w:abstractNumId w:val="34"/>
  </w:num>
  <w:num w:numId="35">
    <w:abstractNumId w:val="14"/>
  </w:num>
  <w:num w:numId="36">
    <w:abstractNumId w:val="15"/>
  </w:num>
  <w:num w:numId="37">
    <w:abstractNumId w:val="4"/>
  </w:num>
  <w:num w:numId="38">
    <w:abstractNumId w:val="3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420"/>
  <w:drawingGridHorizontalSpacing w:val="129"/>
  <w:drawingGridVerticalSpacing w:val="199"/>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19E"/>
    <w:rsid w:val="000001B5"/>
    <w:rsid w:val="00000482"/>
    <w:rsid w:val="00000503"/>
    <w:rsid w:val="000010F3"/>
    <w:rsid w:val="0000194C"/>
    <w:rsid w:val="00001E64"/>
    <w:rsid w:val="00003073"/>
    <w:rsid w:val="000033D1"/>
    <w:rsid w:val="000037CF"/>
    <w:rsid w:val="00004860"/>
    <w:rsid w:val="00004ACE"/>
    <w:rsid w:val="000055F3"/>
    <w:rsid w:val="00005B7B"/>
    <w:rsid w:val="00005D1A"/>
    <w:rsid w:val="00007BE5"/>
    <w:rsid w:val="000100D5"/>
    <w:rsid w:val="00010F20"/>
    <w:rsid w:val="00010F69"/>
    <w:rsid w:val="00011581"/>
    <w:rsid w:val="000118C7"/>
    <w:rsid w:val="00011C40"/>
    <w:rsid w:val="000121DF"/>
    <w:rsid w:val="00012D3A"/>
    <w:rsid w:val="00013D38"/>
    <w:rsid w:val="00014508"/>
    <w:rsid w:val="000147A3"/>
    <w:rsid w:val="00014B72"/>
    <w:rsid w:val="00014BC0"/>
    <w:rsid w:val="00014D10"/>
    <w:rsid w:val="000155CD"/>
    <w:rsid w:val="00016A24"/>
    <w:rsid w:val="000206CA"/>
    <w:rsid w:val="0002072E"/>
    <w:rsid w:val="000207D0"/>
    <w:rsid w:val="000215F9"/>
    <w:rsid w:val="00023A5A"/>
    <w:rsid w:val="000243E8"/>
    <w:rsid w:val="00024FD6"/>
    <w:rsid w:val="000250F7"/>
    <w:rsid w:val="0002529B"/>
    <w:rsid w:val="00025339"/>
    <w:rsid w:val="00025B4D"/>
    <w:rsid w:val="00026B48"/>
    <w:rsid w:val="00027FF7"/>
    <w:rsid w:val="00030407"/>
    <w:rsid w:val="000304C7"/>
    <w:rsid w:val="00030513"/>
    <w:rsid w:val="00030D35"/>
    <w:rsid w:val="00031252"/>
    <w:rsid w:val="000326FA"/>
    <w:rsid w:val="000330F3"/>
    <w:rsid w:val="00033F98"/>
    <w:rsid w:val="000362DA"/>
    <w:rsid w:val="00036486"/>
    <w:rsid w:val="00036543"/>
    <w:rsid w:val="0003664C"/>
    <w:rsid w:val="00036B6D"/>
    <w:rsid w:val="0004088F"/>
    <w:rsid w:val="00040C29"/>
    <w:rsid w:val="0004109E"/>
    <w:rsid w:val="00041111"/>
    <w:rsid w:val="00041115"/>
    <w:rsid w:val="00041A83"/>
    <w:rsid w:val="0004220E"/>
    <w:rsid w:val="0004291D"/>
    <w:rsid w:val="00042AD9"/>
    <w:rsid w:val="00042EE6"/>
    <w:rsid w:val="0004346E"/>
    <w:rsid w:val="00043B81"/>
    <w:rsid w:val="00044CC8"/>
    <w:rsid w:val="00045009"/>
    <w:rsid w:val="00045873"/>
    <w:rsid w:val="000459AD"/>
    <w:rsid w:val="000467AD"/>
    <w:rsid w:val="00046A61"/>
    <w:rsid w:val="00050061"/>
    <w:rsid w:val="00050C2A"/>
    <w:rsid w:val="00051020"/>
    <w:rsid w:val="00051190"/>
    <w:rsid w:val="000511A3"/>
    <w:rsid w:val="0005131A"/>
    <w:rsid w:val="00051E05"/>
    <w:rsid w:val="00051E54"/>
    <w:rsid w:val="00051F5D"/>
    <w:rsid w:val="00052109"/>
    <w:rsid w:val="00052280"/>
    <w:rsid w:val="000526FE"/>
    <w:rsid w:val="00052A35"/>
    <w:rsid w:val="00052EB1"/>
    <w:rsid w:val="00052EC7"/>
    <w:rsid w:val="00053130"/>
    <w:rsid w:val="00053158"/>
    <w:rsid w:val="00053B25"/>
    <w:rsid w:val="00053F35"/>
    <w:rsid w:val="0005476D"/>
    <w:rsid w:val="00057701"/>
    <w:rsid w:val="00057C28"/>
    <w:rsid w:val="00057F41"/>
    <w:rsid w:val="0006010D"/>
    <w:rsid w:val="0006093B"/>
    <w:rsid w:val="00061A44"/>
    <w:rsid w:val="00061E4A"/>
    <w:rsid w:val="0006332E"/>
    <w:rsid w:val="00063424"/>
    <w:rsid w:val="0006352A"/>
    <w:rsid w:val="000654F2"/>
    <w:rsid w:val="00065EF8"/>
    <w:rsid w:val="00066060"/>
    <w:rsid w:val="00066BF1"/>
    <w:rsid w:val="00067F1E"/>
    <w:rsid w:val="00067F1F"/>
    <w:rsid w:val="000702F9"/>
    <w:rsid w:val="00070B05"/>
    <w:rsid w:val="00071E49"/>
    <w:rsid w:val="0007266A"/>
    <w:rsid w:val="000728E2"/>
    <w:rsid w:val="00072ABC"/>
    <w:rsid w:val="00073281"/>
    <w:rsid w:val="00073748"/>
    <w:rsid w:val="00074324"/>
    <w:rsid w:val="000745AA"/>
    <w:rsid w:val="00074B71"/>
    <w:rsid w:val="00075972"/>
    <w:rsid w:val="000769F4"/>
    <w:rsid w:val="000771BE"/>
    <w:rsid w:val="00077254"/>
    <w:rsid w:val="00077299"/>
    <w:rsid w:val="0008067A"/>
    <w:rsid w:val="00080FF8"/>
    <w:rsid w:val="000812B6"/>
    <w:rsid w:val="000813AB"/>
    <w:rsid w:val="000824AF"/>
    <w:rsid w:val="000831AF"/>
    <w:rsid w:val="00083CCF"/>
    <w:rsid w:val="000841CD"/>
    <w:rsid w:val="00084AD5"/>
    <w:rsid w:val="00084C40"/>
    <w:rsid w:val="00084CF3"/>
    <w:rsid w:val="0008565C"/>
    <w:rsid w:val="00085A26"/>
    <w:rsid w:val="00086E36"/>
    <w:rsid w:val="00087157"/>
    <w:rsid w:val="000874E5"/>
    <w:rsid w:val="00090A97"/>
    <w:rsid w:val="00093BAE"/>
    <w:rsid w:val="00094740"/>
    <w:rsid w:val="00094FA4"/>
    <w:rsid w:val="00094FC6"/>
    <w:rsid w:val="00095FF7"/>
    <w:rsid w:val="000972B4"/>
    <w:rsid w:val="000972C2"/>
    <w:rsid w:val="000A02A1"/>
    <w:rsid w:val="000A04AB"/>
    <w:rsid w:val="000A0D5C"/>
    <w:rsid w:val="000A100A"/>
    <w:rsid w:val="000A1F69"/>
    <w:rsid w:val="000A1FE1"/>
    <w:rsid w:val="000A2175"/>
    <w:rsid w:val="000A21AF"/>
    <w:rsid w:val="000A36E0"/>
    <w:rsid w:val="000A5E9D"/>
    <w:rsid w:val="000A6108"/>
    <w:rsid w:val="000A733E"/>
    <w:rsid w:val="000B0255"/>
    <w:rsid w:val="000B0B5E"/>
    <w:rsid w:val="000B0C05"/>
    <w:rsid w:val="000B13D1"/>
    <w:rsid w:val="000B27CB"/>
    <w:rsid w:val="000B285A"/>
    <w:rsid w:val="000B28B3"/>
    <w:rsid w:val="000B2E3B"/>
    <w:rsid w:val="000B3C71"/>
    <w:rsid w:val="000B3F55"/>
    <w:rsid w:val="000B4183"/>
    <w:rsid w:val="000B43B3"/>
    <w:rsid w:val="000B4FF2"/>
    <w:rsid w:val="000B5860"/>
    <w:rsid w:val="000B73B1"/>
    <w:rsid w:val="000B7559"/>
    <w:rsid w:val="000B7E4D"/>
    <w:rsid w:val="000B7E67"/>
    <w:rsid w:val="000C0667"/>
    <w:rsid w:val="000C0B0E"/>
    <w:rsid w:val="000C122E"/>
    <w:rsid w:val="000C1855"/>
    <w:rsid w:val="000C1F68"/>
    <w:rsid w:val="000C2250"/>
    <w:rsid w:val="000C3365"/>
    <w:rsid w:val="000C4159"/>
    <w:rsid w:val="000C4673"/>
    <w:rsid w:val="000C49D2"/>
    <w:rsid w:val="000C6290"/>
    <w:rsid w:val="000C6621"/>
    <w:rsid w:val="000C6EE0"/>
    <w:rsid w:val="000C7C46"/>
    <w:rsid w:val="000C7C63"/>
    <w:rsid w:val="000D0C0C"/>
    <w:rsid w:val="000D1952"/>
    <w:rsid w:val="000D1B83"/>
    <w:rsid w:val="000D33B4"/>
    <w:rsid w:val="000D37DE"/>
    <w:rsid w:val="000D3D31"/>
    <w:rsid w:val="000D4E6C"/>
    <w:rsid w:val="000D66A2"/>
    <w:rsid w:val="000D7CAE"/>
    <w:rsid w:val="000E007A"/>
    <w:rsid w:val="000E03D5"/>
    <w:rsid w:val="000E0AF0"/>
    <w:rsid w:val="000E0FD9"/>
    <w:rsid w:val="000E122A"/>
    <w:rsid w:val="000E1AC6"/>
    <w:rsid w:val="000E1CA8"/>
    <w:rsid w:val="000E1CC5"/>
    <w:rsid w:val="000E28D6"/>
    <w:rsid w:val="000E2C85"/>
    <w:rsid w:val="000E403E"/>
    <w:rsid w:val="000E5126"/>
    <w:rsid w:val="000E55DA"/>
    <w:rsid w:val="000E647C"/>
    <w:rsid w:val="000E64CB"/>
    <w:rsid w:val="000E68BC"/>
    <w:rsid w:val="000E6CBE"/>
    <w:rsid w:val="000E7948"/>
    <w:rsid w:val="000F0464"/>
    <w:rsid w:val="000F050A"/>
    <w:rsid w:val="000F05A1"/>
    <w:rsid w:val="000F0CE4"/>
    <w:rsid w:val="000F0D5D"/>
    <w:rsid w:val="000F120B"/>
    <w:rsid w:val="000F13CC"/>
    <w:rsid w:val="000F23BC"/>
    <w:rsid w:val="000F282B"/>
    <w:rsid w:val="000F3074"/>
    <w:rsid w:val="000F35BF"/>
    <w:rsid w:val="000F42B4"/>
    <w:rsid w:val="000F4E58"/>
    <w:rsid w:val="000F5280"/>
    <w:rsid w:val="000F6EF9"/>
    <w:rsid w:val="000F72AE"/>
    <w:rsid w:val="000F72C6"/>
    <w:rsid w:val="000F73DE"/>
    <w:rsid w:val="000F7575"/>
    <w:rsid w:val="000F7A19"/>
    <w:rsid w:val="000F7BBA"/>
    <w:rsid w:val="000F7E1B"/>
    <w:rsid w:val="001005C4"/>
    <w:rsid w:val="00101087"/>
    <w:rsid w:val="001017D5"/>
    <w:rsid w:val="00101CD2"/>
    <w:rsid w:val="00102F2F"/>
    <w:rsid w:val="001035FF"/>
    <w:rsid w:val="00103D90"/>
    <w:rsid w:val="00103E49"/>
    <w:rsid w:val="00103FD1"/>
    <w:rsid w:val="001042F3"/>
    <w:rsid w:val="001043DE"/>
    <w:rsid w:val="0010516E"/>
    <w:rsid w:val="0010646D"/>
    <w:rsid w:val="00106AB0"/>
    <w:rsid w:val="00106D49"/>
    <w:rsid w:val="001073B0"/>
    <w:rsid w:val="00107485"/>
    <w:rsid w:val="00107C34"/>
    <w:rsid w:val="0011026F"/>
    <w:rsid w:val="00110368"/>
    <w:rsid w:val="0011068D"/>
    <w:rsid w:val="001107D4"/>
    <w:rsid w:val="00110CEA"/>
    <w:rsid w:val="00111A43"/>
    <w:rsid w:val="00111D23"/>
    <w:rsid w:val="00111E68"/>
    <w:rsid w:val="00112388"/>
    <w:rsid w:val="0011274A"/>
    <w:rsid w:val="00113715"/>
    <w:rsid w:val="001139A5"/>
    <w:rsid w:val="00114089"/>
    <w:rsid w:val="001143D1"/>
    <w:rsid w:val="00115254"/>
    <w:rsid w:val="00115D8A"/>
    <w:rsid w:val="00116068"/>
    <w:rsid w:val="00116E46"/>
    <w:rsid w:val="001178C9"/>
    <w:rsid w:val="00117CF9"/>
    <w:rsid w:val="00121384"/>
    <w:rsid w:val="00121930"/>
    <w:rsid w:val="00121976"/>
    <w:rsid w:val="00121B50"/>
    <w:rsid w:val="00121CCC"/>
    <w:rsid w:val="00124323"/>
    <w:rsid w:val="00124747"/>
    <w:rsid w:val="001248A7"/>
    <w:rsid w:val="001251E0"/>
    <w:rsid w:val="001267A2"/>
    <w:rsid w:val="00126A29"/>
    <w:rsid w:val="00127220"/>
    <w:rsid w:val="00130290"/>
    <w:rsid w:val="001305C7"/>
    <w:rsid w:val="00130C0B"/>
    <w:rsid w:val="001317D9"/>
    <w:rsid w:val="001327D2"/>
    <w:rsid w:val="00134672"/>
    <w:rsid w:val="0013536F"/>
    <w:rsid w:val="00135794"/>
    <w:rsid w:val="00135AC5"/>
    <w:rsid w:val="0013689F"/>
    <w:rsid w:val="00137CAB"/>
    <w:rsid w:val="00140851"/>
    <w:rsid w:val="00140EAF"/>
    <w:rsid w:val="001415BA"/>
    <w:rsid w:val="001419D3"/>
    <w:rsid w:val="00143D9A"/>
    <w:rsid w:val="00144A02"/>
    <w:rsid w:val="00145354"/>
    <w:rsid w:val="00145763"/>
    <w:rsid w:val="00145C46"/>
    <w:rsid w:val="00146D87"/>
    <w:rsid w:val="001500A1"/>
    <w:rsid w:val="00150136"/>
    <w:rsid w:val="00150503"/>
    <w:rsid w:val="001505E7"/>
    <w:rsid w:val="0015062D"/>
    <w:rsid w:val="001510AD"/>
    <w:rsid w:val="001524E6"/>
    <w:rsid w:val="00152512"/>
    <w:rsid w:val="00152D61"/>
    <w:rsid w:val="00154C99"/>
    <w:rsid w:val="00155815"/>
    <w:rsid w:val="00156381"/>
    <w:rsid w:val="00156E0D"/>
    <w:rsid w:val="00157B5F"/>
    <w:rsid w:val="00157EB1"/>
    <w:rsid w:val="001600ED"/>
    <w:rsid w:val="0016037C"/>
    <w:rsid w:val="001605B6"/>
    <w:rsid w:val="00160E8C"/>
    <w:rsid w:val="00161D01"/>
    <w:rsid w:val="001639FB"/>
    <w:rsid w:val="001645DF"/>
    <w:rsid w:val="001647C2"/>
    <w:rsid w:val="00164992"/>
    <w:rsid w:val="00164A7C"/>
    <w:rsid w:val="00166BA8"/>
    <w:rsid w:val="00166BAA"/>
    <w:rsid w:val="001706F6"/>
    <w:rsid w:val="00171490"/>
    <w:rsid w:val="00171EFF"/>
    <w:rsid w:val="00172010"/>
    <w:rsid w:val="00172B77"/>
    <w:rsid w:val="001734C0"/>
    <w:rsid w:val="00173EDA"/>
    <w:rsid w:val="0017491B"/>
    <w:rsid w:val="00174D26"/>
    <w:rsid w:val="00176B7B"/>
    <w:rsid w:val="00176E09"/>
    <w:rsid w:val="00177188"/>
    <w:rsid w:val="00177E6C"/>
    <w:rsid w:val="001803EE"/>
    <w:rsid w:val="00180690"/>
    <w:rsid w:val="0018080E"/>
    <w:rsid w:val="00181B8C"/>
    <w:rsid w:val="00181F30"/>
    <w:rsid w:val="00182B63"/>
    <w:rsid w:val="001853BA"/>
    <w:rsid w:val="001857A9"/>
    <w:rsid w:val="00185FA0"/>
    <w:rsid w:val="00186166"/>
    <w:rsid w:val="001866E1"/>
    <w:rsid w:val="00187939"/>
    <w:rsid w:val="0019075D"/>
    <w:rsid w:val="00191ABA"/>
    <w:rsid w:val="00192568"/>
    <w:rsid w:val="00193514"/>
    <w:rsid w:val="001943D4"/>
    <w:rsid w:val="0019467E"/>
    <w:rsid w:val="00194791"/>
    <w:rsid w:val="00194D2F"/>
    <w:rsid w:val="00196464"/>
    <w:rsid w:val="00196E4A"/>
    <w:rsid w:val="0019712B"/>
    <w:rsid w:val="0019724C"/>
    <w:rsid w:val="00197AA6"/>
    <w:rsid w:val="00197E0C"/>
    <w:rsid w:val="00197F5A"/>
    <w:rsid w:val="001A01A8"/>
    <w:rsid w:val="001A01B4"/>
    <w:rsid w:val="001A06D7"/>
    <w:rsid w:val="001A0F20"/>
    <w:rsid w:val="001A12B2"/>
    <w:rsid w:val="001A1333"/>
    <w:rsid w:val="001A1E23"/>
    <w:rsid w:val="001A21B7"/>
    <w:rsid w:val="001A24B2"/>
    <w:rsid w:val="001A39FB"/>
    <w:rsid w:val="001A593F"/>
    <w:rsid w:val="001A5A58"/>
    <w:rsid w:val="001A62D6"/>
    <w:rsid w:val="001A6313"/>
    <w:rsid w:val="001A6C35"/>
    <w:rsid w:val="001A6E7A"/>
    <w:rsid w:val="001A6FDC"/>
    <w:rsid w:val="001A72B1"/>
    <w:rsid w:val="001A7848"/>
    <w:rsid w:val="001A7BB2"/>
    <w:rsid w:val="001B0FCE"/>
    <w:rsid w:val="001B1032"/>
    <w:rsid w:val="001B12F8"/>
    <w:rsid w:val="001B13F5"/>
    <w:rsid w:val="001B20E6"/>
    <w:rsid w:val="001B22F8"/>
    <w:rsid w:val="001B2AA0"/>
    <w:rsid w:val="001B2F9F"/>
    <w:rsid w:val="001B3C04"/>
    <w:rsid w:val="001B49DF"/>
    <w:rsid w:val="001B4AA5"/>
    <w:rsid w:val="001B4D2A"/>
    <w:rsid w:val="001B4D9C"/>
    <w:rsid w:val="001B5768"/>
    <w:rsid w:val="001B5857"/>
    <w:rsid w:val="001B59CC"/>
    <w:rsid w:val="001B65E6"/>
    <w:rsid w:val="001B6D62"/>
    <w:rsid w:val="001B7486"/>
    <w:rsid w:val="001C0020"/>
    <w:rsid w:val="001C0034"/>
    <w:rsid w:val="001C0AFC"/>
    <w:rsid w:val="001C0D29"/>
    <w:rsid w:val="001C0E0E"/>
    <w:rsid w:val="001C0E37"/>
    <w:rsid w:val="001C1F28"/>
    <w:rsid w:val="001C2B1F"/>
    <w:rsid w:val="001C31E8"/>
    <w:rsid w:val="001C32EB"/>
    <w:rsid w:val="001C508B"/>
    <w:rsid w:val="001C520E"/>
    <w:rsid w:val="001C5668"/>
    <w:rsid w:val="001C5FCD"/>
    <w:rsid w:val="001C6345"/>
    <w:rsid w:val="001C67AF"/>
    <w:rsid w:val="001C794D"/>
    <w:rsid w:val="001C7B9C"/>
    <w:rsid w:val="001D011A"/>
    <w:rsid w:val="001D0322"/>
    <w:rsid w:val="001D0A60"/>
    <w:rsid w:val="001D0BAF"/>
    <w:rsid w:val="001D0C9D"/>
    <w:rsid w:val="001D0E83"/>
    <w:rsid w:val="001D0F71"/>
    <w:rsid w:val="001D1267"/>
    <w:rsid w:val="001D1CCB"/>
    <w:rsid w:val="001D1FFB"/>
    <w:rsid w:val="001D23F2"/>
    <w:rsid w:val="001D2555"/>
    <w:rsid w:val="001D278C"/>
    <w:rsid w:val="001D2FBB"/>
    <w:rsid w:val="001D37B4"/>
    <w:rsid w:val="001D4313"/>
    <w:rsid w:val="001D4F93"/>
    <w:rsid w:val="001D522C"/>
    <w:rsid w:val="001D5D6E"/>
    <w:rsid w:val="001D640F"/>
    <w:rsid w:val="001D681D"/>
    <w:rsid w:val="001D6C92"/>
    <w:rsid w:val="001D71D0"/>
    <w:rsid w:val="001D7473"/>
    <w:rsid w:val="001E0224"/>
    <w:rsid w:val="001E04FA"/>
    <w:rsid w:val="001E0518"/>
    <w:rsid w:val="001E0ABA"/>
    <w:rsid w:val="001E0CD9"/>
    <w:rsid w:val="001E14D5"/>
    <w:rsid w:val="001E1592"/>
    <w:rsid w:val="001E1D7F"/>
    <w:rsid w:val="001E21F8"/>
    <w:rsid w:val="001E28ED"/>
    <w:rsid w:val="001E294C"/>
    <w:rsid w:val="001E3117"/>
    <w:rsid w:val="001E3867"/>
    <w:rsid w:val="001E3951"/>
    <w:rsid w:val="001E3ECE"/>
    <w:rsid w:val="001E4243"/>
    <w:rsid w:val="001E498A"/>
    <w:rsid w:val="001E4EC3"/>
    <w:rsid w:val="001E5234"/>
    <w:rsid w:val="001E5593"/>
    <w:rsid w:val="001E63BE"/>
    <w:rsid w:val="001E6759"/>
    <w:rsid w:val="001F031C"/>
    <w:rsid w:val="001F12AB"/>
    <w:rsid w:val="001F146B"/>
    <w:rsid w:val="001F1830"/>
    <w:rsid w:val="001F1D9A"/>
    <w:rsid w:val="001F35B2"/>
    <w:rsid w:val="001F398A"/>
    <w:rsid w:val="001F4BC3"/>
    <w:rsid w:val="001F6079"/>
    <w:rsid w:val="001F6318"/>
    <w:rsid w:val="001F6555"/>
    <w:rsid w:val="001F73F4"/>
    <w:rsid w:val="001F7C7E"/>
    <w:rsid w:val="001F7EEF"/>
    <w:rsid w:val="00200557"/>
    <w:rsid w:val="00200AC9"/>
    <w:rsid w:val="00200E65"/>
    <w:rsid w:val="0020105E"/>
    <w:rsid w:val="00201149"/>
    <w:rsid w:val="00201789"/>
    <w:rsid w:val="002022AF"/>
    <w:rsid w:val="00203B7F"/>
    <w:rsid w:val="0020524E"/>
    <w:rsid w:val="00205324"/>
    <w:rsid w:val="00205C33"/>
    <w:rsid w:val="00205EF9"/>
    <w:rsid w:val="00205F4A"/>
    <w:rsid w:val="00206A15"/>
    <w:rsid w:val="00206F71"/>
    <w:rsid w:val="00207241"/>
    <w:rsid w:val="002079DA"/>
    <w:rsid w:val="00207EB2"/>
    <w:rsid w:val="0021035E"/>
    <w:rsid w:val="002104E6"/>
    <w:rsid w:val="00210918"/>
    <w:rsid w:val="00210B41"/>
    <w:rsid w:val="00210B61"/>
    <w:rsid w:val="00210B8F"/>
    <w:rsid w:val="00210BB5"/>
    <w:rsid w:val="002114C2"/>
    <w:rsid w:val="00214350"/>
    <w:rsid w:val="002143C2"/>
    <w:rsid w:val="0021442A"/>
    <w:rsid w:val="00214C7F"/>
    <w:rsid w:val="00214F70"/>
    <w:rsid w:val="00215234"/>
    <w:rsid w:val="00216ECF"/>
    <w:rsid w:val="002172B4"/>
    <w:rsid w:val="00217870"/>
    <w:rsid w:val="002202B7"/>
    <w:rsid w:val="00221869"/>
    <w:rsid w:val="0022277F"/>
    <w:rsid w:val="0022280A"/>
    <w:rsid w:val="00222C43"/>
    <w:rsid w:val="00223002"/>
    <w:rsid w:val="00223339"/>
    <w:rsid w:val="00224116"/>
    <w:rsid w:val="00224DB4"/>
    <w:rsid w:val="00226013"/>
    <w:rsid w:val="002260F6"/>
    <w:rsid w:val="00226317"/>
    <w:rsid w:val="00226715"/>
    <w:rsid w:val="00226B80"/>
    <w:rsid w:val="00226EE7"/>
    <w:rsid w:val="0022705F"/>
    <w:rsid w:val="002274EE"/>
    <w:rsid w:val="0022754A"/>
    <w:rsid w:val="002275EA"/>
    <w:rsid w:val="0022779D"/>
    <w:rsid w:val="00227FBC"/>
    <w:rsid w:val="00230B35"/>
    <w:rsid w:val="00230D8F"/>
    <w:rsid w:val="00230DE0"/>
    <w:rsid w:val="00231526"/>
    <w:rsid w:val="00232D6C"/>
    <w:rsid w:val="0023461A"/>
    <w:rsid w:val="002350CE"/>
    <w:rsid w:val="00235544"/>
    <w:rsid w:val="002357EE"/>
    <w:rsid w:val="0023620E"/>
    <w:rsid w:val="00236DF7"/>
    <w:rsid w:val="00236FCD"/>
    <w:rsid w:val="002374E0"/>
    <w:rsid w:val="00240C1D"/>
    <w:rsid w:val="00242175"/>
    <w:rsid w:val="0024227E"/>
    <w:rsid w:val="002429C3"/>
    <w:rsid w:val="00243E24"/>
    <w:rsid w:val="0024457D"/>
    <w:rsid w:val="00244632"/>
    <w:rsid w:val="00244BF3"/>
    <w:rsid w:val="00244DC9"/>
    <w:rsid w:val="0024521A"/>
    <w:rsid w:val="00245305"/>
    <w:rsid w:val="002455DF"/>
    <w:rsid w:val="00245AD0"/>
    <w:rsid w:val="00245D5E"/>
    <w:rsid w:val="002462B0"/>
    <w:rsid w:val="002463F8"/>
    <w:rsid w:val="00246775"/>
    <w:rsid w:val="00250A36"/>
    <w:rsid w:val="00252C62"/>
    <w:rsid w:val="00253D9B"/>
    <w:rsid w:val="002545AC"/>
    <w:rsid w:val="00254ED5"/>
    <w:rsid w:val="0025585B"/>
    <w:rsid w:val="002558D3"/>
    <w:rsid w:val="00255EFF"/>
    <w:rsid w:val="00257C40"/>
    <w:rsid w:val="00257C64"/>
    <w:rsid w:val="002602F9"/>
    <w:rsid w:val="002604C4"/>
    <w:rsid w:val="00260CC7"/>
    <w:rsid w:val="00260E4E"/>
    <w:rsid w:val="0026106F"/>
    <w:rsid w:val="00261D93"/>
    <w:rsid w:val="0026236E"/>
    <w:rsid w:val="002625BA"/>
    <w:rsid w:val="00263A15"/>
    <w:rsid w:val="00264213"/>
    <w:rsid w:val="00264478"/>
    <w:rsid w:val="00264C70"/>
    <w:rsid w:val="00264E0B"/>
    <w:rsid w:val="00265959"/>
    <w:rsid w:val="00265EFF"/>
    <w:rsid w:val="00267D8A"/>
    <w:rsid w:val="0027046E"/>
    <w:rsid w:val="00270EDD"/>
    <w:rsid w:val="0027235A"/>
    <w:rsid w:val="002728BA"/>
    <w:rsid w:val="00272B2D"/>
    <w:rsid w:val="00273170"/>
    <w:rsid w:val="00273246"/>
    <w:rsid w:val="002733C3"/>
    <w:rsid w:val="002737F4"/>
    <w:rsid w:val="00273A10"/>
    <w:rsid w:val="00273CC9"/>
    <w:rsid w:val="0027400D"/>
    <w:rsid w:val="00274565"/>
    <w:rsid w:val="00275CC0"/>
    <w:rsid w:val="002764A3"/>
    <w:rsid w:val="00276DB1"/>
    <w:rsid w:val="00277055"/>
    <w:rsid w:val="002773E0"/>
    <w:rsid w:val="00277A02"/>
    <w:rsid w:val="00277A69"/>
    <w:rsid w:val="00280263"/>
    <w:rsid w:val="002809CF"/>
    <w:rsid w:val="00280CEC"/>
    <w:rsid w:val="002817F7"/>
    <w:rsid w:val="002819A8"/>
    <w:rsid w:val="0028279F"/>
    <w:rsid w:val="002830B4"/>
    <w:rsid w:val="0028477F"/>
    <w:rsid w:val="00284871"/>
    <w:rsid w:val="00285CA4"/>
    <w:rsid w:val="00285D6F"/>
    <w:rsid w:val="00286840"/>
    <w:rsid w:val="002872B8"/>
    <w:rsid w:val="00287A1D"/>
    <w:rsid w:val="00290426"/>
    <w:rsid w:val="00291578"/>
    <w:rsid w:val="00291918"/>
    <w:rsid w:val="002920E2"/>
    <w:rsid w:val="002923AF"/>
    <w:rsid w:val="0029266B"/>
    <w:rsid w:val="00292E4F"/>
    <w:rsid w:val="00293AD3"/>
    <w:rsid w:val="002941BC"/>
    <w:rsid w:val="00294225"/>
    <w:rsid w:val="00294857"/>
    <w:rsid w:val="00294C58"/>
    <w:rsid w:val="00294E50"/>
    <w:rsid w:val="00294F14"/>
    <w:rsid w:val="00294FC8"/>
    <w:rsid w:val="002965D4"/>
    <w:rsid w:val="00296FBB"/>
    <w:rsid w:val="00297BE2"/>
    <w:rsid w:val="002A01C3"/>
    <w:rsid w:val="002A06C5"/>
    <w:rsid w:val="002A06E5"/>
    <w:rsid w:val="002A0BF7"/>
    <w:rsid w:val="002A0C75"/>
    <w:rsid w:val="002A0FED"/>
    <w:rsid w:val="002A21E7"/>
    <w:rsid w:val="002A372E"/>
    <w:rsid w:val="002A505F"/>
    <w:rsid w:val="002A5115"/>
    <w:rsid w:val="002A53E5"/>
    <w:rsid w:val="002A5552"/>
    <w:rsid w:val="002A7B1B"/>
    <w:rsid w:val="002A7CA3"/>
    <w:rsid w:val="002B0708"/>
    <w:rsid w:val="002B11F0"/>
    <w:rsid w:val="002B19BE"/>
    <w:rsid w:val="002B1F20"/>
    <w:rsid w:val="002B2864"/>
    <w:rsid w:val="002B2E03"/>
    <w:rsid w:val="002B5714"/>
    <w:rsid w:val="002B7573"/>
    <w:rsid w:val="002B7E30"/>
    <w:rsid w:val="002C0D07"/>
    <w:rsid w:val="002C193E"/>
    <w:rsid w:val="002C25E9"/>
    <w:rsid w:val="002C2897"/>
    <w:rsid w:val="002C31E5"/>
    <w:rsid w:val="002C32DD"/>
    <w:rsid w:val="002C3387"/>
    <w:rsid w:val="002C3BC2"/>
    <w:rsid w:val="002C4D0D"/>
    <w:rsid w:val="002C4F82"/>
    <w:rsid w:val="002C5F89"/>
    <w:rsid w:val="002C6296"/>
    <w:rsid w:val="002C642B"/>
    <w:rsid w:val="002C6724"/>
    <w:rsid w:val="002C6EB4"/>
    <w:rsid w:val="002C7125"/>
    <w:rsid w:val="002D0235"/>
    <w:rsid w:val="002D0825"/>
    <w:rsid w:val="002D1F9C"/>
    <w:rsid w:val="002D1FA6"/>
    <w:rsid w:val="002D2357"/>
    <w:rsid w:val="002D282E"/>
    <w:rsid w:val="002D3940"/>
    <w:rsid w:val="002D3F62"/>
    <w:rsid w:val="002D483E"/>
    <w:rsid w:val="002D5641"/>
    <w:rsid w:val="002D6607"/>
    <w:rsid w:val="002D664D"/>
    <w:rsid w:val="002D6D0D"/>
    <w:rsid w:val="002D6D55"/>
    <w:rsid w:val="002D7106"/>
    <w:rsid w:val="002D76B3"/>
    <w:rsid w:val="002E0A42"/>
    <w:rsid w:val="002E0E33"/>
    <w:rsid w:val="002E10BA"/>
    <w:rsid w:val="002E197E"/>
    <w:rsid w:val="002E1B21"/>
    <w:rsid w:val="002E21B9"/>
    <w:rsid w:val="002E2A2F"/>
    <w:rsid w:val="002E2C1B"/>
    <w:rsid w:val="002E2D83"/>
    <w:rsid w:val="002E34F3"/>
    <w:rsid w:val="002E3794"/>
    <w:rsid w:val="002E3D32"/>
    <w:rsid w:val="002E40C3"/>
    <w:rsid w:val="002E62A5"/>
    <w:rsid w:val="002E709E"/>
    <w:rsid w:val="002E7393"/>
    <w:rsid w:val="002E7A95"/>
    <w:rsid w:val="002F03CD"/>
    <w:rsid w:val="002F07F7"/>
    <w:rsid w:val="002F0D69"/>
    <w:rsid w:val="002F143F"/>
    <w:rsid w:val="002F217B"/>
    <w:rsid w:val="002F2FF4"/>
    <w:rsid w:val="002F3E6D"/>
    <w:rsid w:val="002F43B8"/>
    <w:rsid w:val="002F5ABC"/>
    <w:rsid w:val="002F6AF4"/>
    <w:rsid w:val="002F6D3F"/>
    <w:rsid w:val="002F6D41"/>
    <w:rsid w:val="002F6E14"/>
    <w:rsid w:val="002F7581"/>
    <w:rsid w:val="002F7A8D"/>
    <w:rsid w:val="00300565"/>
    <w:rsid w:val="00300870"/>
    <w:rsid w:val="003013CA"/>
    <w:rsid w:val="00301447"/>
    <w:rsid w:val="0030150F"/>
    <w:rsid w:val="00301B55"/>
    <w:rsid w:val="00302337"/>
    <w:rsid w:val="0030442C"/>
    <w:rsid w:val="00304C20"/>
    <w:rsid w:val="003066DF"/>
    <w:rsid w:val="0030675D"/>
    <w:rsid w:val="003067FF"/>
    <w:rsid w:val="00306D85"/>
    <w:rsid w:val="003070FF"/>
    <w:rsid w:val="003072DC"/>
    <w:rsid w:val="00307D62"/>
    <w:rsid w:val="0031058D"/>
    <w:rsid w:val="00310814"/>
    <w:rsid w:val="00310AE0"/>
    <w:rsid w:val="00310BD9"/>
    <w:rsid w:val="0031177E"/>
    <w:rsid w:val="0031228D"/>
    <w:rsid w:val="003125DB"/>
    <w:rsid w:val="00312C04"/>
    <w:rsid w:val="00312E1F"/>
    <w:rsid w:val="0031355A"/>
    <w:rsid w:val="00313A18"/>
    <w:rsid w:val="00313D33"/>
    <w:rsid w:val="00314105"/>
    <w:rsid w:val="003162AE"/>
    <w:rsid w:val="00317322"/>
    <w:rsid w:val="003178D2"/>
    <w:rsid w:val="00317F7E"/>
    <w:rsid w:val="00317FB0"/>
    <w:rsid w:val="003205A0"/>
    <w:rsid w:val="0032082F"/>
    <w:rsid w:val="003208F5"/>
    <w:rsid w:val="00320A45"/>
    <w:rsid w:val="00321065"/>
    <w:rsid w:val="00321287"/>
    <w:rsid w:val="003225EC"/>
    <w:rsid w:val="00322D8B"/>
    <w:rsid w:val="00323763"/>
    <w:rsid w:val="00323797"/>
    <w:rsid w:val="0032435D"/>
    <w:rsid w:val="00324AF9"/>
    <w:rsid w:val="003252AA"/>
    <w:rsid w:val="00325344"/>
    <w:rsid w:val="00325A6F"/>
    <w:rsid w:val="00325B6A"/>
    <w:rsid w:val="00326963"/>
    <w:rsid w:val="003269B1"/>
    <w:rsid w:val="003269E4"/>
    <w:rsid w:val="00326D06"/>
    <w:rsid w:val="00327498"/>
    <w:rsid w:val="003301D1"/>
    <w:rsid w:val="003311B1"/>
    <w:rsid w:val="00331EF5"/>
    <w:rsid w:val="00332094"/>
    <w:rsid w:val="003324B7"/>
    <w:rsid w:val="00332552"/>
    <w:rsid w:val="003325C4"/>
    <w:rsid w:val="0033286F"/>
    <w:rsid w:val="00332EFF"/>
    <w:rsid w:val="00333758"/>
    <w:rsid w:val="00334B37"/>
    <w:rsid w:val="00335CC2"/>
    <w:rsid w:val="00336C66"/>
    <w:rsid w:val="00340DF5"/>
    <w:rsid w:val="00341117"/>
    <w:rsid w:val="003411ED"/>
    <w:rsid w:val="003414CE"/>
    <w:rsid w:val="0034234E"/>
    <w:rsid w:val="003426C1"/>
    <w:rsid w:val="003430AE"/>
    <w:rsid w:val="00343D6D"/>
    <w:rsid w:val="00343DA7"/>
    <w:rsid w:val="0034400B"/>
    <w:rsid w:val="00344FA3"/>
    <w:rsid w:val="0034547F"/>
    <w:rsid w:val="00347AC0"/>
    <w:rsid w:val="0035127E"/>
    <w:rsid w:val="00351371"/>
    <w:rsid w:val="0035181C"/>
    <w:rsid w:val="00351D04"/>
    <w:rsid w:val="00352404"/>
    <w:rsid w:val="0035275D"/>
    <w:rsid w:val="00352780"/>
    <w:rsid w:val="003535DB"/>
    <w:rsid w:val="0035360B"/>
    <w:rsid w:val="00353C82"/>
    <w:rsid w:val="00354016"/>
    <w:rsid w:val="00354552"/>
    <w:rsid w:val="00354610"/>
    <w:rsid w:val="00354EB4"/>
    <w:rsid w:val="00355DB6"/>
    <w:rsid w:val="00356E87"/>
    <w:rsid w:val="00356EC2"/>
    <w:rsid w:val="00356F72"/>
    <w:rsid w:val="00360B9F"/>
    <w:rsid w:val="00360E8D"/>
    <w:rsid w:val="0036121B"/>
    <w:rsid w:val="00362E09"/>
    <w:rsid w:val="00364057"/>
    <w:rsid w:val="003650B5"/>
    <w:rsid w:val="00367522"/>
    <w:rsid w:val="00367A9E"/>
    <w:rsid w:val="00370587"/>
    <w:rsid w:val="00370821"/>
    <w:rsid w:val="003715EE"/>
    <w:rsid w:val="00372103"/>
    <w:rsid w:val="00372AED"/>
    <w:rsid w:val="00372D4B"/>
    <w:rsid w:val="0037306F"/>
    <w:rsid w:val="00373592"/>
    <w:rsid w:val="003745E7"/>
    <w:rsid w:val="00374C6C"/>
    <w:rsid w:val="00374F77"/>
    <w:rsid w:val="00375061"/>
    <w:rsid w:val="0037541D"/>
    <w:rsid w:val="00376339"/>
    <w:rsid w:val="00376FE0"/>
    <w:rsid w:val="003771E8"/>
    <w:rsid w:val="003773B3"/>
    <w:rsid w:val="003774C1"/>
    <w:rsid w:val="003776CA"/>
    <w:rsid w:val="00377D23"/>
    <w:rsid w:val="00380527"/>
    <w:rsid w:val="00380D8E"/>
    <w:rsid w:val="00382E3A"/>
    <w:rsid w:val="00383A86"/>
    <w:rsid w:val="00384776"/>
    <w:rsid w:val="00384840"/>
    <w:rsid w:val="00384ABD"/>
    <w:rsid w:val="00384EFB"/>
    <w:rsid w:val="00385346"/>
    <w:rsid w:val="00385939"/>
    <w:rsid w:val="00385A1F"/>
    <w:rsid w:val="00386641"/>
    <w:rsid w:val="0038773D"/>
    <w:rsid w:val="00390124"/>
    <w:rsid w:val="00390704"/>
    <w:rsid w:val="00391ED9"/>
    <w:rsid w:val="003923C4"/>
    <w:rsid w:val="00392D61"/>
    <w:rsid w:val="0039395E"/>
    <w:rsid w:val="00393B46"/>
    <w:rsid w:val="003941F5"/>
    <w:rsid w:val="00394709"/>
    <w:rsid w:val="003952DA"/>
    <w:rsid w:val="003952DB"/>
    <w:rsid w:val="003955FC"/>
    <w:rsid w:val="0039572D"/>
    <w:rsid w:val="00395857"/>
    <w:rsid w:val="003958DA"/>
    <w:rsid w:val="00395958"/>
    <w:rsid w:val="00395B2D"/>
    <w:rsid w:val="00395ED1"/>
    <w:rsid w:val="00396836"/>
    <w:rsid w:val="003971B3"/>
    <w:rsid w:val="003979A2"/>
    <w:rsid w:val="00397B1A"/>
    <w:rsid w:val="003A03E7"/>
    <w:rsid w:val="003A0E3C"/>
    <w:rsid w:val="003A0E47"/>
    <w:rsid w:val="003A22A8"/>
    <w:rsid w:val="003A354E"/>
    <w:rsid w:val="003A35E9"/>
    <w:rsid w:val="003A49B4"/>
    <w:rsid w:val="003A5837"/>
    <w:rsid w:val="003A5B3A"/>
    <w:rsid w:val="003A5D94"/>
    <w:rsid w:val="003A67C7"/>
    <w:rsid w:val="003A67D6"/>
    <w:rsid w:val="003A6CD5"/>
    <w:rsid w:val="003A73F8"/>
    <w:rsid w:val="003B05EB"/>
    <w:rsid w:val="003B0FC0"/>
    <w:rsid w:val="003B11F6"/>
    <w:rsid w:val="003B1365"/>
    <w:rsid w:val="003B139C"/>
    <w:rsid w:val="003B16A2"/>
    <w:rsid w:val="003B1D3E"/>
    <w:rsid w:val="003B28CE"/>
    <w:rsid w:val="003B2ECC"/>
    <w:rsid w:val="003B2F42"/>
    <w:rsid w:val="003B3696"/>
    <w:rsid w:val="003B551C"/>
    <w:rsid w:val="003B55F2"/>
    <w:rsid w:val="003B6631"/>
    <w:rsid w:val="003B6650"/>
    <w:rsid w:val="003B6ACB"/>
    <w:rsid w:val="003B6DA5"/>
    <w:rsid w:val="003B7494"/>
    <w:rsid w:val="003B7658"/>
    <w:rsid w:val="003B784F"/>
    <w:rsid w:val="003B7BCF"/>
    <w:rsid w:val="003C06B8"/>
    <w:rsid w:val="003C221F"/>
    <w:rsid w:val="003C2240"/>
    <w:rsid w:val="003C3302"/>
    <w:rsid w:val="003C3423"/>
    <w:rsid w:val="003C369E"/>
    <w:rsid w:val="003C3EEC"/>
    <w:rsid w:val="003C4980"/>
    <w:rsid w:val="003C6201"/>
    <w:rsid w:val="003C6489"/>
    <w:rsid w:val="003C6C46"/>
    <w:rsid w:val="003D06B0"/>
    <w:rsid w:val="003D2772"/>
    <w:rsid w:val="003D2BB7"/>
    <w:rsid w:val="003D32D0"/>
    <w:rsid w:val="003D3A2B"/>
    <w:rsid w:val="003D3AF1"/>
    <w:rsid w:val="003D471D"/>
    <w:rsid w:val="003D48E9"/>
    <w:rsid w:val="003D4A08"/>
    <w:rsid w:val="003D4E0D"/>
    <w:rsid w:val="003D5983"/>
    <w:rsid w:val="003D59C4"/>
    <w:rsid w:val="003D67D0"/>
    <w:rsid w:val="003D6CCF"/>
    <w:rsid w:val="003D6F6B"/>
    <w:rsid w:val="003D7279"/>
    <w:rsid w:val="003D784F"/>
    <w:rsid w:val="003D7F69"/>
    <w:rsid w:val="003D7FD9"/>
    <w:rsid w:val="003E0981"/>
    <w:rsid w:val="003E2BEC"/>
    <w:rsid w:val="003E2ED7"/>
    <w:rsid w:val="003E2FB9"/>
    <w:rsid w:val="003E335C"/>
    <w:rsid w:val="003E389E"/>
    <w:rsid w:val="003E3A5D"/>
    <w:rsid w:val="003E3EF7"/>
    <w:rsid w:val="003E4D31"/>
    <w:rsid w:val="003E5A2B"/>
    <w:rsid w:val="003E7F95"/>
    <w:rsid w:val="003F0098"/>
    <w:rsid w:val="003F04EF"/>
    <w:rsid w:val="003F0F30"/>
    <w:rsid w:val="003F1A2A"/>
    <w:rsid w:val="003F27B9"/>
    <w:rsid w:val="003F2ACD"/>
    <w:rsid w:val="003F44A1"/>
    <w:rsid w:val="003F528F"/>
    <w:rsid w:val="003F6285"/>
    <w:rsid w:val="003F73C5"/>
    <w:rsid w:val="003F7C99"/>
    <w:rsid w:val="00401644"/>
    <w:rsid w:val="0040245A"/>
    <w:rsid w:val="00402B50"/>
    <w:rsid w:val="004037F0"/>
    <w:rsid w:val="00404531"/>
    <w:rsid w:val="004046EF"/>
    <w:rsid w:val="00404B49"/>
    <w:rsid w:val="00405566"/>
    <w:rsid w:val="0040688D"/>
    <w:rsid w:val="004070ED"/>
    <w:rsid w:val="00407134"/>
    <w:rsid w:val="004106F2"/>
    <w:rsid w:val="00411B2C"/>
    <w:rsid w:val="00411FB7"/>
    <w:rsid w:val="00414419"/>
    <w:rsid w:val="00414C30"/>
    <w:rsid w:val="00414F17"/>
    <w:rsid w:val="004164E7"/>
    <w:rsid w:val="0041675E"/>
    <w:rsid w:val="004178AD"/>
    <w:rsid w:val="004204AF"/>
    <w:rsid w:val="0042059B"/>
    <w:rsid w:val="00420DB8"/>
    <w:rsid w:val="00421028"/>
    <w:rsid w:val="004214BF"/>
    <w:rsid w:val="004223BE"/>
    <w:rsid w:val="00422831"/>
    <w:rsid w:val="00422864"/>
    <w:rsid w:val="00422B2E"/>
    <w:rsid w:val="00422F66"/>
    <w:rsid w:val="0042310B"/>
    <w:rsid w:val="004237DF"/>
    <w:rsid w:val="00423C27"/>
    <w:rsid w:val="004249EE"/>
    <w:rsid w:val="00424AE9"/>
    <w:rsid w:val="00424D09"/>
    <w:rsid w:val="00425209"/>
    <w:rsid w:val="004252C3"/>
    <w:rsid w:val="00425301"/>
    <w:rsid w:val="00425A6F"/>
    <w:rsid w:val="0042681D"/>
    <w:rsid w:val="00426B97"/>
    <w:rsid w:val="00426C61"/>
    <w:rsid w:val="004272A8"/>
    <w:rsid w:val="004277C2"/>
    <w:rsid w:val="00427B51"/>
    <w:rsid w:val="004317E2"/>
    <w:rsid w:val="00431988"/>
    <w:rsid w:val="0043229C"/>
    <w:rsid w:val="004328EB"/>
    <w:rsid w:val="00432B88"/>
    <w:rsid w:val="00433826"/>
    <w:rsid w:val="00434A3E"/>
    <w:rsid w:val="00435381"/>
    <w:rsid w:val="00435CFA"/>
    <w:rsid w:val="00437436"/>
    <w:rsid w:val="004400CD"/>
    <w:rsid w:val="00440701"/>
    <w:rsid w:val="00441804"/>
    <w:rsid w:val="00442EC1"/>
    <w:rsid w:val="00443719"/>
    <w:rsid w:val="00443D2B"/>
    <w:rsid w:val="00444F7D"/>
    <w:rsid w:val="00445385"/>
    <w:rsid w:val="0044565F"/>
    <w:rsid w:val="00445B35"/>
    <w:rsid w:val="004462A4"/>
    <w:rsid w:val="004464A5"/>
    <w:rsid w:val="00447353"/>
    <w:rsid w:val="0045077F"/>
    <w:rsid w:val="00450D97"/>
    <w:rsid w:val="00451BA1"/>
    <w:rsid w:val="00452AAD"/>
    <w:rsid w:val="00453038"/>
    <w:rsid w:val="004546E0"/>
    <w:rsid w:val="00454823"/>
    <w:rsid w:val="00454AFF"/>
    <w:rsid w:val="00454E4E"/>
    <w:rsid w:val="00455143"/>
    <w:rsid w:val="00455BB1"/>
    <w:rsid w:val="00455CCC"/>
    <w:rsid w:val="00456473"/>
    <w:rsid w:val="0045657B"/>
    <w:rsid w:val="00456B75"/>
    <w:rsid w:val="00456D5E"/>
    <w:rsid w:val="004576C6"/>
    <w:rsid w:val="00457B20"/>
    <w:rsid w:val="00457CCE"/>
    <w:rsid w:val="00460885"/>
    <w:rsid w:val="00460FC4"/>
    <w:rsid w:val="00461530"/>
    <w:rsid w:val="00461D17"/>
    <w:rsid w:val="00462224"/>
    <w:rsid w:val="0046271E"/>
    <w:rsid w:val="00462781"/>
    <w:rsid w:val="00462FC7"/>
    <w:rsid w:val="00464232"/>
    <w:rsid w:val="00464461"/>
    <w:rsid w:val="004644E6"/>
    <w:rsid w:val="00464A76"/>
    <w:rsid w:val="004658E3"/>
    <w:rsid w:val="00467373"/>
    <w:rsid w:val="00467596"/>
    <w:rsid w:val="00467777"/>
    <w:rsid w:val="00470DE2"/>
    <w:rsid w:val="00470E03"/>
    <w:rsid w:val="004716CA"/>
    <w:rsid w:val="004729C4"/>
    <w:rsid w:val="00472CF8"/>
    <w:rsid w:val="00473001"/>
    <w:rsid w:val="004740D1"/>
    <w:rsid w:val="00475399"/>
    <w:rsid w:val="00475468"/>
    <w:rsid w:val="00475653"/>
    <w:rsid w:val="00475DBC"/>
    <w:rsid w:val="00476D11"/>
    <w:rsid w:val="00476F1E"/>
    <w:rsid w:val="00477AF5"/>
    <w:rsid w:val="004801A4"/>
    <w:rsid w:val="00480870"/>
    <w:rsid w:val="00480FA7"/>
    <w:rsid w:val="0048133E"/>
    <w:rsid w:val="00481848"/>
    <w:rsid w:val="00481A73"/>
    <w:rsid w:val="00482A1C"/>
    <w:rsid w:val="00482F32"/>
    <w:rsid w:val="00482FCE"/>
    <w:rsid w:val="00482FE1"/>
    <w:rsid w:val="00483188"/>
    <w:rsid w:val="00483C8B"/>
    <w:rsid w:val="00483D52"/>
    <w:rsid w:val="004853E9"/>
    <w:rsid w:val="00485501"/>
    <w:rsid w:val="00485531"/>
    <w:rsid w:val="0048568C"/>
    <w:rsid w:val="00486166"/>
    <w:rsid w:val="004872C4"/>
    <w:rsid w:val="004879F3"/>
    <w:rsid w:val="00490682"/>
    <w:rsid w:val="00490C28"/>
    <w:rsid w:val="0049139A"/>
    <w:rsid w:val="004914BA"/>
    <w:rsid w:val="004915BF"/>
    <w:rsid w:val="00491BA1"/>
    <w:rsid w:val="00491C50"/>
    <w:rsid w:val="00492C6B"/>
    <w:rsid w:val="00492D99"/>
    <w:rsid w:val="00493452"/>
    <w:rsid w:val="00493709"/>
    <w:rsid w:val="00494ACC"/>
    <w:rsid w:val="00495CA0"/>
    <w:rsid w:val="00495F2F"/>
    <w:rsid w:val="00496DEE"/>
    <w:rsid w:val="0049731E"/>
    <w:rsid w:val="00497712"/>
    <w:rsid w:val="00497E5F"/>
    <w:rsid w:val="004A0138"/>
    <w:rsid w:val="004A02D7"/>
    <w:rsid w:val="004A0FEE"/>
    <w:rsid w:val="004A2489"/>
    <w:rsid w:val="004A2A06"/>
    <w:rsid w:val="004A2F2B"/>
    <w:rsid w:val="004A3329"/>
    <w:rsid w:val="004A38FA"/>
    <w:rsid w:val="004A3B0D"/>
    <w:rsid w:val="004A3EE2"/>
    <w:rsid w:val="004A61F5"/>
    <w:rsid w:val="004A646C"/>
    <w:rsid w:val="004A6E05"/>
    <w:rsid w:val="004A76B3"/>
    <w:rsid w:val="004A7AD5"/>
    <w:rsid w:val="004B0031"/>
    <w:rsid w:val="004B031B"/>
    <w:rsid w:val="004B0427"/>
    <w:rsid w:val="004B0B6F"/>
    <w:rsid w:val="004B1D71"/>
    <w:rsid w:val="004B20E1"/>
    <w:rsid w:val="004B23B2"/>
    <w:rsid w:val="004B245E"/>
    <w:rsid w:val="004B27AA"/>
    <w:rsid w:val="004B434A"/>
    <w:rsid w:val="004B47D1"/>
    <w:rsid w:val="004B53A6"/>
    <w:rsid w:val="004B59C7"/>
    <w:rsid w:val="004B6786"/>
    <w:rsid w:val="004B6B54"/>
    <w:rsid w:val="004B6EC4"/>
    <w:rsid w:val="004B79F0"/>
    <w:rsid w:val="004B7BF2"/>
    <w:rsid w:val="004C13D8"/>
    <w:rsid w:val="004C26D4"/>
    <w:rsid w:val="004C2888"/>
    <w:rsid w:val="004C2D17"/>
    <w:rsid w:val="004C3F11"/>
    <w:rsid w:val="004C42D9"/>
    <w:rsid w:val="004C479D"/>
    <w:rsid w:val="004C5398"/>
    <w:rsid w:val="004C59CC"/>
    <w:rsid w:val="004C6402"/>
    <w:rsid w:val="004C6683"/>
    <w:rsid w:val="004C6A86"/>
    <w:rsid w:val="004C706F"/>
    <w:rsid w:val="004D03D9"/>
    <w:rsid w:val="004D070B"/>
    <w:rsid w:val="004D0726"/>
    <w:rsid w:val="004D08B2"/>
    <w:rsid w:val="004D12D7"/>
    <w:rsid w:val="004D169D"/>
    <w:rsid w:val="004D33B6"/>
    <w:rsid w:val="004D3676"/>
    <w:rsid w:val="004D3F3E"/>
    <w:rsid w:val="004D44A1"/>
    <w:rsid w:val="004D44C4"/>
    <w:rsid w:val="004D4B79"/>
    <w:rsid w:val="004D5832"/>
    <w:rsid w:val="004D5B49"/>
    <w:rsid w:val="004D627A"/>
    <w:rsid w:val="004D6370"/>
    <w:rsid w:val="004D6F83"/>
    <w:rsid w:val="004D7017"/>
    <w:rsid w:val="004D71BD"/>
    <w:rsid w:val="004E0895"/>
    <w:rsid w:val="004E0B55"/>
    <w:rsid w:val="004E0BFB"/>
    <w:rsid w:val="004E1DAF"/>
    <w:rsid w:val="004E1DD3"/>
    <w:rsid w:val="004E356D"/>
    <w:rsid w:val="004E3AB5"/>
    <w:rsid w:val="004E474A"/>
    <w:rsid w:val="004E50D8"/>
    <w:rsid w:val="004E5C50"/>
    <w:rsid w:val="004E5E0F"/>
    <w:rsid w:val="004E5F0D"/>
    <w:rsid w:val="004E6294"/>
    <w:rsid w:val="004E648E"/>
    <w:rsid w:val="004E7CC7"/>
    <w:rsid w:val="004F021F"/>
    <w:rsid w:val="004F025C"/>
    <w:rsid w:val="004F0421"/>
    <w:rsid w:val="004F0AA9"/>
    <w:rsid w:val="004F0F07"/>
    <w:rsid w:val="004F1417"/>
    <w:rsid w:val="004F148A"/>
    <w:rsid w:val="004F1B5E"/>
    <w:rsid w:val="004F2653"/>
    <w:rsid w:val="004F3500"/>
    <w:rsid w:val="004F39CC"/>
    <w:rsid w:val="004F3EFE"/>
    <w:rsid w:val="004F48C5"/>
    <w:rsid w:val="004F48C9"/>
    <w:rsid w:val="004F499C"/>
    <w:rsid w:val="004F4BD1"/>
    <w:rsid w:val="004F5B65"/>
    <w:rsid w:val="004F66DD"/>
    <w:rsid w:val="004F72BB"/>
    <w:rsid w:val="004F7480"/>
    <w:rsid w:val="004F76A3"/>
    <w:rsid w:val="004F77D4"/>
    <w:rsid w:val="004F7A50"/>
    <w:rsid w:val="005006C2"/>
    <w:rsid w:val="00500ACC"/>
    <w:rsid w:val="00500C46"/>
    <w:rsid w:val="005011DF"/>
    <w:rsid w:val="00501BF0"/>
    <w:rsid w:val="00502533"/>
    <w:rsid w:val="00502872"/>
    <w:rsid w:val="00502CE2"/>
    <w:rsid w:val="00502DE2"/>
    <w:rsid w:val="0050378A"/>
    <w:rsid w:val="00504E19"/>
    <w:rsid w:val="0050524E"/>
    <w:rsid w:val="0050580F"/>
    <w:rsid w:val="005061C1"/>
    <w:rsid w:val="0050652E"/>
    <w:rsid w:val="005068D1"/>
    <w:rsid w:val="00507388"/>
    <w:rsid w:val="00507389"/>
    <w:rsid w:val="00507703"/>
    <w:rsid w:val="00511D34"/>
    <w:rsid w:val="00512B8C"/>
    <w:rsid w:val="00513D8E"/>
    <w:rsid w:val="00513ECC"/>
    <w:rsid w:val="00513F6F"/>
    <w:rsid w:val="0051452F"/>
    <w:rsid w:val="00516517"/>
    <w:rsid w:val="005176AE"/>
    <w:rsid w:val="00520192"/>
    <w:rsid w:val="005222F9"/>
    <w:rsid w:val="0052262B"/>
    <w:rsid w:val="00522932"/>
    <w:rsid w:val="00522F9C"/>
    <w:rsid w:val="00523899"/>
    <w:rsid w:val="005239BE"/>
    <w:rsid w:val="0052451A"/>
    <w:rsid w:val="0052517F"/>
    <w:rsid w:val="005253E5"/>
    <w:rsid w:val="00526239"/>
    <w:rsid w:val="005267E4"/>
    <w:rsid w:val="00527591"/>
    <w:rsid w:val="00530626"/>
    <w:rsid w:val="00530654"/>
    <w:rsid w:val="005326FF"/>
    <w:rsid w:val="00533299"/>
    <w:rsid w:val="0053362A"/>
    <w:rsid w:val="00534D2A"/>
    <w:rsid w:val="0053520C"/>
    <w:rsid w:val="00535F5E"/>
    <w:rsid w:val="005361A8"/>
    <w:rsid w:val="0053691A"/>
    <w:rsid w:val="00536E41"/>
    <w:rsid w:val="0053761D"/>
    <w:rsid w:val="0054028F"/>
    <w:rsid w:val="0054031C"/>
    <w:rsid w:val="00541309"/>
    <w:rsid w:val="00541750"/>
    <w:rsid w:val="0054269C"/>
    <w:rsid w:val="005427CD"/>
    <w:rsid w:val="00543427"/>
    <w:rsid w:val="0054371B"/>
    <w:rsid w:val="00543773"/>
    <w:rsid w:val="00544A39"/>
    <w:rsid w:val="00544D70"/>
    <w:rsid w:val="0054529F"/>
    <w:rsid w:val="0054546E"/>
    <w:rsid w:val="005455A9"/>
    <w:rsid w:val="00545A27"/>
    <w:rsid w:val="0054607A"/>
    <w:rsid w:val="00546398"/>
    <w:rsid w:val="00546DD9"/>
    <w:rsid w:val="00546E6D"/>
    <w:rsid w:val="00547F46"/>
    <w:rsid w:val="00550FBE"/>
    <w:rsid w:val="00551719"/>
    <w:rsid w:val="00553173"/>
    <w:rsid w:val="00553D24"/>
    <w:rsid w:val="00553F23"/>
    <w:rsid w:val="00554A14"/>
    <w:rsid w:val="005551D0"/>
    <w:rsid w:val="00555CC6"/>
    <w:rsid w:val="00556F22"/>
    <w:rsid w:val="00556FEA"/>
    <w:rsid w:val="00560A53"/>
    <w:rsid w:val="00560BAF"/>
    <w:rsid w:val="00560CE2"/>
    <w:rsid w:val="00560E3E"/>
    <w:rsid w:val="00561A43"/>
    <w:rsid w:val="00561E89"/>
    <w:rsid w:val="005626E6"/>
    <w:rsid w:val="00562D8C"/>
    <w:rsid w:val="005632DF"/>
    <w:rsid w:val="00563DA6"/>
    <w:rsid w:val="005640EA"/>
    <w:rsid w:val="00564C00"/>
    <w:rsid w:val="00564E99"/>
    <w:rsid w:val="005657D6"/>
    <w:rsid w:val="005660A2"/>
    <w:rsid w:val="005664BA"/>
    <w:rsid w:val="0057039E"/>
    <w:rsid w:val="0057063F"/>
    <w:rsid w:val="00571040"/>
    <w:rsid w:val="0057311B"/>
    <w:rsid w:val="005736A6"/>
    <w:rsid w:val="005736DB"/>
    <w:rsid w:val="00573B0F"/>
    <w:rsid w:val="00574121"/>
    <w:rsid w:val="00574B5C"/>
    <w:rsid w:val="005753DF"/>
    <w:rsid w:val="00577D30"/>
    <w:rsid w:val="00580138"/>
    <w:rsid w:val="00580D08"/>
    <w:rsid w:val="0058150C"/>
    <w:rsid w:val="0058172C"/>
    <w:rsid w:val="00581B28"/>
    <w:rsid w:val="0058322F"/>
    <w:rsid w:val="00584099"/>
    <w:rsid w:val="005846E3"/>
    <w:rsid w:val="00584E5F"/>
    <w:rsid w:val="00586882"/>
    <w:rsid w:val="00586D8F"/>
    <w:rsid w:val="00587C1A"/>
    <w:rsid w:val="00587DBA"/>
    <w:rsid w:val="00587FF3"/>
    <w:rsid w:val="005902E8"/>
    <w:rsid w:val="00590A30"/>
    <w:rsid w:val="0059135C"/>
    <w:rsid w:val="00591AD1"/>
    <w:rsid w:val="00592D95"/>
    <w:rsid w:val="00592E41"/>
    <w:rsid w:val="00593273"/>
    <w:rsid w:val="00593321"/>
    <w:rsid w:val="005938B3"/>
    <w:rsid w:val="00594238"/>
    <w:rsid w:val="00594C13"/>
    <w:rsid w:val="00594F25"/>
    <w:rsid w:val="005954A0"/>
    <w:rsid w:val="00596046"/>
    <w:rsid w:val="005965C5"/>
    <w:rsid w:val="00596B9D"/>
    <w:rsid w:val="00597377"/>
    <w:rsid w:val="005975FA"/>
    <w:rsid w:val="005A0057"/>
    <w:rsid w:val="005A0483"/>
    <w:rsid w:val="005A05D7"/>
    <w:rsid w:val="005A05EB"/>
    <w:rsid w:val="005A180B"/>
    <w:rsid w:val="005A1BD1"/>
    <w:rsid w:val="005A217C"/>
    <w:rsid w:val="005A24EE"/>
    <w:rsid w:val="005A2B1F"/>
    <w:rsid w:val="005A34C6"/>
    <w:rsid w:val="005A3E68"/>
    <w:rsid w:val="005A5477"/>
    <w:rsid w:val="005A54C2"/>
    <w:rsid w:val="005A56C9"/>
    <w:rsid w:val="005A5F19"/>
    <w:rsid w:val="005A5F5E"/>
    <w:rsid w:val="005A60D3"/>
    <w:rsid w:val="005A6FA2"/>
    <w:rsid w:val="005B0150"/>
    <w:rsid w:val="005B062F"/>
    <w:rsid w:val="005B115E"/>
    <w:rsid w:val="005B31A5"/>
    <w:rsid w:val="005B41B1"/>
    <w:rsid w:val="005B56E9"/>
    <w:rsid w:val="005B61BE"/>
    <w:rsid w:val="005B6597"/>
    <w:rsid w:val="005B68AA"/>
    <w:rsid w:val="005B7045"/>
    <w:rsid w:val="005B74FB"/>
    <w:rsid w:val="005C0302"/>
    <w:rsid w:val="005C0C0F"/>
    <w:rsid w:val="005C0E46"/>
    <w:rsid w:val="005C23CD"/>
    <w:rsid w:val="005C2CCB"/>
    <w:rsid w:val="005C389C"/>
    <w:rsid w:val="005C3E54"/>
    <w:rsid w:val="005C4171"/>
    <w:rsid w:val="005C428D"/>
    <w:rsid w:val="005C5009"/>
    <w:rsid w:val="005C5522"/>
    <w:rsid w:val="005C5E36"/>
    <w:rsid w:val="005C6239"/>
    <w:rsid w:val="005C728F"/>
    <w:rsid w:val="005C74E1"/>
    <w:rsid w:val="005C7B60"/>
    <w:rsid w:val="005D0531"/>
    <w:rsid w:val="005D0779"/>
    <w:rsid w:val="005D169A"/>
    <w:rsid w:val="005D2224"/>
    <w:rsid w:val="005D29FF"/>
    <w:rsid w:val="005D2E70"/>
    <w:rsid w:val="005D3339"/>
    <w:rsid w:val="005D509D"/>
    <w:rsid w:val="005D564A"/>
    <w:rsid w:val="005D6012"/>
    <w:rsid w:val="005D68D6"/>
    <w:rsid w:val="005D6F20"/>
    <w:rsid w:val="005E0D35"/>
    <w:rsid w:val="005E127D"/>
    <w:rsid w:val="005E16D5"/>
    <w:rsid w:val="005E1D12"/>
    <w:rsid w:val="005E2231"/>
    <w:rsid w:val="005E2964"/>
    <w:rsid w:val="005E35D2"/>
    <w:rsid w:val="005E37C0"/>
    <w:rsid w:val="005E4960"/>
    <w:rsid w:val="005E4B57"/>
    <w:rsid w:val="005E5853"/>
    <w:rsid w:val="005E5915"/>
    <w:rsid w:val="005E5BEE"/>
    <w:rsid w:val="005E6DE7"/>
    <w:rsid w:val="005E768E"/>
    <w:rsid w:val="005E7CAA"/>
    <w:rsid w:val="005F139D"/>
    <w:rsid w:val="005F152B"/>
    <w:rsid w:val="005F1E5D"/>
    <w:rsid w:val="005F26C9"/>
    <w:rsid w:val="005F2D81"/>
    <w:rsid w:val="005F30D4"/>
    <w:rsid w:val="005F327C"/>
    <w:rsid w:val="005F3AB5"/>
    <w:rsid w:val="005F4173"/>
    <w:rsid w:val="005F58F5"/>
    <w:rsid w:val="005F640B"/>
    <w:rsid w:val="005F7530"/>
    <w:rsid w:val="005F7741"/>
    <w:rsid w:val="0060088B"/>
    <w:rsid w:val="00600E64"/>
    <w:rsid w:val="006010BF"/>
    <w:rsid w:val="00601921"/>
    <w:rsid w:val="00602B5B"/>
    <w:rsid w:val="0060334A"/>
    <w:rsid w:val="00603641"/>
    <w:rsid w:val="00603672"/>
    <w:rsid w:val="006037CE"/>
    <w:rsid w:val="0060478D"/>
    <w:rsid w:val="006058D3"/>
    <w:rsid w:val="00605C55"/>
    <w:rsid w:val="00606460"/>
    <w:rsid w:val="00606DBF"/>
    <w:rsid w:val="00606DE0"/>
    <w:rsid w:val="00606E12"/>
    <w:rsid w:val="00607408"/>
    <w:rsid w:val="00607FCB"/>
    <w:rsid w:val="006103F2"/>
    <w:rsid w:val="006107FA"/>
    <w:rsid w:val="00610C8E"/>
    <w:rsid w:val="00610E48"/>
    <w:rsid w:val="006124EB"/>
    <w:rsid w:val="00612DE1"/>
    <w:rsid w:val="006140D4"/>
    <w:rsid w:val="00614E8D"/>
    <w:rsid w:val="006156F8"/>
    <w:rsid w:val="0061581D"/>
    <w:rsid w:val="00616FD3"/>
    <w:rsid w:val="00617DFF"/>
    <w:rsid w:val="00617F7B"/>
    <w:rsid w:val="00620AF1"/>
    <w:rsid w:val="0062142D"/>
    <w:rsid w:val="00621B53"/>
    <w:rsid w:val="00622345"/>
    <w:rsid w:val="00623F23"/>
    <w:rsid w:val="006240A6"/>
    <w:rsid w:val="00624B2A"/>
    <w:rsid w:val="00624B40"/>
    <w:rsid w:val="00624E64"/>
    <w:rsid w:val="00625949"/>
    <w:rsid w:val="00626D71"/>
    <w:rsid w:val="00626F05"/>
    <w:rsid w:val="0062746E"/>
    <w:rsid w:val="00627F39"/>
    <w:rsid w:val="00630839"/>
    <w:rsid w:val="00630B6C"/>
    <w:rsid w:val="00630BF8"/>
    <w:rsid w:val="00631887"/>
    <w:rsid w:val="006318E6"/>
    <w:rsid w:val="006332DD"/>
    <w:rsid w:val="006352C6"/>
    <w:rsid w:val="00635613"/>
    <w:rsid w:val="00636968"/>
    <w:rsid w:val="00636FE0"/>
    <w:rsid w:val="0063730F"/>
    <w:rsid w:val="00637738"/>
    <w:rsid w:val="006400A0"/>
    <w:rsid w:val="006403C4"/>
    <w:rsid w:val="0064086C"/>
    <w:rsid w:val="00640B47"/>
    <w:rsid w:val="00640D20"/>
    <w:rsid w:val="00641A27"/>
    <w:rsid w:val="00642305"/>
    <w:rsid w:val="006426E8"/>
    <w:rsid w:val="00642F22"/>
    <w:rsid w:val="00643046"/>
    <w:rsid w:val="006431CF"/>
    <w:rsid w:val="00643755"/>
    <w:rsid w:val="006437AF"/>
    <w:rsid w:val="0064395F"/>
    <w:rsid w:val="00644326"/>
    <w:rsid w:val="0064463E"/>
    <w:rsid w:val="006450F9"/>
    <w:rsid w:val="00645DCC"/>
    <w:rsid w:val="00647004"/>
    <w:rsid w:val="00647B2F"/>
    <w:rsid w:val="00647E61"/>
    <w:rsid w:val="00647E81"/>
    <w:rsid w:val="006500A9"/>
    <w:rsid w:val="00651A79"/>
    <w:rsid w:val="0065242B"/>
    <w:rsid w:val="006525AB"/>
    <w:rsid w:val="006526BC"/>
    <w:rsid w:val="00652CBB"/>
    <w:rsid w:val="006530AB"/>
    <w:rsid w:val="006531FA"/>
    <w:rsid w:val="00653642"/>
    <w:rsid w:val="006541A1"/>
    <w:rsid w:val="006548CA"/>
    <w:rsid w:val="006564BB"/>
    <w:rsid w:val="006576D2"/>
    <w:rsid w:val="0066084A"/>
    <w:rsid w:val="0066182D"/>
    <w:rsid w:val="006620E9"/>
    <w:rsid w:val="006630BB"/>
    <w:rsid w:val="00663661"/>
    <w:rsid w:val="00664591"/>
    <w:rsid w:val="006647A0"/>
    <w:rsid w:val="006649A4"/>
    <w:rsid w:val="0066521F"/>
    <w:rsid w:val="006655D1"/>
    <w:rsid w:val="00665998"/>
    <w:rsid w:val="00665E51"/>
    <w:rsid w:val="00666D90"/>
    <w:rsid w:val="006672C6"/>
    <w:rsid w:val="006676CA"/>
    <w:rsid w:val="006701F0"/>
    <w:rsid w:val="00670AD1"/>
    <w:rsid w:val="00670F33"/>
    <w:rsid w:val="0067139A"/>
    <w:rsid w:val="006716D1"/>
    <w:rsid w:val="00671AA3"/>
    <w:rsid w:val="00671CE0"/>
    <w:rsid w:val="00671EC6"/>
    <w:rsid w:val="0067258F"/>
    <w:rsid w:val="00672CC2"/>
    <w:rsid w:val="006743B6"/>
    <w:rsid w:val="00674C76"/>
    <w:rsid w:val="00674D4D"/>
    <w:rsid w:val="00674E8D"/>
    <w:rsid w:val="00675731"/>
    <w:rsid w:val="006762E7"/>
    <w:rsid w:val="006764FA"/>
    <w:rsid w:val="0067674E"/>
    <w:rsid w:val="00676992"/>
    <w:rsid w:val="00680DB8"/>
    <w:rsid w:val="00680EF7"/>
    <w:rsid w:val="00681412"/>
    <w:rsid w:val="00681B23"/>
    <w:rsid w:val="0068294C"/>
    <w:rsid w:val="0068365C"/>
    <w:rsid w:val="00683A53"/>
    <w:rsid w:val="00683D7A"/>
    <w:rsid w:val="00683EB1"/>
    <w:rsid w:val="0068460E"/>
    <w:rsid w:val="00684A01"/>
    <w:rsid w:val="00684C0D"/>
    <w:rsid w:val="00684CCC"/>
    <w:rsid w:val="0068530F"/>
    <w:rsid w:val="0068602E"/>
    <w:rsid w:val="006863EC"/>
    <w:rsid w:val="00686AB4"/>
    <w:rsid w:val="006905B0"/>
    <w:rsid w:val="00690A14"/>
    <w:rsid w:val="006924EA"/>
    <w:rsid w:val="00692E6B"/>
    <w:rsid w:val="006932A8"/>
    <w:rsid w:val="006933F3"/>
    <w:rsid w:val="006940E7"/>
    <w:rsid w:val="006946CD"/>
    <w:rsid w:val="00695908"/>
    <w:rsid w:val="00695B85"/>
    <w:rsid w:val="006964D2"/>
    <w:rsid w:val="006966B4"/>
    <w:rsid w:val="0069671E"/>
    <w:rsid w:val="00696B83"/>
    <w:rsid w:val="00696DE1"/>
    <w:rsid w:val="00697CA7"/>
    <w:rsid w:val="006A0414"/>
    <w:rsid w:val="006A10D4"/>
    <w:rsid w:val="006A1851"/>
    <w:rsid w:val="006A1F1E"/>
    <w:rsid w:val="006A278C"/>
    <w:rsid w:val="006A281F"/>
    <w:rsid w:val="006A3395"/>
    <w:rsid w:val="006A3398"/>
    <w:rsid w:val="006A3550"/>
    <w:rsid w:val="006A3702"/>
    <w:rsid w:val="006A37A7"/>
    <w:rsid w:val="006A3E71"/>
    <w:rsid w:val="006A45E6"/>
    <w:rsid w:val="006A49C1"/>
    <w:rsid w:val="006A4A10"/>
    <w:rsid w:val="006A6C3E"/>
    <w:rsid w:val="006A7A03"/>
    <w:rsid w:val="006A7ACA"/>
    <w:rsid w:val="006A7F27"/>
    <w:rsid w:val="006B0C44"/>
    <w:rsid w:val="006B11A4"/>
    <w:rsid w:val="006B2223"/>
    <w:rsid w:val="006B2DAA"/>
    <w:rsid w:val="006B31FE"/>
    <w:rsid w:val="006B3698"/>
    <w:rsid w:val="006B3D07"/>
    <w:rsid w:val="006B5C58"/>
    <w:rsid w:val="006B6D3D"/>
    <w:rsid w:val="006B7DCA"/>
    <w:rsid w:val="006C052E"/>
    <w:rsid w:val="006C0A7C"/>
    <w:rsid w:val="006C0A94"/>
    <w:rsid w:val="006C0C6B"/>
    <w:rsid w:val="006C14C1"/>
    <w:rsid w:val="006C1753"/>
    <w:rsid w:val="006C2DB6"/>
    <w:rsid w:val="006C2FF4"/>
    <w:rsid w:val="006C37C9"/>
    <w:rsid w:val="006C3C7A"/>
    <w:rsid w:val="006C42B5"/>
    <w:rsid w:val="006C448F"/>
    <w:rsid w:val="006C4566"/>
    <w:rsid w:val="006C4A34"/>
    <w:rsid w:val="006C50F0"/>
    <w:rsid w:val="006C6807"/>
    <w:rsid w:val="006C6A95"/>
    <w:rsid w:val="006C6C7E"/>
    <w:rsid w:val="006C71BF"/>
    <w:rsid w:val="006C7AD5"/>
    <w:rsid w:val="006D1CF2"/>
    <w:rsid w:val="006D1FBF"/>
    <w:rsid w:val="006D25F7"/>
    <w:rsid w:val="006D294A"/>
    <w:rsid w:val="006D2E53"/>
    <w:rsid w:val="006D3407"/>
    <w:rsid w:val="006D368C"/>
    <w:rsid w:val="006D3A97"/>
    <w:rsid w:val="006D3FFA"/>
    <w:rsid w:val="006D49FB"/>
    <w:rsid w:val="006D4A60"/>
    <w:rsid w:val="006D4D97"/>
    <w:rsid w:val="006D4E48"/>
    <w:rsid w:val="006D56C8"/>
    <w:rsid w:val="006D573F"/>
    <w:rsid w:val="006D59B7"/>
    <w:rsid w:val="006D5A00"/>
    <w:rsid w:val="006D5C4F"/>
    <w:rsid w:val="006D5D72"/>
    <w:rsid w:val="006D6355"/>
    <w:rsid w:val="006D6699"/>
    <w:rsid w:val="006D74E9"/>
    <w:rsid w:val="006D796B"/>
    <w:rsid w:val="006D7BD1"/>
    <w:rsid w:val="006E03CA"/>
    <w:rsid w:val="006E161C"/>
    <w:rsid w:val="006E1640"/>
    <w:rsid w:val="006E1CFD"/>
    <w:rsid w:val="006E1DF2"/>
    <w:rsid w:val="006E1EB0"/>
    <w:rsid w:val="006E358F"/>
    <w:rsid w:val="006E3DB5"/>
    <w:rsid w:val="006E49FC"/>
    <w:rsid w:val="006E4B3D"/>
    <w:rsid w:val="006E56DF"/>
    <w:rsid w:val="006E6198"/>
    <w:rsid w:val="006E685C"/>
    <w:rsid w:val="006E6BFC"/>
    <w:rsid w:val="006E704B"/>
    <w:rsid w:val="006E7210"/>
    <w:rsid w:val="006E77BE"/>
    <w:rsid w:val="006E791B"/>
    <w:rsid w:val="006E7A7A"/>
    <w:rsid w:val="006E7FB2"/>
    <w:rsid w:val="006F0071"/>
    <w:rsid w:val="006F04C7"/>
    <w:rsid w:val="006F1630"/>
    <w:rsid w:val="006F1C47"/>
    <w:rsid w:val="006F2695"/>
    <w:rsid w:val="006F31F6"/>
    <w:rsid w:val="006F36ED"/>
    <w:rsid w:val="006F372E"/>
    <w:rsid w:val="006F3823"/>
    <w:rsid w:val="006F3D94"/>
    <w:rsid w:val="006F4887"/>
    <w:rsid w:val="006F4B80"/>
    <w:rsid w:val="006F5497"/>
    <w:rsid w:val="006F60F3"/>
    <w:rsid w:val="006F6C4A"/>
    <w:rsid w:val="006F6F32"/>
    <w:rsid w:val="006F728F"/>
    <w:rsid w:val="006F76FA"/>
    <w:rsid w:val="006F7BCE"/>
    <w:rsid w:val="00700E0E"/>
    <w:rsid w:val="007010CB"/>
    <w:rsid w:val="00702CC7"/>
    <w:rsid w:val="00703234"/>
    <w:rsid w:val="007035B6"/>
    <w:rsid w:val="0070375B"/>
    <w:rsid w:val="007063C4"/>
    <w:rsid w:val="00706592"/>
    <w:rsid w:val="00707BCF"/>
    <w:rsid w:val="0071019B"/>
    <w:rsid w:val="00710593"/>
    <w:rsid w:val="00711FFC"/>
    <w:rsid w:val="007127CB"/>
    <w:rsid w:val="007128A0"/>
    <w:rsid w:val="0071348A"/>
    <w:rsid w:val="007134C9"/>
    <w:rsid w:val="00713817"/>
    <w:rsid w:val="00713A83"/>
    <w:rsid w:val="00713BC6"/>
    <w:rsid w:val="0071462D"/>
    <w:rsid w:val="007146F5"/>
    <w:rsid w:val="0071537A"/>
    <w:rsid w:val="00715673"/>
    <w:rsid w:val="00715944"/>
    <w:rsid w:val="00715B85"/>
    <w:rsid w:val="007161BC"/>
    <w:rsid w:val="007162A3"/>
    <w:rsid w:val="007177EF"/>
    <w:rsid w:val="007204A3"/>
    <w:rsid w:val="00720A4B"/>
    <w:rsid w:val="007217A8"/>
    <w:rsid w:val="007219BD"/>
    <w:rsid w:val="007222A6"/>
    <w:rsid w:val="00722894"/>
    <w:rsid w:val="00722DD3"/>
    <w:rsid w:val="00723627"/>
    <w:rsid w:val="00723634"/>
    <w:rsid w:val="00724E00"/>
    <w:rsid w:val="007250F0"/>
    <w:rsid w:val="0072516B"/>
    <w:rsid w:val="00726A7B"/>
    <w:rsid w:val="0072716F"/>
    <w:rsid w:val="0072779E"/>
    <w:rsid w:val="007305B8"/>
    <w:rsid w:val="007309B7"/>
    <w:rsid w:val="00731610"/>
    <w:rsid w:val="00731C9C"/>
    <w:rsid w:val="00731FD2"/>
    <w:rsid w:val="0073243F"/>
    <w:rsid w:val="0073250B"/>
    <w:rsid w:val="00732971"/>
    <w:rsid w:val="00732A5E"/>
    <w:rsid w:val="00732A72"/>
    <w:rsid w:val="007338A3"/>
    <w:rsid w:val="00733EEE"/>
    <w:rsid w:val="007342BD"/>
    <w:rsid w:val="007344CD"/>
    <w:rsid w:val="00734B6A"/>
    <w:rsid w:val="00736E07"/>
    <w:rsid w:val="007375DB"/>
    <w:rsid w:val="007379AE"/>
    <w:rsid w:val="00737FF0"/>
    <w:rsid w:val="0074005A"/>
    <w:rsid w:val="00740CC2"/>
    <w:rsid w:val="007410B0"/>
    <w:rsid w:val="007430B5"/>
    <w:rsid w:val="00743955"/>
    <w:rsid w:val="007439A4"/>
    <w:rsid w:val="00744F84"/>
    <w:rsid w:val="00744FF3"/>
    <w:rsid w:val="0074519E"/>
    <w:rsid w:val="007457E0"/>
    <w:rsid w:val="00745BBF"/>
    <w:rsid w:val="00745C62"/>
    <w:rsid w:val="00747151"/>
    <w:rsid w:val="00747761"/>
    <w:rsid w:val="00747CB0"/>
    <w:rsid w:val="00747E84"/>
    <w:rsid w:val="007511A1"/>
    <w:rsid w:val="00751D87"/>
    <w:rsid w:val="00752465"/>
    <w:rsid w:val="00752EAA"/>
    <w:rsid w:val="00752EB3"/>
    <w:rsid w:val="007534CB"/>
    <w:rsid w:val="007543D1"/>
    <w:rsid w:val="007549ED"/>
    <w:rsid w:val="00754FF1"/>
    <w:rsid w:val="00755831"/>
    <w:rsid w:val="007565E4"/>
    <w:rsid w:val="0075665E"/>
    <w:rsid w:val="0075697C"/>
    <w:rsid w:val="00757844"/>
    <w:rsid w:val="00760AFE"/>
    <w:rsid w:val="0076113C"/>
    <w:rsid w:val="0076147E"/>
    <w:rsid w:val="0076158D"/>
    <w:rsid w:val="00761F62"/>
    <w:rsid w:val="00762757"/>
    <w:rsid w:val="00762A57"/>
    <w:rsid w:val="0076387A"/>
    <w:rsid w:val="0076477F"/>
    <w:rsid w:val="007652D6"/>
    <w:rsid w:val="0076549E"/>
    <w:rsid w:val="00765919"/>
    <w:rsid w:val="00765B4F"/>
    <w:rsid w:val="0076628D"/>
    <w:rsid w:val="00766B0E"/>
    <w:rsid w:val="00767080"/>
    <w:rsid w:val="0076724D"/>
    <w:rsid w:val="00767573"/>
    <w:rsid w:val="00767F15"/>
    <w:rsid w:val="00771725"/>
    <w:rsid w:val="0077186C"/>
    <w:rsid w:val="00771CF9"/>
    <w:rsid w:val="00772AE9"/>
    <w:rsid w:val="00772E96"/>
    <w:rsid w:val="00773052"/>
    <w:rsid w:val="007737DB"/>
    <w:rsid w:val="00773D08"/>
    <w:rsid w:val="00774277"/>
    <w:rsid w:val="0077431B"/>
    <w:rsid w:val="0077475B"/>
    <w:rsid w:val="00774890"/>
    <w:rsid w:val="0077562A"/>
    <w:rsid w:val="00775991"/>
    <w:rsid w:val="007759D1"/>
    <w:rsid w:val="00776E0D"/>
    <w:rsid w:val="0077762B"/>
    <w:rsid w:val="00780614"/>
    <w:rsid w:val="007809B4"/>
    <w:rsid w:val="00781558"/>
    <w:rsid w:val="00782A22"/>
    <w:rsid w:val="00782F2C"/>
    <w:rsid w:val="00783088"/>
    <w:rsid w:val="007837ED"/>
    <w:rsid w:val="0078400C"/>
    <w:rsid w:val="00784BC5"/>
    <w:rsid w:val="00785094"/>
    <w:rsid w:val="0078510F"/>
    <w:rsid w:val="00786EE7"/>
    <w:rsid w:val="00787F3B"/>
    <w:rsid w:val="00790F0B"/>
    <w:rsid w:val="00791971"/>
    <w:rsid w:val="00792270"/>
    <w:rsid w:val="0079238C"/>
    <w:rsid w:val="00792ACE"/>
    <w:rsid w:val="00792C13"/>
    <w:rsid w:val="007934A2"/>
    <w:rsid w:val="00794234"/>
    <w:rsid w:val="00795540"/>
    <w:rsid w:val="007959C4"/>
    <w:rsid w:val="00795B6B"/>
    <w:rsid w:val="00795CED"/>
    <w:rsid w:val="007967E0"/>
    <w:rsid w:val="00796B98"/>
    <w:rsid w:val="00797556"/>
    <w:rsid w:val="007975B7"/>
    <w:rsid w:val="007A025A"/>
    <w:rsid w:val="007A106B"/>
    <w:rsid w:val="007A1356"/>
    <w:rsid w:val="007A1F6B"/>
    <w:rsid w:val="007A2552"/>
    <w:rsid w:val="007A34BB"/>
    <w:rsid w:val="007A3871"/>
    <w:rsid w:val="007A3A09"/>
    <w:rsid w:val="007A5096"/>
    <w:rsid w:val="007A5107"/>
    <w:rsid w:val="007A515A"/>
    <w:rsid w:val="007A550B"/>
    <w:rsid w:val="007A5590"/>
    <w:rsid w:val="007A583C"/>
    <w:rsid w:val="007A589D"/>
    <w:rsid w:val="007A6D3D"/>
    <w:rsid w:val="007A7076"/>
    <w:rsid w:val="007A708A"/>
    <w:rsid w:val="007A7703"/>
    <w:rsid w:val="007A7975"/>
    <w:rsid w:val="007A7B5B"/>
    <w:rsid w:val="007B0FE5"/>
    <w:rsid w:val="007B1999"/>
    <w:rsid w:val="007B287C"/>
    <w:rsid w:val="007B3337"/>
    <w:rsid w:val="007B3652"/>
    <w:rsid w:val="007B3C91"/>
    <w:rsid w:val="007B401C"/>
    <w:rsid w:val="007B4742"/>
    <w:rsid w:val="007B4912"/>
    <w:rsid w:val="007B555D"/>
    <w:rsid w:val="007B58CD"/>
    <w:rsid w:val="007B5E33"/>
    <w:rsid w:val="007B65DD"/>
    <w:rsid w:val="007B6B95"/>
    <w:rsid w:val="007B7113"/>
    <w:rsid w:val="007B7C67"/>
    <w:rsid w:val="007B7CF5"/>
    <w:rsid w:val="007C000B"/>
    <w:rsid w:val="007C0895"/>
    <w:rsid w:val="007C107C"/>
    <w:rsid w:val="007C108F"/>
    <w:rsid w:val="007C10AD"/>
    <w:rsid w:val="007C11B8"/>
    <w:rsid w:val="007C132A"/>
    <w:rsid w:val="007C19FD"/>
    <w:rsid w:val="007C219C"/>
    <w:rsid w:val="007C239B"/>
    <w:rsid w:val="007C23AE"/>
    <w:rsid w:val="007C353C"/>
    <w:rsid w:val="007C3601"/>
    <w:rsid w:val="007C38CB"/>
    <w:rsid w:val="007C3B5B"/>
    <w:rsid w:val="007C48F8"/>
    <w:rsid w:val="007C5B5A"/>
    <w:rsid w:val="007C5D38"/>
    <w:rsid w:val="007C6AA9"/>
    <w:rsid w:val="007C728F"/>
    <w:rsid w:val="007D077B"/>
    <w:rsid w:val="007D0B20"/>
    <w:rsid w:val="007D1038"/>
    <w:rsid w:val="007D1955"/>
    <w:rsid w:val="007D1C97"/>
    <w:rsid w:val="007D1FBF"/>
    <w:rsid w:val="007D33E4"/>
    <w:rsid w:val="007D362A"/>
    <w:rsid w:val="007D3969"/>
    <w:rsid w:val="007D3FE3"/>
    <w:rsid w:val="007D433C"/>
    <w:rsid w:val="007D4A66"/>
    <w:rsid w:val="007D5AE1"/>
    <w:rsid w:val="007D5BEC"/>
    <w:rsid w:val="007D6F2B"/>
    <w:rsid w:val="007D7696"/>
    <w:rsid w:val="007D7AED"/>
    <w:rsid w:val="007D7CC3"/>
    <w:rsid w:val="007E00EE"/>
    <w:rsid w:val="007E0298"/>
    <w:rsid w:val="007E06EC"/>
    <w:rsid w:val="007E1F0B"/>
    <w:rsid w:val="007E2F4F"/>
    <w:rsid w:val="007E3F9C"/>
    <w:rsid w:val="007E4154"/>
    <w:rsid w:val="007E4CE0"/>
    <w:rsid w:val="007E4F6B"/>
    <w:rsid w:val="007E57E2"/>
    <w:rsid w:val="007E5DD2"/>
    <w:rsid w:val="007E6327"/>
    <w:rsid w:val="007E6F9F"/>
    <w:rsid w:val="007E7C1E"/>
    <w:rsid w:val="007F0008"/>
    <w:rsid w:val="007F0242"/>
    <w:rsid w:val="007F0500"/>
    <w:rsid w:val="007F0D07"/>
    <w:rsid w:val="007F108E"/>
    <w:rsid w:val="007F10A2"/>
    <w:rsid w:val="007F16FB"/>
    <w:rsid w:val="007F1ED9"/>
    <w:rsid w:val="007F246D"/>
    <w:rsid w:val="007F399E"/>
    <w:rsid w:val="007F3E53"/>
    <w:rsid w:val="007F3FEE"/>
    <w:rsid w:val="007F72F2"/>
    <w:rsid w:val="007F792A"/>
    <w:rsid w:val="007F7C2D"/>
    <w:rsid w:val="00800E0F"/>
    <w:rsid w:val="008015C6"/>
    <w:rsid w:val="00801E49"/>
    <w:rsid w:val="00802C91"/>
    <w:rsid w:val="0080319F"/>
    <w:rsid w:val="008031DB"/>
    <w:rsid w:val="00803210"/>
    <w:rsid w:val="0080366E"/>
    <w:rsid w:val="00803756"/>
    <w:rsid w:val="00804891"/>
    <w:rsid w:val="00804C05"/>
    <w:rsid w:val="00804EB4"/>
    <w:rsid w:val="008056C4"/>
    <w:rsid w:val="008064EA"/>
    <w:rsid w:val="00806A3A"/>
    <w:rsid w:val="0081067A"/>
    <w:rsid w:val="008106A5"/>
    <w:rsid w:val="00810996"/>
    <w:rsid w:val="00810A60"/>
    <w:rsid w:val="00811260"/>
    <w:rsid w:val="0081145B"/>
    <w:rsid w:val="00811B2B"/>
    <w:rsid w:val="00811B43"/>
    <w:rsid w:val="00812898"/>
    <w:rsid w:val="00812F19"/>
    <w:rsid w:val="00813494"/>
    <w:rsid w:val="00813A7B"/>
    <w:rsid w:val="00814443"/>
    <w:rsid w:val="00814476"/>
    <w:rsid w:val="008149B4"/>
    <w:rsid w:val="00815452"/>
    <w:rsid w:val="008154E3"/>
    <w:rsid w:val="00815B89"/>
    <w:rsid w:val="0081610B"/>
    <w:rsid w:val="008167D8"/>
    <w:rsid w:val="00816BBD"/>
    <w:rsid w:val="00817090"/>
    <w:rsid w:val="00817372"/>
    <w:rsid w:val="008176D7"/>
    <w:rsid w:val="008177B4"/>
    <w:rsid w:val="00820020"/>
    <w:rsid w:val="00820C10"/>
    <w:rsid w:val="00821278"/>
    <w:rsid w:val="00821650"/>
    <w:rsid w:val="00823D95"/>
    <w:rsid w:val="008255D0"/>
    <w:rsid w:val="00825624"/>
    <w:rsid w:val="0082604D"/>
    <w:rsid w:val="008267B6"/>
    <w:rsid w:val="008277E5"/>
    <w:rsid w:val="008307F9"/>
    <w:rsid w:val="00830858"/>
    <w:rsid w:val="00830CF5"/>
    <w:rsid w:val="0083194B"/>
    <w:rsid w:val="008332AA"/>
    <w:rsid w:val="00833552"/>
    <w:rsid w:val="00833807"/>
    <w:rsid w:val="00834CE8"/>
    <w:rsid w:val="008351DA"/>
    <w:rsid w:val="0083553B"/>
    <w:rsid w:val="00835764"/>
    <w:rsid w:val="0083591B"/>
    <w:rsid w:val="0084007E"/>
    <w:rsid w:val="008404D5"/>
    <w:rsid w:val="008412BE"/>
    <w:rsid w:val="008419E5"/>
    <w:rsid w:val="00842246"/>
    <w:rsid w:val="008440A6"/>
    <w:rsid w:val="008440BE"/>
    <w:rsid w:val="00845354"/>
    <w:rsid w:val="00845538"/>
    <w:rsid w:val="008457AE"/>
    <w:rsid w:val="00845B84"/>
    <w:rsid w:val="00845F68"/>
    <w:rsid w:val="0084603C"/>
    <w:rsid w:val="0084697C"/>
    <w:rsid w:val="00846DD7"/>
    <w:rsid w:val="00847D11"/>
    <w:rsid w:val="008505C1"/>
    <w:rsid w:val="0085119E"/>
    <w:rsid w:val="00851568"/>
    <w:rsid w:val="00851575"/>
    <w:rsid w:val="00851B56"/>
    <w:rsid w:val="00851CAB"/>
    <w:rsid w:val="00851DAD"/>
    <w:rsid w:val="00852B95"/>
    <w:rsid w:val="0085311B"/>
    <w:rsid w:val="00853574"/>
    <w:rsid w:val="008539E8"/>
    <w:rsid w:val="00856FAE"/>
    <w:rsid w:val="0085712A"/>
    <w:rsid w:val="008574DF"/>
    <w:rsid w:val="00857516"/>
    <w:rsid w:val="00857A80"/>
    <w:rsid w:val="0086146A"/>
    <w:rsid w:val="00861471"/>
    <w:rsid w:val="008615FA"/>
    <w:rsid w:val="008616EA"/>
    <w:rsid w:val="00863259"/>
    <w:rsid w:val="00863983"/>
    <w:rsid w:val="0086421A"/>
    <w:rsid w:val="008655F6"/>
    <w:rsid w:val="00865F8A"/>
    <w:rsid w:val="008679F6"/>
    <w:rsid w:val="00867FC4"/>
    <w:rsid w:val="008700CD"/>
    <w:rsid w:val="00870644"/>
    <w:rsid w:val="008707B4"/>
    <w:rsid w:val="00871133"/>
    <w:rsid w:val="00872894"/>
    <w:rsid w:val="00873D02"/>
    <w:rsid w:val="00874205"/>
    <w:rsid w:val="008746FC"/>
    <w:rsid w:val="00874A21"/>
    <w:rsid w:val="0087536C"/>
    <w:rsid w:val="00875888"/>
    <w:rsid w:val="00876CEC"/>
    <w:rsid w:val="00877FAF"/>
    <w:rsid w:val="008817FD"/>
    <w:rsid w:val="00881843"/>
    <w:rsid w:val="008826CA"/>
    <w:rsid w:val="00882E4C"/>
    <w:rsid w:val="00883B3E"/>
    <w:rsid w:val="00884D5A"/>
    <w:rsid w:val="00885313"/>
    <w:rsid w:val="00885ECC"/>
    <w:rsid w:val="00885F95"/>
    <w:rsid w:val="008863AA"/>
    <w:rsid w:val="00887348"/>
    <w:rsid w:val="00887413"/>
    <w:rsid w:val="008875B4"/>
    <w:rsid w:val="0089011C"/>
    <w:rsid w:val="00890656"/>
    <w:rsid w:val="008906FA"/>
    <w:rsid w:val="00890F95"/>
    <w:rsid w:val="0089103E"/>
    <w:rsid w:val="008928EB"/>
    <w:rsid w:val="008939B0"/>
    <w:rsid w:val="00893B7D"/>
    <w:rsid w:val="00894283"/>
    <w:rsid w:val="0089433E"/>
    <w:rsid w:val="0089441E"/>
    <w:rsid w:val="00894DCD"/>
    <w:rsid w:val="00894E6D"/>
    <w:rsid w:val="00895111"/>
    <w:rsid w:val="00895C2C"/>
    <w:rsid w:val="00897116"/>
    <w:rsid w:val="00897848"/>
    <w:rsid w:val="00897B92"/>
    <w:rsid w:val="008A03D3"/>
    <w:rsid w:val="008A08C7"/>
    <w:rsid w:val="008A15BF"/>
    <w:rsid w:val="008A30ED"/>
    <w:rsid w:val="008A3294"/>
    <w:rsid w:val="008A4261"/>
    <w:rsid w:val="008A50BA"/>
    <w:rsid w:val="008A54A6"/>
    <w:rsid w:val="008A5B08"/>
    <w:rsid w:val="008A624D"/>
    <w:rsid w:val="008A63D6"/>
    <w:rsid w:val="008A646E"/>
    <w:rsid w:val="008A7652"/>
    <w:rsid w:val="008A7A7D"/>
    <w:rsid w:val="008B0409"/>
    <w:rsid w:val="008B0527"/>
    <w:rsid w:val="008B083C"/>
    <w:rsid w:val="008B0B49"/>
    <w:rsid w:val="008B1307"/>
    <w:rsid w:val="008B1334"/>
    <w:rsid w:val="008B1759"/>
    <w:rsid w:val="008B17E0"/>
    <w:rsid w:val="008B308D"/>
    <w:rsid w:val="008B4713"/>
    <w:rsid w:val="008B5D9B"/>
    <w:rsid w:val="008B60E1"/>
    <w:rsid w:val="008B67FA"/>
    <w:rsid w:val="008B6B43"/>
    <w:rsid w:val="008C011E"/>
    <w:rsid w:val="008C0E70"/>
    <w:rsid w:val="008C0EC0"/>
    <w:rsid w:val="008C1527"/>
    <w:rsid w:val="008C1AFB"/>
    <w:rsid w:val="008C1EB2"/>
    <w:rsid w:val="008C1F51"/>
    <w:rsid w:val="008C21F3"/>
    <w:rsid w:val="008C2B1E"/>
    <w:rsid w:val="008C2F9A"/>
    <w:rsid w:val="008C649F"/>
    <w:rsid w:val="008C67B2"/>
    <w:rsid w:val="008C6DBF"/>
    <w:rsid w:val="008C7083"/>
    <w:rsid w:val="008C715E"/>
    <w:rsid w:val="008C72F4"/>
    <w:rsid w:val="008C7F27"/>
    <w:rsid w:val="008D0655"/>
    <w:rsid w:val="008D0CB9"/>
    <w:rsid w:val="008D150F"/>
    <w:rsid w:val="008D24C4"/>
    <w:rsid w:val="008D2948"/>
    <w:rsid w:val="008D2EC7"/>
    <w:rsid w:val="008D31D3"/>
    <w:rsid w:val="008D367B"/>
    <w:rsid w:val="008D37F4"/>
    <w:rsid w:val="008D3BF6"/>
    <w:rsid w:val="008D43C7"/>
    <w:rsid w:val="008D445E"/>
    <w:rsid w:val="008D52FD"/>
    <w:rsid w:val="008D5DCC"/>
    <w:rsid w:val="008E0F60"/>
    <w:rsid w:val="008E1252"/>
    <w:rsid w:val="008E1A3E"/>
    <w:rsid w:val="008E1CA7"/>
    <w:rsid w:val="008E22D6"/>
    <w:rsid w:val="008E239E"/>
    <w:rsid w:val="008E265A"/>
    <w:rsid w:val="008E430C"/>
    <w:rsid w:val="008E47E5"/>
    <w:rsid w:val="008E4BC4"/>
    <w:rsid w:val="008E4D0B"/>
    <w:rsid w:val="008E4D8F"/>
    <w:rsid w:val="008E4F76"/>
    <w:rsid w:val="008E5371"/>
    <w:rsid w:val="008E6A06"/>
    <w:rsid w:val="008E6A51"/>
    <w:rsid w:val="008E704A"/>
    <w:rsid w:val="008E7B0A"/>
    <w:rsid w:val="008E7DD2"/>
    <w:rsid w:val="008F01C1"/>
    <w:rsid w:val="008F049F"/>
    <w:rsid w:val="008F0C04"/>
    <w:rsid w:val="008F1123"/>
    <w:rsid w:val="008F1274"/>
    <w:rsid w:val="008F26A0"/>
    <w:rsid w:val="008F2E10"/>
    <w:rsid w:val="008F2F7B"/>
    <w:rsid w:val="008F31AD"/>
    <w:rsid w:val="008F3518"/>
    <w:rsid w:val="008F3D9A"/>
    <w:rsid w:val="008F4B4B"/>
    <w:rsid w:val="008F5ABC"/>
    <w:rsid w:val="008F5ACD"/>
    <w:rsid w:val="008F6AB2"/>
    <w:rsid w:val="008F6D07"/>
    <w:rsid w:val="008F6FE0"/>
    <w:rsid w:val="008F7990"/>
    <w:rsid w:val="008F7D9E"/>
    <w:rsid w:val="008F7DB1"/>
    <w:rsid w:val="009001AD"/>
    <w:rsid w:val="0090033E"/>
    <w:rsid w:val="0090096E"/>
    <w:rsid w:val="00901878"/>
    <w:rsid w:val="00901D41"/>
    <w:rsid w:val="00904838"/>
    <w:rsid w:val="00905051"/>
    <w:rsid w:val="00905399"/>
    <w:rsid w:val="0090564E"/>
    <w:rsid w:val="00906852"/>
    <w:rsid w:val="00910D5F"/>
    <w:rsid w:val="00910EE1"/>
    <w:rsid w:val="00910FF7"/>
    <w:rsid w:val="0091104A"/>
    <w:rsid w:val="00911235"/>
    <w:rsid w:val="009119B0"/>
    <w:rsid w:val="00912251"/>
    <w:rsid w:val="009124FE"/>
    <w:rsid w:val="00912777"/>
    <w:rsid w:val="00912F6F"/>
    <w:rsid w:val="00913568"/>
    <w:rsid w:val="009135FA"/>
    <w:rsid w:val="00913D56"/>
    <w:rsid w:val="00913F35"/>
    <w:rsid w:val="009141C2"/>
    <w:rsid w:val="009146AC"/>
    <w:rsid w:val="00914D17"/>
    <w:rsid w:val="00914E67"/>
    <w:rsid w:val="0091634F"/>
    <w:rsid w:val="00916822"/>
    <w:rsid w:val="0091702E"/>
    <w:rsid w:val="00917796"/>
    <w:rsid w:val="00917F2C"/>
    <w:rsid w:val="00920425"/>
    <w:rsid w:val="00921009"/>
    <w:rsid w:val="009215FD"/>
    <w:rsid w:val="00921671"/>
    <w:rsid w:val="00921674"/>
    <w:rsid w:val="0092202D"/>
    <w:rsid w:val="00922893"/>
    <w:rsid w:val="00923582"/>
    <w:rsid w:val="009237BC"/>
    <w:rsid w:val="009239EA"/>
    <w:rsid w:val="009243A2"/>
    <w:rsid w:val="00924576"/>
    <w:rsid w:val="00924E7F"/>
    <w:rsid w:val="0092608E"/>
    <w:rsid w:val="00926B95"/>
    <w:rsid w:val="00926FEE"/>
    <w:rsid w:val="00927657"/>
    <w:rsid w:val="00927697"/>
    <w:rsid w:val="00927FE4"/>
    <w:rsid w:val="009309D8"/>
    <w:rsid w:val="009317B1"/>
    <w:rsid w:val="009320BE"/>
    <w:rsid w:val="009323A0"/>
    <w:rsid w:val="00932520"/>
    <w:rsid w:val="009325A9"/>
    <w:rsid w:val="009325D6"/>
    <w:rsid w:val="00934561"/>
    <w:rsid w:val="009349AD"/>
    <w:rsid w:val="009349D8"/>
    <w:rsid w:val="00934B01"/>
    <w:rsid w:val="00935176"/>
    <w:rsid w:val="009358C5"/>
    <w:rsid w:val="00935ADD"/>
    <w:rsid w:val="00935EB8"/>
    <w:rsid w:val="00935FB5"/>
    <w:rsid w:val="009369E8"/>
    <w:rsid w:val="00936B87"/>
    <w:rsid w:val="009376C7"/>
    <w:rsid w:val="009379DF"/>
    <w:rsid w:val="00937A52"/>
    <w:rsid w:val="00940866"/>
    <w:rsid w:val="00941356"/>
    <w:rsid w:val="009419F3"/>
    <w:rsid w:val="00942B88"/>
    <w:rsid w:val="00942C97"/>
    <w:rsid w:val="00943497"/>
    <w:rsid w:val="00944186"/>
    <w:rsid w:val="00944215"/>
    <w:rsid w:val="00944419"/>
    <w:rsid w:val="00944C96"/>
    <w:rsid w:val="00945269"/>
    <w:rsid w:val="00945D50"/>
    <w:rsid w:val="0094743C"/>
    <w:rsid w:val="00951D68"/>
    <w:rsid w:val="0095213F"/>
    <w:rsid w:val="00952699"/>
    <w:rsid w:val="00954055"/>
    <w:rsid w:val="009540D4"/>
    <w:rsid w:val="009543B7"/>
    <w:rsid w:val="00954576"/>
    <w:rsid w:val="0095570C"/>
    <w:rsid w:val="00955966"/>
    <w:rsid w:val="00955D92"/>
    <w:rsid w:val="0095639B"/>
    <w:rsid w:val="009569BE"/>
    <w:rsid w:val="0095728B"/>
    <w:rsid w:val="00957B5A"/>
    <w:rsid w:val="00960282"/>
    <w:rsid w:val="009606BD"/>
    <w:rsid w:val="009607AC"/>
    <w:rsid w:val="00960F47"/>
    <w:rsid w:val="009613E5"/>
    <w:rsid w:val="00962CB9"/>
    <w:rsid w:val="00962CE8"/>
    <w:rsid w:val="009630C3"/>
    <w:rsid w:val="00963A36"/>
    <w:rsid w:val="00963D0C"/>
    <w:rsid w:val="00963F4C"/>
    <w:rsid w:val="009645E0"/>
    <w:rsid w:val="00966384"/>
    <w:rsid w:val="0096698C"/>
    <w:rsid w:val="00967F95"/>
    <w:rsid w:val="00970484"/>
    <w:rsid w:val="00971821"/>
    <w:rsid w:val="00971B15"/>
    <w:rsid w:val="0097276F"/>
    <w:rsid w:val="00972BB9"/>
    <w:rsid w:val="0097354B"/>
    <w:rsid w:val="00973DB6"/>
    <w:rsid w:val="009744FD"/>
    <w:rsid w:val="00974A33"/>
    <w:rsid w:val="00974C55"/>
    <w:rsid w:val="00974F4D"/>
    <w:rsid w:val="00976177"/>
    <w:rsid w:val="00980CC7"/>
    <w:rsid w:val="009810CF"/>
    <w:rsid w:val="00981A2E"/>
    <w:rsid w:val="00981A59"/>
    <w:rsid w:val="009822AE"/>
    <w:rsid w:val="00982645"/>
    <w:rsid w:val="00982D32"/>
    <w:rsid w:val="0098317A"/>
    <w:rsid w:val="00983BB2"/>
    <w:rsid w:val="00984173"/>
    <w:rsid w:val="00984428"/>
    <w:rsid w:val="00986330"/>
    <w:rsid w:val="009864CA"/>
    <w:rsid w:val="00986518"/>
    <w:rsid w:val="00986527"/>
    <w:rsid w:val="0099021D"/>
    <w:rsid w:val="00990EDB"/>
    <w:rsid w:val="00991A51"/>
    <w:rsid w:val="009928D3"/>
    <w:rsid w:val="00992DD4"/>
    <w:rsid w:val="00992FC3"/>
    <w:rsid w:val="00993286"/>
    <w:rsid w:val="009948A5"/>
    <w:rsid w:val="009949FE"/>
    <w:rsid w:val="00994E8B"/>
    <w:rsid w:val="00995114"/>
    <w:rsid w:val="0099515A"/>
    <w:rsid w:val="009963FF"/>
    <w:rsid w:val="009966B5"/>
    <w:rsid w:val="0099713F"/>
    <w:rsid w:val="00997C3D"/>
    <w:rsid w:val="009A0101"/>
    <w:rsid w:val="009A1241"/>
    <w:rsid w:val="009A169B"/>
    <w:rsid w:val="009A16A6"/>
    <w:rsid w:val="009A1B46"/>
    <w:rsid w:val="009A1B69"/>
    <w:rsid w:val="009A1F4D"/>
    <w:rsid w:val="009A31C9"/>
    <w:rsid w:val="009A3AFB"/>
    <w:rsid w:val="009A41BB"/>
    <w:rsid w:val="009A41F5"/>
    <w:rsid w:val="009A42B4"/>
    <w:rsid w:val="009A4477"/>
    <w:rsid w:val="009A4BA2"/>
    <w:rsid w:val="009A5E7A"/>
    <w:rsid w:val="009A6BE5"/>
    <w:rsid w:val="009A703A"/>
    <w:rsid w:val="009A79BB"/>
    <w:rsid w:val="009B027C"/>
    <w:rsid w:val="009B09D4"/>
    <w:rsid w:val="009B1D6B"/>
    <w:rsid w:val="009B2826"/>
    <w:rsid w:val="009B28F9"/>
    <w:rsid w:val="009B31E2"/>
    <w:rsid w:val="009B3220"/>
    <w:rsid w:val="009B3D63"/>
    <w:rsid w:val="009B4C5C"/>
    <w:rsid w:val="009B57E0"/>
    <w:rsid w:val="009B58CA"/>
    <w:rsid w:val="009B631C"/>
    <w:rsid w:val="009B63A6"/>
    <w:rsid w:val="009B666B"/>
    <w:rsid w:val="009B6BCB"/>
    <w:rsid w:val="009B6C22"/>
    <w:rsid w:val="009B7B8F"/>
    <w:rsid w:val="009B7DC4"/>
    <w:rsid w:val="009C0548"/>
    <w:rsid w:val="009C0D72"/>
    <w:rsid w:val="009C16E1"/>
    <w:rsid w:val="009C24E8"/>
    <w:rsid w:val="009C285A"/>
    <w:rsid w:val="009C352B"/>
    <w:rsid w:val="009C428C"/>
    <w:rsid w:val="009C4944"/>
    <w:rsid w:val="009C5371"/>
    <w:rsid w:val="009C555B"/>
    <w:rsid w:val="009C5DFD"/>
    <w:rsid w:val="009C7233"/>
    <w:rsid w:val="009C729F"/>
    <w:rsid w:val="009C7649"/>
    <w:rsid w:val="009C783E"/>
    <w:rsid w:val="009C7C27"/>
    <w:rsid w:val="009C7DAE"/>
    <w:rsid w:val="009C7E82"/>
    <w:rsid w:val="009C7F6A"/>
    <w:rsid w:val="009D0210"/>
    <w:rsid w:val="009D04FE"/>
    <w:rsid w:val="009D0781"/>
    <w:rsid w:val="009D1419"/>
    <w:rsid w:val="009D1A62"/>
    <w:rsid w:val="009D1CCD"/>
    <w:rsid w:val="009D2B84"/>
    <w:rsid w:val="009D332E"/>
    <w:rsid w:val="009D361B"/>
    <w:rsid w:val="009D38AA"/>
    <w:rsid w:val="009D4C1B"/>
    <w:rsid w:val="009D6539"/>
    <w:rsid w:val="009D679E"/>
    <w:rsid w:val="009D6870"/>
    <w:rsid w:val="009D6F0F"/>
    <w:rsid w:val="009D70D7"/>
    <w:rsid w:val="009E02D7"/>
    <w:rsid w:val="009E0BFD"/>
    <w:rsid w:val="009E10B7"/>
    <w:rsid w:val="009E114B"/>
    <w:rsid w:val="009E1A15"/>
    <w:rsid w:val="009E1A99"/>
    <w:rsid w:val="009E227C"/>
    <w:rsid w:val="009E266C"/>
    <w:rsid w:val="009E2970"/>
    <w:rsid w:val="009E3A4B"/>
    <w:rsid w:val="009E4626"/>
    <w:rsid w:val="009E4955"/>
    <w:rsid w:val="009E4FCF"/>
    <w:rsid w:val="009E5673"/>
    <w:rsid w:val="009E5817"/>
    <w:rsid w:val="009E597B"/>
    <w:rsid w:val="009E709C"/>
    <w:rsid w:val="009E70F0"/>
    <w:rsid w:val="009F0EBB"/>
    <w:rsid w:val="009F0FFE"/>
    <w:rsid w:val="009F1647"/>
    <w:rsid w:val="009F192D"/>
    <w:rsid w:val="009F222C"/>
    <w:rsid w:val="009F2AF9"/>
    <w:rsid w:val="009F2FDE"/>
    <w:rsid w:val="009F3366"/>
    <w:rsid w:val="009F380C"/>
    <w:rsid w:val="009F4149"/>
    <w:rsid w:val="009F4A71"/>
    <w:rsid w:val="009F4FC3"/>
    <w:rsid w:val="009F54AC"/>
    <w:rsid w:val="009F5D0F"/>
    <w:rsid w:val="009F6089"/>
    <w:rsid w:val="009F6114"/>
    <w:rsid w:val="009F61CA"/>
    <w:rsid w:val="009F687D"/>
    <w:rsid w:val="009F68E8"/>
    <w:rsid w:val="009F692C"/>
    <w:rsid w:val="009F6B0C"/>
    <w:rsid w:val="009F71B9"/>
    <w:rsid w:val="00A001FC"/>
    <w:rsid w:val="00A005E3"/>
    <w:rsid w:val="00A0210C"/>
    <w:rsid w:val="00A022EE"/>
    <w:rsid w:val="00A026A5"/>
    <w:rsid w:val="00A029EF"/>
    <w:rsid w:val="00A02CA7"/>
    <w:rsid w:val="00A031AA"/>
    <w:rsid w:val="00A03560"/>
    <w:rsid w:val="00A03692"/>
    <w:rsid w:val="00A0424F"/>
    <w:rsid w:val="00A042EC"/>
    <w:rsid w:val="00A04838"/>
    <w:rsid w:val="00A0491C"/>
    <w:rsid w:val="00A05E82"/>
    <w:rsid w:val="00A06054"/>
    <w:rsid w:val="00A064E9"/>
    <w:rsid w:val="00A06A26"/>
    <w:rsid w:val="00A07888"/>
    <w:rsid w:val="00A07FA5"/>
    <w:rsid w:val="00A100CC"/>
    <w:rsid w:val="00A109E9"/>
    <w:rsid w:val="00A10F8B"/>
    <w:rsid w:val="00A11077"/>
    <w:rsid w:val="00A11825"/>
    <w:rsid w:val="00A1210F"/>
    <w:rsid w:val="00A12550"/>
    <w:rsid w:val="00A127F1"/>
    <w:rsid w:val="00A128A0"/>
    <w:rsid w:val="00A13440"/>
    <w:rsid w:val="00A13531"/>
    <w:rsid w:val="00A1444C"/>
    <w:rsid w:val="00A14F19"/>
    <w:rsid w:val="00A15903"/>
    <w:rsid w:val="00A15926"/>
    <w:rsid w:val="00A160C5"/>
    <w:rsid w:val="00A16B7F"/>
    <w:rsid w:val="00A17322"/>
    <w:rsid w:val="00A204A4"/>
    <w:rsid w:val="00A208C3"/>
    <w:rsid w:val="00A22700"/>
    <w:rsid w:val="00A22770"/>
    <w:rsid w:val="00A22AC6"/>
    <w:rsid w:val="00A22CE9"/>
    <w:rsid w:val="00A22F65"/>
    <w:rsid w:val="00A23BBD"/>
    <w:rsid w:val="00A23E04"/>
    <w:rsid w:val="00A24163"/>
    <w:rsid w:val="00A24A49"/>
    <w:rsid w:val="00A261B2"/>
    <w:rsid w:val="00A265F7"/>
    <w:rsid w:val="00A27335"/>
    <w:rsid w:val="00A30045"/>
    <w:rsid w:val="00A3074B"/>
    <w:rsid w:val="00A30780"/>
    <w:rsid w:val="00A30D94"/>
    <w:rsid w:val="00A30DD9"/>
    <w:rsid w:val="00A30FC0"/>
    <w:rsid w:val="00A33C5E"/>
    <w:rsid w:val="00A346C5"/>
    <w:rsid w:val="00A34804"/>
    <w:rsid w:val="00A34B8A"/>
    <w:rsid w:val="00A361A3"/>
    <w:rsid w:val="00A36C99"/>
    <w:rsid w:val="00A37C34"/>
    <w:rsid w:val="00A408A8"/>
    <w:rsid w:val="00A40E54"/>
    <w:rsid w:val="00A41EC7"/>
    <w:rsid w:val="00A42350"/>
    <w:rsid w:val="00A42CF0"/>
    <w:rsid w:val="00A4306E"/>
    <w:rsid w:val="00A4375E"/>
    <w:rsid w:val="00A43D45"/>
    <w:rsid w:val="00A4469B"/>
    <w:rsid w:val="00A44739"/>
    <w:rsid w:val="00A4498D"/>
    <w:rsid w:val="00A45403"/>
    <w:rsid w:val="00A46296"/>
    <w:rsid w:val="00A470F3"/>
    <w:rsid w:val="00A473DD"/>
    <w:rsid w:val="00A476DE"/>
    <w:rsid w:val="00A514E7"/>
    <w:rsid w:val="00A52494"/>
    <w:rsid w:val="00A527BE"/>
    <w:rsid w:val="00A53D3B"/>
    <w:rsid w:val="00A540D0"/>
    <w:rsid w:val="00A57D26"/>
    <w:rsid w:val="00A60530"/>
    <w:rsid w:val="00A60D3E"/>
    <w:rsid w:val="00A61914"/>
    <w:rsid w:val="00A629C4"/>
    <w:rsid w:val="00A62A60"/>
    <w:rsid w:val="00A6451D"/>
    <w:rsid w:val="00A648A4"/>
    <w:rsid w:val="00A65805"/>
    <w:rsid w:val="00A6688D"/>
    <w:rsid w:val="00A700B2"/>
    <w:rsid w:val="00A70B45"/>
    <w:rsid w:val="00A70F41"/>
    <w:rsid w:val="00A71E27"/>
    <w:rsid w:val="00A71FF2"/>
    <w:rsid w:val="00A72007"/>
    <w:rsid w:val="00A73044"/>
    <w:rsid w:val="00A737B2"/>
    <w:rsid w:val="00A739A3"/>
    <w:rsid w:val="00A73A4A"/>
    <w:rsid w:val="00A74E60"/>
    <w:rsid w:val="00A75205"/>
    <w:rsid w:val="00A75764"/>
    <w:rsid w:val="00A76B0D"/>
    <w:rsid w:val="00A76D78"/>
    <w:rsid w:val="00A76FA1"/>
    <w:rsid w:val="00A77500"/>
    <w:rsid w:val="00A777B5"/>
    <w:rsid w:val="00A80D28"/>
    <w:rsid w:val="00A81930"/>
    <w:rsid w:val="00A81CC0"/>
    <w:rsid w:val="00A81E8F"/>
    <w:rsid w:val="00A83806"/>
    <w:rsid w:val="00A839A1"/>
    <w:rsid w:val="00A83CAD"/>
    <w:rsid w:val="00A83D47"/>
    <w:rsid w:val="00A84278"/>
    <w:rsid w:val="00A84361"/>
    <w:rsid w:val="00A85229"/>
    <w:rsid w:val="00A85658"/>
    <w:rsid w:val="00A865FD"/>
    <w:rsid w:val="00A86CAF"/>
    <w:rsid w:val="00A86DBD"/>
    <w:rsid w:val="00A86DDD"/>
    <w:rsid w:val="00A87970"/>
    <w:rsid w:val="00A87D90"/>
    <w:rsid w:val="00A87F81"/>
    <w:rsid w:val="00A87FA7"/>
    <w:rsid w:val="00A90E1A"/>
    <w:rsid w:val="00A911F3"/>
    <w:rsid w:val="00A920B8"/>
    <w:rsid w:val="00A925C5"/>
    <w:rsid w:val="00A92BB4"/>
    <w:rsid w:val="00A92F43"/>
    <w:rsid w:val="00A93C67"/>
    <w:rsid w:val="00A93CFC"/>
    <w:rsid w:val="00A93E77"/>
    <w:rsid w:val="00A95559"/>
    <w:rsid w:val="00A96337"/>
    <w:rsid w:val="00A966B4"/>
    <w:rsid w:val="00A96994"/>
    <w:rsid w:val="00A969E9"/>
    <w:rsid w:val="00A96ABA"/>
    <w:rsid w:val="00A97B19"/>
    <w:rsid w:val="00AA06D7"/>
    <w:rsid w:val="00AA0E25"/>
    <w:rsid w:val="00AA2C27"/>
    <w:rsid w:val="00AA2ED9"/>
    <w:rsid w:val="00AA3A85"/>
    <w:rsid w:val="00AA3DAF"/>
    <w:rsid w:val="00AA5EE7"/>
    <w:rsid w:val="00AA6625"/>
    <w:rsid w:val="00AA6EFF"/>
    <w:rsid w:val="00AA7274"/>
    <w:rsid w:val="00AA7534"/>
    <w:rsid w:val="00AA7CC4"/>
    <w:rsid w:val="00AA7F3D"/>
    <w:rsid w:val="00AB143B"/>
    <w:rsid w:val="00AB1BEB"/>
    <w:rsid w:val="00AB1C27"/>
    <w:rsid w:val="00AB2418"/>
    <w:rsid w:val="00AB2476"/>
    <w:rsid w:val="00AB274D"/>
    <w:rsid w:val="00AB27EF"/>
    <w:rsid w:val="00AB3C68"/>
    <w:rsid w:val="00AB4433"/>
    <w:rsid w:val="00AB45F7"/>
    <w:rsid w:val="00AB479C"/>
    <w:rsid w:val="00AB5DA9"/>
    <w:rsid w:val="00AC0266"/>
    <w:rsid w:val="00AC06D7"/>
    <w:rsid w:val="00AC0A33"/>
    <w:rsid w:val="00AC0AF4"/>
    <w:rsid w:val="00AC105C"/>
    <w:rsid w:val="00AC22B9"/>
    <w:rsid w:val="00AC2549"/>
    <w:rsid w:val="00AC267E"/>
    <w:rsid w:val="00AC27F7"/>
    <w:rsid w:val="00AC367E"/>
    <w:rsid w:val="00AC37F6"/>
    <w:rsid w:val="00AC3AB4"/>
    <w:rsid w:val="00AC40BD"/>
    <w:rsid w:val="00AC4FD6"/>
    <w:rsid w:val="00AC7C11"/>
    <w:rsid w:val="00AC7E9D"/>
    <w:rsid w:val="00AD0B21"/>
    <w:rsid w:val="00AD0B60"/>
    <w:rsid w:val="00AD0BC5"/>
    <w:rsid w:val="00AD1971"/>
    <w:rsid w:val="00AD1D0F"/>
    <w:rsid w:val="00AD22E8"/>
    <w:rsid w:val="00AD2C6D"/>
    <w:rsid w:val="00AD2D8D"/>
    <w:rsid w:val="00AD446F"/>
    <w:rsid w:val="00AD4C88"/>
    <w:rsid w:val="00AD4DC8"/>
    <w:rsid w:val="00AD566A"/>
    <w:rsid w:val="00AD63D6"/>
    <w:rsid w:val="00AD6576"/>
    <w:rsid w:val="00AD7136"/>
    <w:rsid w:val="00AD73CD"/>
    <w:rsid w:val="00AD73E7"/>
    <w:rsid w:val="00AE023D"/>
    <w:rsid w:val="00AE09CC"/>
    <w:rsid w:val="00AE0A44"/>
    <w:rsid w:val="00AE0C58"/>
    <w:rsid w:val="00AE19AB"/>
    <w:rsid w:val="00AE1B1D"/>
    <w:rsid w:val="00AE1EC0"/>
    <w:rsid w:val="00AE3AC4"/>
    <w:rsid w:val="00AE3E47"/>
    <w:rsid w:val="00AE3FDC"/>
    <w:rsid w:val="00AE480D"/>
    <w:rsid w:val="00AE499F"/>
    <w:rsid w:val="00AE5380"/>
    <w:rsid w:val="00AE5AFD"/>
    <w:rsid w:val="00AE60B1"/>
    <w:rsid w:val="00AE62B1"/>
    <w:rsid w:val="00AE6C4E"/>
    <w:rsid w:val="00AE71E2"/>
    <w:rsid w:val="00AE76F8"/>
    <w:rsid w:val="00AF0211"/>
    <w:rsid w:val="00AF0710"/>
    <w:rsid w:val="00AF0A15"/>
    <w:rsid w:val="00AF127F"/>
    <w:rsid w:val="00AF2140"/>
    <w:rsid w:val="00AF23A1"/>
    <w:rsid w:val="00AF2C8E"/>
    <w:rsid w:val="00AF3F89"/>
    <w:rsid w:val="00AF42A8"/>
    <w:rsid w:val="00AF60C4"/>
    <w:rsid w:val="00AF677B"/>
    <w:rsid w:val="00AF69CC"/>
    <w:rsid w:val="00AF6CB3"/>
    <w:rsid w:val="00AF6D9D"/>
    <w:rsid w:val="00AF7101"/>
    <w:rsid w:val="00AF7E73"/>
    <w:rsid w:val="00AF7F26"/>
    <w:rsid w:val="00B00A02"/>
    <w:rsid w:val="00B00BC8"/>
    <w:rsid w:val="00B013D3"/>
    <w:rsid w:val="00B01F20"/>
    <w:rsid w:val="00B0222A"/>
    <w:rsid w:val="00B0255D"/>
    <w:rsid w:val="00B02985"/>
    <w:rsid w:val="00B03AD0"/>
    <w:rsid w:val="00B04707"/>
    <w:rsid w:val="00B047A6"/>
    <w:rsid w:val="00B058E2"/>
    <w:rsid w:val="00B05BFC"/>
    <w:rsid w:val="00B06B58"/>
    <w:rsid w:val="00B06EE7"/>
    <w:rsid w:val="00B07F82"/>
    <w:rsid w:val="00B10358"/>
    <w:rsid w:val="00B1041D"/>
    <w:rsid w:val="00B1046B"/>
    <w:rsid w:val="00B127B0"/>
    <w:rsid w:val="00B12C20"/>
    <w:rsid w:val="00B13D58"/>
    <w:rsid w:val="00B14219"/>
    <w:rsid w:val="00B14656"/>
    <w:rsid w:val="00B149DD"/>
    <w:rsid w:val="00B16CE3"/>
    <w:rsid w:val="00B1729C"/>
    <w:rsid w:val="00B205F2"/>
    <w:rsid w:val="00B211D5"/>
    <w:rsid w:val="00B21537"/>
    <w:rsid w:val="00B220A0"/>
    <w:rsid w:val="00B22681"/>
    <w:rsid w:val="00B23206"/>
    <w:rsid w:val="00B2325D"/>
    <w:rsid w:val="00B24103"/>
    <w:rsid w:val="00B24F28"/>
    <w:rsid w:val="00B250FD"/>
    <w:rsid w:val="00B27552"/>
    <w:rsid w:val="00B27BCD"/>
    <w:rsid w:val="00B3000F"/>
    <w:rsid w:val="00B307FE"/>
    <w:rsid w:val="00B3083D"/>
    <w:rsid w:val="00B308AE"/>
    <w:rsid w:val="00B30BAC"/>
    <w:rsid w:val="00B31290"/>
    <w:rsid w:val="00B312F3"/>
    <w:rsid w:val="00B31F1A"/>
    <w:rsid w:val="00B34F73"/>
    <w:rsid w:val="00B3528F"/>
    <w:rsid w:val="00B352BC"/>
    <w:rsid w:val="00B3550C"/>
    <w:rsid w:val="00B3562C"/>
    <w:rsid w:val="00B358D4"/>
    <w:rsid w:val="00B3657E"/>
    <w:rsid w:val="00B400DE"/>
    <w:rsid w:val="00B40BF0"/>
    <w:rsid w:val="00B428C8"/>
    <w:rsid w:val="00B43A6A"/>
    <w:rsid w:val="00B43AF9"/>
    <w:rsid w:val="00B441D3"/>
    <w:rsid w:val="00B4441E"/>
    <w:rsid w:val="00B4448D"/>
    <w:rsid w:val="00B45BBA"/>
    <w:rsid w:val="00B45F62"/>
    <w:rsid w:val="00B461B7"/>
    <w:rsid w:val="00B46553"/>
    <w:rsid w:val="00B4679A"/>
    <w:rsid w:val="00B469E4"/>
    <w:rsid w:val="00B46E8D"/>
    <w:rsid w:val="00B47399"/>
    <w:rsid w:val="00B50F48"/>
    <w:rsid w:val="00B5387F"/>
    <w:rsid w:val="00B53AD6"/>
    <w:rsid w:val="00B53F75"/>
    <w:rsid w:val="00B5464B"/>
    <w:rsid w:val="00B54968"/>
    <w:rsid w:val="00B55375"/>
    <w:rsid w:val="00B557F0"/>
    <w:rsid w:val="00B5611B"/>
    <w:rsid w:val="00B56479"/>
    <w:rsid w:val="00B56DA7"/>
    <w:rsid w:val="00B60112"/>
    <w:rsid w:val="00B601C7"/>
    <w:rsid w:val="00B61080"/>
    <w:rsid w:val="00B612DA"/>
    <w:rsid w:val="00B6198A"/>
    <w:rsid w:val="00B6222E"/>
    <w:rsid w:val="00B629F4"/>
    <w:rsid w:val="00B63FE4"/>
    <w:rsid w:val="00B646C1"/>
    <w:rsid w:val="00B65EB7"/>
    <w:rsid w:val="00B668F9"/>
    <w:rsid w:val="00B67C0F"/>
    <w:rsid w:val="00B70320"/>
    <w:rsid w:val="00B70463"/>
    <w:rsid w:val="00B71158"/>
    <w:rsid w:val="00B7118D"/>
    <w:rsid w:val="00B71A2A"/>
    <w:rsid w:val="00B72296"/>
    <w:rsid w:val="00B72635"/>
    <w:rsid w:val="00B732B5"/>
    <w:rsid w:val="00B7413D"/>
    <w:rsid w:val="00B7449D"/>
    <w:rsid w:val="00B7490F"/>
    <w:rsid w:val="00B74A19"/>
    <w:rsid w:val="00B74C3F"/>
    <w:rsid w:val="00B74EA7"/>
    <w:rsid w:val="00B754D9"/>
    <w:rsid w:val="00B75E27"/>
    <w:rsid w:val="00B76DB1"/>
    <w:rsid w:val="00B775C4"/>
    <w:rsid w:val="00B77C12"/>
    <w:rsid w:val="00B77FDE"/>
    <w:rsid w:val="00B8004D"/>
    <w:rsid w:val="00B800AA"/>
    <w:rsid w:val="00B80A4E"/>
    <w:rsid w:val="00B81BBB"/>
    <w:rsid w:val="00B81CFC"/>
    <w:rsid w:val="00B82EA2"/>
    <w:rsid w:val="00B83158"/>
    <w:rsid w:val="00B8371A"/>
    <w:rsid w:val="00B8405A"/>
    <w:rsid w:val="00B8464E"/>
    <w:rsid w:val="00B85869"/>
    <w:rsid w:val="00B858D2"/>
    <w:rsid w:val="00B86C0D"/>
    <w:rsid w:val="00B87610"/>
    <w:rsid w:val="00B90306"/>
    <w:rsid w:val="00B90B90"/>
    <w:rsid w:val="00B90ECF"/>
    <w:rsid w:val="00B91A5C"/>
    <w:rsid w:val="00B91BDB"/>
    <w:rsid w:val="00B9227D"/>
    <w:rsid w:val="00B94265"/>
    <w:rsid w:val="00B94A7C"/>
    <w:rsid w:val="00B94BCC"/>
    <w:rsid w:val="00B94F44"/>
    <w:rsid w:val="00B95054"/>
    <w:rsid w:val="00B95165"/>
    <w:rsid w:val="00B95920"/>
    <w:rsid w:val="00B966E9"/>
    <w:rsid w:val="00B9703C"/>
    <w:rsid w:val="00B97818"/>
    <w:rsid w:val="00B978A3"/>
    <w:rsid w:val="00BA03B6"/>
    <w:rsid w:val="00BA08F0"/>
    <w:rsid w:val="00BA148C"/>
    <w:rsid w:val="00BA16A2"/>
    <w:rsid w:val="00BA242A"/>
    <w:rsid w:val="00BA2A96"/>
    <w:rsid w:val="00BA2D28"/>
    <w:rsid w:val="00BA348F"/>
    <w:rsid w:val="00BA3956"/>
    <w:rsid w:val="00BA55C9"/>
    <w:rsid w:val="00BA5696"/>
    <w:rsid w:val="00BA7879"/>
    <w:rsid w:val="00BA78B6"/>
    <w:rsid w:val="00BA7DAC"/>
    <w:rsid w:val="00BB0183"/>
    <w:rsid w:val="00BB058A"/>
    <w:rsid w:val="00BB1B11"/>
    <w:rsid w:val="00BB216E"/>
    <w:rsid w:val="00BB2969"/>
    <w:rsid w:val="00BB36A3"/>
    <w:rsid w:val="00BB3832"/>
    <w:rsid w:val="00BB394E"/>
    <w:rsid w:val="00BB3AF1"/>
    <w:rsid w:val="00BB3C92"/>
    <w:rsid w:val="00BB48F9"/>
    <w:rsid w:val="00BB5675"/>
    <w:rsid w:val="00BB5845"/>
    <w:rsid w:val="00BB614E"/>
    <w:rsid w:val="00BB624D"/>
    <w:rsid w:val="00BB6C40"/>
    <w:rsid w:val="00BB7B15"/>
    <w:rsid w:val="00BC3890"/>
    <w:rsid w:val="00BC3F88"/>
    <w:rsid w:val="00BC44CA"/>
    <w:rsid w:val="00BC4C67"/>
    <w:rsid w:val="00BC51BF"/>
    <w:rsid w:val="00BC5A60"/>
    <w:rsid w:val="00BC5E76"/>
    <w:rsid w:val="00BC6A55"/>
    <w:rsid w:val="00BC7872"/>
    <w:rsid w:val="00BD02F8"/>
    <w:rsid w:val="00BD0315"/>
    <w:rsid w:val="00BD052C"/>
    <w:rsid w:val="00BD0A41"/>
    <w:rsid w:val="00BD1124"/>
    <w:rsid w:val="00BD1DCE"/>
    <w:rsid w:val="00BD34A1"/>
    <w:rsid w:val="00BD390B"/>
    <w:rsid w:val="00BD4858"/>
    <w:rsid w:val="00BD4936"/>
    <w:rsid w:val="00BD5D67"/>
    <w:rsid w:val="00BD6059"/>
    <w:rsid w:val="00BD6278"/>
    <w:rsid w:val="00BE066F"/>
    <w:rsid w:val="00BE09F0"/>
    <w:rsid w:val="00BE0EFA"/>
    <w:rsid w:val="00BE0F60"/>
    <w:rsid w:val="00BE1117"/>
    <w:rsid w:val="00BE1F8A"/>
    <w:rsid w:val="00BE2723"/>
    <w:rsid w:val="00BE2AEF"/>
    <w:rsid w:val="00BE32A4"/>
    <w:rsid w:val="00BE3F9F"/>
    <w:rsid w:val="00BE425F"/>
    <w:rsid w:val="00BE6185"/>
    <w:rsid w:val="00BE73E8"/>
    <w:rsid w:val="00BF07A9"/>
    <w:rsid w:val="00BF10C4"/>
    <w:rsid w:val="00BF1789"/>
    <w:rsid w:val="00BF1CA2"/>
    <w:rsid w:val="00BF1E1C"/>
    <w:rsid w:val="00BF3E97"/>
    <w:rsid w:val="00BF4ABB"/>
    <w:rsid w:val="00BF4AFC"/>
    <w:rsid w:val="00BF5119"/>
    <w:rsid w:val="00BF5752"/>
    <w:rsid w:val="00BF593E"/>
    <w:rsid w:val="00BF5EBF"/>
    <w:rsid w:val="00BF5F14"/>
    <w:rsid w:val="00BF6A49"/>
    <w:rsid w:val="00BF6DAD"/>
    <w:rsid w:val="00BF76DC"/>
    <w:rsid w:val="00C001E3"/>
    <w:rsid w:val="00C00A86"/>
    <w:rsid w:val="00C00F5F"/>
    <w:rsid w:val="00C012B0"/>
    <w:rsid w:val="00C01669"/>
    <w:rsid w:val="00C01F7D"/>
    <w:rsid w:val="00C03C86"/>
    <w:rsid w:val="00C041D9"/>
    <w:rsid w:val="00C05E3C"/>
    <w:rsid w:val="00C06590"/>
    <w:rsid w:val="00C0774D"/>
    <w:rsid w:val="00C07AC4"/>
    <w:rsid w:val="00C07D16"/>
    <w:rsid w:val="00C07EF5"/>
    <w:rsid w:val="00C10572"/>
    <w:rsid w:val="00C10AF1"/>
    <w:rsid w:val="00C10E21"/>
    <w:rsid w:val="00C10F9B"/>
    <w:rsid w:val="00C10FA2"/>
    <w:rsid w:val="00C111FF"/>
    <w:rsid w:val="00C11B9D"/>
    <w:rsid w:val="00C120C7"/>
    <w:rsid w:val="00C1212F"/>
    <w:rsid w:val="00C13348"/>
    <w:rsid w:val="00C13DAE"/>
    <w:rsid w:val="00C14B56"/>
    <w:rsid w:val="00C14BF2"/>
    <w:rsid w:val="00C15228"/>
    <w:rsid w:val="00C15385"/>
    <w:rsid w:val="00C154D9"/>
    <w:rsid w:val="00C15F98"/>
    <w:rsid w:val="00C167EA"/>
    <w:rsid w:val="00C1696C"/>
    <w:rsid w:val="00C178A7"/>
    <w:rsid w:val="00C17915"/>
    <w:rsid w:val="00C17B4B"/>
    <w:rsid w:val="00C17DD2"/>
    <w:rsid w:val="00C17F9C"/>
    <w:rsid w:val="00C20493"/>
    <w:rsid w:val="00C20545"/>
    <w:rsid w:val="00C213FE"/>
    <w:rsid w:val="00C21653"/>
    <w:rsid w:val="00C21E2A"/>
    <w:rsid w:val="00C224A7"/>
    <w:rsid w:val="00C22BC6"/>
    <w:rsid w:val="00C243BD"/>
    <w:rsid w:val="00C24953"/>
    <w:rsid w:val="00C24B5B"/>
    <w:rsid w:val="00C24DF8"/>
    <w:rsid w:val="00C25254"/>
    <w:rsid w:val="00C2546A"/>
    <w:rsid w:val="00C25B6D"/>
    <w:rsid w:val="00C2602E"/>
    <w:rsid w:val="00C26372"/>
    <w:rsid w:val="00C2649E"/>
    <w:rsid w:val="00C26584"/>
    <w:rsid w:val="00C27232"/>
    <w:rsid w:val="00C27431"/>
    <w:rsid w:val="00C30C0A"/>
    <w:rsid w:val="00C31BCD"/>
    <w:rsid w:val="00C31DAF"/>
    <w:rsid w:val="00C31EF4"/>
    <w:rsid w:val="00C3233B"/>
    <w:rsid w:val="00C326D4"/>
    <w:rsid w:val="00C331AB"/>
    <w:rsid w:val="00C340AD"/>
    <w:rsid w:val="00C342A7"/>
    <w:rsid w:val="00C348B3"/>
    <w:rsid w:val="00C36100"/>
    <w:rsid w:val="00C363CA"/>
    <w:rsid w:val="00C37446"/>
    <w:rsid w:val="00C37776"/>
    <w:rsid w:val="00C37873"/>
    <w:rsid w:val="00C4022F"/>
    <w:rsid w:val="00C42026"/>
    <w:rsid w:val="00C42685"/>
    <w:rsid w:val="00C4445D"/>
    <w:rsid w:val="00C45133"/>
    <w:rsid w:val="00C45AE6"/>
    <w:rsid w:val="00C4748D"/>
    <w:rsid w:val="00C50B2C"/>
    <w:rsid w:val="00C50D56"/>
    <w:rsid w:val="00C525CE"/>
    <w:rsid w:val="00C52E1D"/>
    <w:rsid w:val="00C53AE0"/>
    <w:rsid w:val="00C53CC8"/>
    <w:rsid w:val="00C549D7"/>
    <w:rsid w:val="00C54A53"/>
    <w:rsid w:val="00C5512E"/>
    <w:rsid w:val="00C55AFA"/>
    <w:rsid w:val="00C5709E"/>
    <w:rsid w:val="00C5721B"/>
    <w:rsid w:val="00C57793"/>
    <w:rsid w:val="00C5791A"/>
    <w:rsid w:val="00C57A78"/>
    <w:rsid w:val="00C57D3C"/>
    <w:rsid w:val="00C57F01"/>
    <w:rsid w:val="00C60054"/>
    <w:rsid w:val="00C60342"/>
    <w:rsid w:val="00C604E0"/>
    <w:rsid w:val="00C62429"/>
    <w:rsid w:val="00C6263E"/>
    <w:rsid w:val="00C62A2E"/>
    <w:rsid w:val="00C62DB7"/>
    <w:rsid w:val="00C62FF1"/>
    <w:rsid w:val="00C63822"/>
    <w:rsid w:val="00C64D42"/>
    <w:rsid w:val="00C650B1"/>
    <w:rsid w:val="00C65321"/>
    <w:rsid w:val="00C667A0"/>
    <w:rsid w:val="00C66881"/>
    <w:rsid w:val="00C66BA7"/>
    <w:rsid w:val="00C67A19"/>
    <w:rsid w:val="00C70976"/>
    <w:rsid w:val="00C72590"/>
    <w:rsid w:val="00C72BE5"/>
    <w:rsid w:val="00C72D2F"/>
    <w:rsid w:val="00C72E1B"/>
    <w:rsid w:val="00C73A28"/>
    <w:rsid w:val="00C7461B"/>
    <w:rsid w:val="00C74DAC"/>
    <w:rsid w:val="00C750DD"/>
    <w:rsid w:val="00C76AD4"/>
    <w:rsid w:val="00C7768D"/>
    <w:rsid w:val="00C77D3E"/>
    <w:rsid w:val="00C8065A"/>
    <w:rsid w:val="00C80C92"/>
    <w:rsid w:val="00C81F10"/>
    <w:rsid w:val="00C82122"/>
    <w:rsid w:val="00C82C98"/>
    <w:rsid w:val="00C833D5"/>
    <w:rsid w:val="00C83AC7"/>
    <w:rsid w:val="00C84843"/>
    <w:rsid w:val="00C84D0C"/>
    <w:rsid w:val="00C8560B"/>
    <w:rsid w:val="00C859F3"/>
    <w:rsid w:val="00C86196"/>
    <w:rsid w:val="00C867A8"/>
    <w:rsid w:val="00C871A6"/>
    <w:rsid w:val="00C87CCE"/>
    <w:rsid w:val="00C9096F"/>
    <w:rsid w:val="00C923BB"/>
    <w:rsid w:val="00C92CB9"/>
    <w:rsid w:val="00C92DBA"/>
    <w:rsid w:val="00C92F72"/>
    <w:rsid w:val="00C92FCC"/>
    <w:rsid w:val="00C9333E"/>
    <w:rsid w:val="00C95440"/>
    <w:rsid w:val="00C95C53"/>
    <w:rsid w:val="00C97DAA"/>
    <w:rsid w:val="00CA0314"/>
    <w:rsid w:val="00CA0EBA"/>
    <w:rsid w:val="00CA1248"/>
    <w:rsid w:val="00CA1599"/>
    <w:rsid w:val="00CA1BA5"/>
    <w:rsid w:val="00CA4CDB"/>
    <w:rsid w:val="00CA7E33"/>
    <w:rsid w:val="00CB1259"/>
    <w:rsid w:val="00CB1763"/>
    <w:rsid w:val="00CB1B78"/>
    <w:rsid w:val="00CB2049"/>
    <w:rsid w:val="00CB2B9E"/>
    <w:rsid w:val="00CB2C6D"/>
    <w:rsid w:val="00CB2E55"/>
    <w:rsid w:val="00CB30E9"/>
    <w:rsid w:val="00CB3290"/>
    <w:rsid w:val="00CB4749"/>
    <w:rsid w:val="00CB4927"/>
    <w:rsid w:val="00CB5144"/>
    <w:rsid w:val="00CB566C"/>
    <w:rsid w:val="00CB599C"/>
    <w:rsid w:val="00CB5AE1"/>
    <w:rsid w:val="00CB5E81"/>
    <w:rsid w:val="00CB6626"/>
    <w:rsid w:val="00CB761D"/>
    <w:rsid w:val="00CB7E19"/>
    <w:rsid w:val="00CC0738"/>
    <w:rsid w:val="00CC198F"/>
    <w:rsid w:val="00CC3709"/>
    <w:rsid w:val="00CC3AFB"/>
    <w:rsid w:val="00CC3C97"/>
    <w:rsid w:val="00CC3D10"/>
    <w:rsid w:val="00CC6904"/>
    <w:rsid w:val="00CC781B"/>
    <w:rsid w:val="00CC7850"/>
    <w:rsid w:val="00CD087C"/>
    <w:rsid w:val="00CD17E5"/>
    <w:rsid w:val="00CD1965"/>
    <w:rsid w:val="00CD235C"/>
    <w:rsid w:val="00CD31BE"/>
    <w:rsid w:val="00CD4A20"/>
    <w:rsid w:val="00CD57A3"/>
    <w:rsid w:val="00CD5C94"/>
    <w:rsid w:val="00CD5E55"/>
    <w:rsid w:val="00CD60E3"/>
    <w:rsid w:val="00CD7090"/>
    <w:rsid w:val="00CE00FE"/>
    <w:rsid w:val="00CE08E0"/>
    <w:rsid w:val="00CE099F"/>
    <w:rsid w:val="00CE0C99"/>
    <w:rsid w:val="00CE1644"/>
    <w:rsid w:val="00CE2435"/>
    <w:rsid w:val="00CE2523"/>
    <w:rsid w:val="00CE29EE"/>
    <w:rsid w:val="00CE466C"/>
    <w:rsid w:val="00CE4687"/>
    <w:rsid w:val="00CE4A7B"/>
    <w:rsid w:val="00CE4D08"/>
    <w:rsid w:val="00CE4F56"/>
    <w:rsid w:val="00CE5672"/>
    <w:rsid w:val="00CE5A21"/>
    <w:rsid w:val="00CE6013"/>
    <w:rsid w:val="00CE7392"/>
    <w:rsid w:val="00CF0152"/>
    <w:rsid w:val="00CF0660"/>
    <w:rsid w:val="00CF2F73"/>
    <w:rsid w:val="00CF3AA2"/>
    <w:rsid w:val="00CF4076"/>
    <w:rsid w:val="00CF407D"/>
    <w:rsid w:val="00CF4CB1"/>
    <w:rsid w:val="00CF5553"/>
    <w:rsid w:val="00CF6576"/>
    <w:rsid w:val="00D00227"/>
    <w:rsid w:val="00D00FB8"/>
    <w:rsid w:val="00D01AD3"/>
    <w:rsid w:val="00D028D1"/>
    <w:rsid w:val="00D0305C"/>
    <w:rsid w:val="00D03369"/>
    <w:rsid w:val="00D03426"/>
    <w:rsid w:val="00D03799"/>
    <w:rsid w:val="00D0405D"/>
    <w:rsid w:val="00D04822"/>
    <w:rsid w:val="00D04B7C"/>
    <w:rsid w:val="00D05847"/>
    <w:rsid w:val="00D05E09"/>
    <w:rsid w:val="00D0695B"/>
    <w:rsid w:val="00D07501"/>
    <w:rsid w:val="00D079D1"/>
    <w:rsid w:val="00D10021"/>
    <w:rsid w:val="00D10C54"/>
    <w:rsid w:val="00D113B5"/>
    <w:rsid w:val="00D11955"/>
    <w:rsid w:val="00D12519"/>
    <w:rsid w:val="00D13817"/>
    <w:rsid w:val="00D13996"/>
    <w:rsid w:val="00D13A32"/>
    <w:rsid w:val="00D1422F"/>
    <w:rsid w:val="00D159EE"/>
    <w:rsid w:val="00D15AC6"/>
    <w:rsid w:val="00D15F0B"/>
    <w:rsid w:val="00D16B97"/>
    <w:rsid w:val="00D16D37"/>
    <w:rsid w:val="00D17AD2"/>
    <w:rsid w:val="00D17F8F"/>
    <w:rsid w:val="00D20905"/>
    <w:rsid w:val="00D213AE"/>
    <w:rsid w:val="00D21723"/>
    <w:rsid w:val="00D218BD"/>
    <w:rsid w:val="00D22D23"/>
    <w:rsid w:val="00D22F87"/>
    <w:rsid w:val="00D231C8"/>
    <w:rsid w:val="00D23D7A"/>
    <w:rsid w:val="00D244B9"/>
    <w:rsid w:val="00D24C32"/>
    <w:rsid w:val="00D25587"/>
    <w:rsid w:val="00D26035"/>
    <w:rsid w:val="00D26771"/>
    <w:rsid w:val="00D27272"/>
    <w:rsid w:val="00D27485"/>
    <w:rsid w:val="00D30577"/>
    <w:rsid w:val="00D307C4"/>
    <w:rsid w:val="00D30819"/>
    <w:rsid w:val="00D31A9A"/>
    <w:rsid w:val="00D31AA8"/>
    <w:rsid w:val="00D32634"/>
    <w:rsid w:val="00D333E6"/>
    <w:rsid w:val="00D3378C"/>
    <w:rsid w:val="00D33986"/>
    <w:rsid w:val="00D36A01"/>
    <w:rsid w:val="00D36B58"/>
    <w:rsid w:val="00D36D8C"/>
    <w:rsid w:val="00D36E27"/>
    <w:rsid w:val="00D36FF8"/>
    <w:rsid w:val="00D37481"/>
    <w:rsid w:val="00D40B5B"/>
    <w:rsid w:val="00D41CE3"/>
    <w:rsid w:val="00D42359"/>
    <w:rsid w:val="00D42993"/>
    <w:rsid w:val="00D430A1"/>
    <w:rsid w:val="00D4369C"/>
    <w:rsid w:val="00D43B70"/>
    <w:rsid w:val="00D43EA0"/>
    <w:rsid w:val="00D4446C"/>
    <w:rsid w:val="00D4450E"/>
    <w:rsid w:val="00D44BBC"/>
    <w:rsid w:val="00D44D31"/>
    <w:rsid w:val="00D44F37"/>
    <w:rsid w:val="00D45868"/>
    <w:rsid w:val="00D45E13"/>
    <w:rsid w:val="00D460FB"/>
    <w:rsid w:val="00D46178"/>
    <w:rsid w:val="00D46384"/>
    <w:rsid w:val="00D47727"/>
    <w:rsid w:val="00D47BE3"/>
    <w:rsid w:val="00D50F04"/>
    <w:rsid w:val="00D51AE9"/>
    <w:rsid w:val="00D51D5A"/>
    <w:rsid w:val="00D5295E"/>
    <w:rsid w:val="00D52B82"/>
    <w:rsid w:val="00D53CA3"/>
    <w:rsid w:val="00D557B0"/>
    <w:rsid w:val="00D55F05"/>
    <w:rsid w:val="00D565A7"/>
    <w:rsid w:val="00D566CA"/>
    <w:rsid w:val="00D56708"/>
    <w:rsid w:val="00D56A5A"/>
    <w:rsid w:val="00D56D89"/>
    <w:rsid w:val="00D5721E"/>
    <w:rsid w:val="00D57490"/>
    <w:rsid w:val="00D600E1"/>
    <w:rsid w:val="00D60AC8"/>
    <w:rsid w:val="00D60CC1"/>
    <w:rsid w:val="00D613D0"/>
    <w:rsid w:val="00D623D6"/>
    <w:rsid w:val="00D62D22"/>
    <w:rsid w:val="00D632AB"/>
    <w:rsid w:val="00D6341B"/>
    <w:rsid w:val="00D64668"/>
    <w:rsid w:val="00D6467F"/>
    <w:rsid w:val="00D64952"/>
    <w:rsid w:val="00D64D47"/>
    <w:rsid w:val="00D65C32"/>
    <w:rsid w:val="00D66097"/>
    <w:rsid w:val="00D66898"/>
    <w:rsid w:val="00D66E66"/>
    <w:rsid w:val="00D675EC"/>
    <w:rsid w:val="00D67842"/>
    <w:rsid w:val="00D70455"/>
    <w:rsid w:val="00D70C07"/>
    <w:rsid w:val="00D70F62"/>
    <w:rsid w:val="00D713AB"/>
    <w:rsid w:val="00D71A48"/>
    <w:rsid w:val="00D71CA9"/>
    <w:rsid w:val="00D7295E"/>
    <w:rsid w:val="00D72F50"/>
    <w:rsid w:val="00D738E3"/>
    <w:rsid w:val="00D7404A"/>
    <w:rsid w:val="00D74347"/>
    <w:rsid w:val="00D74797"/>
    <w:rsid w:val="00D749BF"/>
    <w:rsid w:val="00D74DBB"/>
    <w:rsid w:val="00D74EF8"/>
    <w:rsid w:val="00D769A4"/>
    <w:rsid w:val="00D76B9C"/>
    <w:rsid w:val="00D76FDA"/>
    <w:rsid w:val="00D77034"/>
    <w:rsid w:val="00D77334"/>
    <w:rsid w:val="00D773F4"/>
    <w:rsid w:val="00D8091D"/>
    <w:rsid w:val="00D80ACC"/>
    <w:rsid w:val="00D81C4B"/>
    <w:rsid w:val="00D82CC4"/>
    <w:rsid w:val="00D82D2C"/>
    <w:rsid w:val="00D83FA6"/>
    <w:rsid w:val="00D842D3"/>
    <w:rsid w:val="00D844F6"/>
    <w:rsid w:val="00D84DAD"/>
    <w:rsid w:val="00D8678E"/>
    <w:rsid w:val="00D867FB"/>
    <w:rsid w:val="00D8781D"/>
    <w:rsid w:val="00D87CB3"/>
    <w:rsid w:val="00D9093E"/>
    <w:rsid w:val="00D90A93"/>
    <w:rsid w:val="00D9135F"/>
    <w:rsid w:val="00D920E1"/>
    <w:rsid w:val="00D921A2"/>
    <w:rsid w:val="00D92FFE"/>
    <w:rsid w:val="00D93618"/>
    <w:rsid w:val="00D939B1"/>
    <w:rsid w:val="00D946D3"/>
    <w:rsid w:val="00D95480"/>
    <w:rsid w:val="00D95F22"/>
    <w:rsid w:val="00D96219"/>
    <w:rsid w:val="00D965AD"/>
    <w:rsid w:val="00D9675D"/>
    <w:rsid w:val="00D976BE"/>
    <w:rsid w:val="00D97A43"/>
    <w:rsid w:val="00D97F80"/>
    <w:rsid w:val="00DA005E"/>
    <w:rsid w:val="00DA0B1E"/>
    <w:rsid w:val="00DA13A9"/>
    <w:rsid w:val="00DA176E"/>
    <w:rsid w:val="00DA1850"/>
    <w:rsid w:val="00DA1BAC"/>
    <w:rsid w:val="00DA1C77"/>
    <w:rsid w:val="00DA1C94"/>
    <w:rsid w:val="00DA2854"/>
    <w:rsid w:val="00DA2D7B"/>
    <w:rsid w:val="00DA37D0"/>
    <w:rsid w:val="00DA4043"/>
    <w:rsid w:val="00DA4ACB"/>
    <w:rsid w:val="00DA554C"/>
    <w:rsid w:val="00DA66DF"/>
    <w:rsid w:val="00DA7AA0"/>
    <w:rsid w:val="00DB1AC6"/>
    <w:rsid w:val="00DB1C48"/>
    <w:rsid w:val="00DB1D46"/>
    <w:rsid w:val="00DB1EDB"/>
    <w:rsid w:val="00DB240F"/>
    <w:rsid w:val="00DB3101"/>
    <w:rsid w:val="00DB3304"/>
    <w:rsid w:val="00DB3BA2"/>
    <w:rsid w:val="00DB3F8D"/>
    <w:rsid w:val="00DB4447"/>
    <w:rsid w:val="00DB4E24"/>
    <w:rsid w:val="00DB5FCF"/>
    <w:rsid w:val="00DB6B01"/>
    <w:rsid w:val="00DB6C05"/>
    <w:rsid w:val="00DB7467"/>
    <w:rsid w:val="00DC009E"/>
    <w:rsid w:val="00DC0DC3"/>
    <w:rsid w:val="00DC1044"/>
    <w:rsid w:val="00DC1141"/>
    <w:rsid w:val="00DC2667"/>
    <w:rsid w:val="00DC2F95"/>
    <w:rsid w:val="00DC3C4F"/>
    <w:rsid w:val="00DC5E45"/>
    <w:rsid w:val="00DC6013"/>
    <w:rsid w:val="00DC62AC"/>
    <w:rsid w:val="00DC729F"/>
    <w:rsid w:val="00DC79B9"/>
    <w:rsid w:val="00DC7B3D"/>
    <w:rsid w:val="00DD0194"/>
    <w:rsid w:val="00DD0260"/>
    <w:rsid w:val="00DD09D5"/>
    <w:rsid w:val="00DD0A49"/>
    <w:rsid w:val="00DD2EBC"/>
    <w:rsid w:val="00DD3500"/>
    <w:rsid w:val="00DD38A7"/>
    <w:rsid w:val="00DD4076"/>
    <w:rsid w:val="00DD515A"/>
    <w:rsid w:val="00DD5DAE"/>
    <w:rsid w:val="00DD6FFC"/>
    <w:rsid w:val="00DD709E"/>
    <w:rsid w:val="00DD7A1F"/>
    <w:rsid w:val="00DE07F1"/>
    <w:rsid w:val="00DE13B1"/>
    <w:rsid w:val="00DE1AE6"/>
    <w:rsid w:val="00DE1BB1"/>
    <w:rsid w:val="00DE30A1"/>
    <w:rsid w:val="00DE34A8"/>
    <w:rsid w:val="00DE41E5"/>
    <w:rsid w:val="00DE45BC"/>
    <w:rsid w:val="00DE5876"/>
    <w:rsid w:val="00DE60E7"/>
    <w:rsid w:val="00DE637A"/>
    <w:rsid w:val="00DF0C62"/>
    <w:rsid w:val="00DF3A88"/>
    <w:rsid w:val="00DF430A"/>
    <w:rsid w:val="00DF43FE"/>
    <w:rsid w:val="00DF4783"/>
    <w:rsid w:val="00DF5ECC"/>
    <w:rsid w:val="00DF6243"/>
    <w:rsid w:val="00DF6873"/>
    <w:rsid w:val="00DF6AB2"/>
    <w:rsid w:val="00DF72C6"/>
    <w:rsid w:val="00DF733A"/>
    <w:rsid w:val="00DF74ED"/>
    <w:rsid w:val="00E001ED"/>
    <w:rsid w:val="00E004A9"/>
    <w:rsid w:val="00E01850"/>
    <w:rsid w:val="00E01B4D"/>
    <w:rsid w:val="00E01BC4"/>
    <w:rsid w:val="00E03207"/>
    <w:rsid w:val="00E03A2C"/>
    <w:rsid w:val="00E03CF0"/>
    <w:rsid w:val="00E03D3E"/>
    <w:rsid w:val="00E04803"/>
    <w:rsid w:val="00E04AE9"/>
    <w:rsid w:val="00E04E60"/>
    <w:rsid w:val="00E05294"/>
    <w:rsid w:val="00E05B29"/>
    <w:rsid w:val="00E06400"/>
    <w:rsid w:val="00E06435"/>
    <w:rsid w:val="00E1028F"/>
    <w:rsid w:val="00E1041D"/>
    <w:rsid w:val="00E10A43"/>
    <w:rsid w:val="00E11045"/>
    <w:rsid w:val="00E11B1E"/>
    <w:rsid w:val="00E11E85"/>
    <w:rsid w:val="00E121EC"/>
    <w:rsid w:val="00E1235A"/>
    <w:rsid w:val="00E138F8"/>
    <w:rsid w:val="00E13FD1"/>
    <w:rsid w:val="00E141EB"/>
    <w:rsid w:val="00E15B23"/>
    <w:rsid w:val="00E15CA5"/>
    <w:rsid w:val="00E160FB"/>
    <w:rsid w:val="00E175A8"/>
    <w:rsid w:val="00E17A8C"/>
    <w:rsid w:val="00E20AD3"/>
    <w:rsid w:val="00E214EA"/>
    <w:rsid w:val="00E218D7"/>
    <w:rsid w:val="00E223A5"/>
    <w:rsid w:val="00E22E0B"/>
    <w:rsid w:val="00E22E17"/>
    <w:rsid w:val="00E22FEE"/>
    <w:rsid w:val="00E2561A"/>
    <w:rsid w:val="00E25FCF"/>
    <w:rsid w:val="00E25FE7"/>
    <w:rsid w:val="00E26956"/>
    <w:rsid w:val="00E270E0"/>
    <w:rsid w:val="00E274AF"/>
    <w:rsid w:val="00E27508"/>
    <w:rsid w:val="00E308FE"/>
    <w:rsid w:val="00E30960"/>
    <w:rsid w:val="00E30D74"/>
    <w:rsid w:val="00E310A0"/>
    <w:rsid w:val="00E31E11"/>
    <w:rsid w:val="00E31FBB"/>
    <w:rsid w:val="00E323BE"/>
    <w:rsid w:val="00E323DD"/>
    <w:rsid w:val="00E32655"/>
    <w:rsid w:val="00E331A4"/>
    <w:rsid w:val="00E33334"/>
    <w:rsid w:val="00E339D0"/>
    <w:rsid w:val="00E34661"/>
    <w:rsid w:val="00E3482D"/>
    <w:rsid w:val="00E35A16"/>
    <w:rsid w:val="00E365D9"/>
    <w:rsid w:val="00E37657"/>
    <w:rsid w:val="00E37D1C"/>
    <w:rsid w:val="00E37E1D"/>
    <w:rsid w:val="00E42120"/>
    <w:rsid w:val="00E42AC7"/>
    <w:rsid w:val="00E4329C"/>
    <w:rsid w:val="00E43B3C"/>
    <w:rsid w:val="00E43FC9"/>
    <w:rsid w:val="00E44816"/>
    <w:rsid w:val="00E451A2"/>
    <w:rsid w:val="00E454DA"/>
    <w:rsid w:val="00E459D4"/>
    <w:rsid w:val="00E45FE2"/>
    <w:rsid w:val="00E4647D"/>
    <w:rsid w:val="00E465DF"/>
    <w:rsid w:val="00E46ACB"/>
    <w:rsid w:val="00E4733A"/>
    <w:rsid w:val="00E5038C"/>
    <w:rsid w:val="00E5043C"/>
    <w:rsid w:val="00E51627"/>
    <w:rsid w:val="00E5164E"/>
    <w:rsid w:val="00E51BD2"/>
    <w:rsid w:val="00E51D2A"/>
    <w:rsid w:val="00E52F37"/>
    <w:rsid w:val="00E53014"/>
    <w:rsid w:val="00E5399C"/>
    <w:rsid w:val="00E5511A"/>
    <w:rsid w:val="00E5610B"/>
    <w:rsid w:val="00E56A3E"/>
    <w:rsid w:val="00E579FD"/>
    <w:rsid w:val="00E57CC9"/>
    <w:rsid w:val="00E57DF2"/>
    <w:rsid w:val="00E600EF"/>
    <w:rsid w:val="00E602DE"/>
    <w:rsid w:val="00E608AD"/>
    <w:rsid w:val="00E613EF"/>
    <w:rsid w:val="00E619C3"/>
    <w:rsid w:val="00E62130"/>
    <w:rsid w:val="00E62285"/>
    <w:rsid w:val="00E62318"/>
    <w:rsid w:val="00E638A1"/>
    <w:rsid w:val="00E642CC"/>
    <w:rsid w:val="00E6443A"/>
    <w:rsid w:val="00E64B99"/>
    <w:rsid w:val="00E65760"/>
    <w:rsid w:val="00E65904"/>
    <w:rsid w:val="00E65C92"/>
    <w:rsid w:val="00E66858"/>
    <w:rsid w:val="00E66EFC"/>
    <w:rsid w:val="00E671D7"/>
    <w:rsid w:val="00E674E8"/>
    <w:rsid w:val="00E70827"/>
    <w:rsid w:val="00E7104F"/>
    <w:rsid w:val="00E71852"/>
    <w:rsid w:val="00E71A6E"/>
    <w:rsid w:val="00E71C17"/>
    <w:rsid w:val="00E71D62"/>
    <w:rsid w:val="00E71F42"/>
    <w:rsid w:val="00E72124"/>
    <w:rsid w:val="00E7277F"/>
    <w:rsid w:val="00E72A64"/>
    <w:rsid w:val="00E72D19"/>
    <w:rsid w:val="00E7495D"/>
    <w:rsid w:val="00E74F73"/>
    <w:rsid w:val="00E752BF"/>
    <w:rsid w:val="00E7542B"/>
    <w:rsid w:val="00E763F7"/>
    <w:rsid w:val="00E764B4"/>
    <w:rsid w:val="00E76A0F"/>
    <w:rsid w:val="00E76A45"/>
    <w:rsid w:val="00E7749D"/>
    <w:rsid w:val="00E80068"/>
    <w:rsid w:val="00E80EEC"/>
    <w:rsid w:val="00E816FA"/>
    <w:rsid w:val="00E822CF"/>
    <w:rsid w:val="00E831B7"/>
    <w:rsid w:val="00E8399F"/>
    <w:rsid w:val="00E84C0F"/>
    <w:rsid w:val="00E84D2A"/>
    <w:rsid w:val="00E84DD6"/>
    <w:rsid w:val="00E84F2A"/>
    <w:rsid w:val="00E864C3"/>
    <w:rsid w:val="00E86A9E"/>
    <w:rsid w:val="00E87638"/>
    <w:rsid w:val="00E901DA"/>
    <w:rsid w:val="00E9045A"/>
    <w:rsid w:val="00E9163D"/>
    <w:rsid w:val="00E91EDD"/>
    <w:rsid w:val="00E920F6"/>
    <w:rsid w:val="00E928AB"/>
    <w:rsid w:val="00E931AA"/>
    <w:rsid w:val="00E932FB"/>
    <w:rsid w:val="00E9395A"/>
    <w:rsid w:val="00E9459F"/>
    <w:rsid w:val="00E95613"/>
    <w:rsid w:val="00E95759"/>
    <w:rsid w:val="00E9631D"/>
    <w:rsid w:val="00E9703C"/>
    <w:rsid w:val="00E97A40"/>
    <w:rsid w:val="00E97B6B"/>
    <w:rsid w:val="00E97BAB"/>
    <w:rsid w:val="00E97D4A"/>
    <w:rsid w:val="00EA01EB"/>
    <w:rsid w:val="00EA092E"/>
    <w:rsid w:val="00EA098B"/>
    <w:rsid w:val="00EA0DBD"/>
    <w:rsid w:val="00EA0F58"/>
    <w:rsid w:val="00EA0FBD"/>
    <w:rsid w:val="00EA1306"/>
    <w:rsid w:val="00EA15AD"/>
    <w:rsid w:val="00EA2020"/>
    <w:rsid w:val="00EA30B4"/>
    <w:rsid w:val="00EA30F7"/>
    <w:rsid w:val="00EA4A3F"/>
    <w:rsid w:val="00EA5018"/>
    <w:rsid w:val="00EA5233"/>
    <w:rsid w:val="00EA5428"/>
    <w:rsid w:val="00EA57B6"/>
    <w:rsid w:val="00EA5BF6"/>
    <w:rsid w:val="00EA61B5"/>
    <w:rsid w:val="00EA7603"/>
    <w:rsid w:val="00EA7E19"/>
    <w:rsid w:val="00EB0179"/>
    <w:rsid w:val="00EB019D"/>
    <w:rsid w:val="00EB0267"/>
    <w:rsid w:val="00EB0AE2"/>
    <w:rsid w:val="00EB16F8"/>
    <w:rsid w:val="00EB20A4"/>
    <w:rsid w:val="00EB2A4E"/>
    <w:rsid w:val="00EB2E90"/>
    <w:rsid w:val="00EB2FFE"/>
    <w:rsid w:val="00EB3026"/>
    <w:rsid w:val="00EB30B6"/>
    <w:rsid w:val="00EB33DA"/>
    <w:rsid w:val="00EB39DF"/>
    <w:rsid w:val="00EB3B33"/>
    <w:rsid w:val="00EB3C88"/>
    <w:rsid w:val="00EB3E11"/>
    <w:rsid w:val="00EB49C7"/>
    <w:rsid w:val="00EB51E0"/>
    <w:rsid w:val="00EB53E3"/>
    <w:rsid w:val="00EB5610"/>
    <w:rsid w:val="00EB5847"/>
    <w:rsid w:val="00EB6201"/>
    <w:rsid w:val="00EB6AFE"/>
    <w:rsid w:val="00EB75C4"/>
    <w:rsid w:val="00EB7F0A"/>
    <w:rsid w:val="00EC0760"/>
    <w:rsid w:val="00EC0C79"/>
    <w:rsid w:val="00EC0CA3"/>
    <w:rsid w:val="00EC100C"/>
    <w:rsid w:val="00EC1471"/>
    <w:rsid w:val="00EC1B5D"/>
    <w:rsid w:val="00EC2069"/>
    <w:rsid w:val="00EC413A"/>
    <w:rsid w:val="00EC427F"/>
    <w:rsid w:val="00EC4ACA"/>
    <w:rsid w:val="00EC4B26"/>
    <w:rsid w:val="00EC508B"/>
    <w:rsid w:val="00EC50B1"/>
    <w:rsid w:val="00EC692F"/>
    <w:rsid w:val="00EC71D6"/>
    <w:rsid w:val="00EC776C"/>
    <w:rsid w:val="00EC7D91"/>
    <w:rsid w:val="00ED0005"/>
    <w:rsid w:val="00ED01E9"/>
    <w:rsid w:val="00ED1EE8"/>
    <w:rsid w:val="00ED2B56"/>
    <w:rsid w:val="00ED2CAD"/>
    <w:rsid w:val="00ED39D6"/>
    <w:rsid w:val="00ED4E5C"/>
    <w:rsid w:val="00ED5AD6"/>
    <w:rsid w:val="00ED5E56"/>
    <w:rsid w:val="00ED6512"/>
    <w:rsid w:val="00ED685D"/>
    <w:rsid w:val="00ED6DFC"/>
    <w:rsid w:val="00ED70AA"/>
    <w:rsid w:val="00ED7CF4"/>
    <w:rsid w:val="00EE0313"/>
    <w:rsid w:val="00EE0D12"/>
    <w:rsid w:val="00EE114D"/>
    <w:rsid w:val="00EE1953"/>
    <w:rsid w:val="00EE2648"/>
    <w:rsid w:val="00EE3120"/>
    <w:rsid w:val="00EE3CAC"/>
    <w:rsid w:val="00EE43F2"/>
    <w:rsid w:val="00EE6333"/>
    <w:rsid w:val="00EE656A"/>
    <w:rsid w:val="00EE6AA2"/>
    <w:rsid w:val="00EE7A67"/>
    <w:rsid w:val="00EF1401"/>
    <w:rsid w:val="00EF18B5"/>
    <w:rsid w:val="00EF19B9"/>
    <w:rsid w:val="00EF1CDC"/>
    <w:rsid w:val="00EF1E60"/>
    <w:rsid w:val="00EF2109"/>
    <w:rsid w:val="00EF277E"/>
    <w:rsid w:val="00EF2B8A"/>
    <w:rsid w:val="00EF31C1"/>
    <w:rsid w:val="00EF588B"/>
    <w:rsid w:val="00EF6589"/>
    <w:rsid w:val="00EF69E3"/>
    <w:rsid w:val="00EF6BD5"/>
    <w:rsid w:val="00EF73B3"/>
    <w:rsid w:val="00EF7CCE"/>
    <w:rsid w:val="00F0042F"/>
    <w:rsid w:val="00F01BD3"/>
    <w:rsid w:val="00F02DF8"/>
    <w:rsid w:val="00F02ED3"/>
    <w:rsid w:val="00F0320A"/>
    <w:rsid w:val="00F03F49"/>
    <w:rsid w:val="00F045B5"/>
    <w:rsid w:val="00F04811"/>
    <w:rsid w:val="00F055DC"/>
    <w:rsid w:val="00F06805"/>
    <w:rsid w:val="00F075CB"/>
    <w:rsid w:val="00F0799A"/>
    <w:rsid w:val="00F07F54"/>
    <w:rsid w:val="00F11241"/>
    <w:rsid w:val="00F11701"/>
    <w:rsid w:val="00F11A1E"/>
    <w:rsid w:val="00F121B2"/>
    <w:rsid w:val="00F12876"/>
    <w:rsid w:val="00F12F4A"/>
    <w:rsid w:val="00F13461"/>
    <w:rsid w:val="00F13A15"/>
    <w:rsid w:val="00F13D09"/>
    <w:rsid w:val="00F13E73"/>
    <w:rsid w:val="00F148A4"/>
    <w:rsid w:val="00F14A7E"/>
    <w:rsid w:val="00F14AD3"/>
    <w:rsid w:val="00F15010"/>
    <w:rsid w:val="00F170F4"/>
    <w:rsid w:val="00F21072"/>
    <w:rsid w:val="00F21107"/>
    <w:rsid w:val="00F22354"/>
    <w:rsid w:val="00F22DAB"/>
    <w:rsid w:val="00F231F5"/>
    <w:rsid w:val="00F2320C"/>
    <w:rsid w:val="00F24908"/>
    <w:rsid w:val="00F24A89"/>
    <w:rsid w:val="00F25598"/>
    <w:rsid w:val="00F27116"/>
    <w:rsid w:val="00F2748B"/>
    <w:rsid w:val="00F27B27"/>
    <w:rsid w:val="00F27D36"/>
    <w:rsid w:val="00F305B5"/>
    <w:rsid w:val="00F30A5E"/>
    <w:rsid w:val="00F31643"/>
    <w:rsid w:val="00F31B2B"/>
    <w:rsid w:val="00F32BDC"/>
    <w:rsid w:val="00F3334A"/>
    <w:rsid w:val="00F34C9D"/>
    <w:rsid w:val="00F359AB"/>
    <w:rsid w:val="00F36209"/>
    <w:rsid w:val="00F363B2"/>
    <w:rsid w:val="00F36E1D"/>
    <w:rsid w:val="00F37280"/>
    <w:rsid w:val="00F400FD"/>
    <w:rsid w:val="00F40158"/>
    <w:rsid w:val="00F40264"/>
    <w:rsid w:val="00F40955"/>
    <w:rsid w:val="00F4101F"/>
    <w:rsid w:val="00F41431"/>
    <w:rsid w:val="00F41906"/>
    <w:rsid w:val="00F41E8D"/>
    <w:rsid w:val="00F42575"/>
    <w:rsid w:val="00F43411"/>
    <w:rsid w:val="00F43E35"/>
    <w:rsid w:val="00F44552"/>
    <w:rsid w:val="00F458E8"/>
    <w:rsid w:val="00F45EAE"/>
    <w:rsid w:val="00F463BD"/>
    <w:rsid w:val="00F46681"/>
    <w:rsid w:val="00F46FBA"/>
    <w:rsid w:val="00F47351"/>
    <w:rsid w:val="00F47DEC"/>
    <w:rsid w:val="00F50304"/>
    <w:rsid w:val="00F50B2C"/>
    <w:rsid w:val="00F51EE6"/>
    <w:rsid w:val="00F5279D"/>
    <w:rsid w:val="00F52AD6"/>
    <w:rsid w:val="00F52D48"/>
    <w:rsid w:val="00F533A7"/>
    <w:rsid w:val="00F53FA7"/>
    <w:rsid w:val="00F54542"/>
    <w:rsid w:val="00F54A12"/>
    <w:rsid w:val="00F55029"/>
    <w:rsid w:val="00F55158"/>
    <w:rsid w:val="00F554FC"/>
    <w:rsid w:val="00F559A8"/>
    <w:rsid w:val="00F559CA"/>
    <w:rsid w:val="00F5638F"/>
    <w:rsid w:val="00F564D3"/>
    <w:rsid w:val="00F56A53"/>
    <w:rsid w:val="00F56E6C"/>
    <w:rsid w:val="00F60910"/>
    <w:rsid w:val="00F61167"/>
    <w:rsid w:val="00F61302"/>
    <w:rsid w:val="00F61616"/>
    <w:rsid w:val="00F620E1"/>
    <w:rsid w:val="00F62F00"/>
    <w:rsid w:val="00F6345F"/>
    <w:rsid w:val="00F6466E"/>
    <w:rsid w:val="00F64824"/>
    <w:rsid w:val="00F654AD"/>
    <w:rsid w:val="00F654CD"/>
    <w:rsid w:val="00F66005"/>
    <w:rsid w:val="00F66076"/>
    <w:rsid w:val="00F66147"/>
    <w:rsid w:val="00F67F7B"/>
    <w:rsid w:val="00F700C9"/>
    <w:rsid w:val="00F7052B"/>
    <w:rsid w:val="00F7087D"/>
    <w:rsid w:val="00F70960"/>
    <w:rsid w:val="00F70AA8"/>
    <w:rsid w:val="00F71ACD"/>
    <w:rsid w:val="00F725FF"/>
    <w:rsid w:val="00F72AC5"/>
    <w:rsid w:val="00F72E21"/>
    <w:rsid w:val="00F73140"/>
    <w:rsid w:val="00F735E5"/>
    <w:rsid w:val="00F73A1F"/>
    <w:rsid w:val="00F73F9E"/>
    <w:rsid w:val="00F74743"/>
    <w:rsid w:val="00F75184"/>
    <w:rsid w:val="00F756A8"/>
    <w:rsid w:val="00F772B2"/>
    <w:rsid w:val="00F77358"/>
    <w:rsid w:val="00F803F8"/>
    <w:rsid w:val="00F817B8"/>
    <w:rsid w:val="00F81EAE"/>
    <w:rsid w:val="00F82695"/>
    <w:rsid w:val="00F8283C"/>
    <w:rsid w:val="00F829F4"/>
    <w:rsid w:val="00F82DD0"/>
    <w:rsid w:val="00F8347B"/>
    <w:rsid w:val="00F837A0"/>
    <w:rsid w:val="00F84114"/>
    <w:rsid w:val="00F84EE2"/>
    <w:rsid w:val="00F854F9"/>
    <w:rsid w:val="00F86F2E"/>
    <w:rsid w:val="00F87024"/>
    <w:rsid w:val="00F87409"/>
    <w:rsid w:val="00F87D37"/>
    <w:rsid w:val="00F90772"/>
    <w:rsid w:val="00F911E4"/>
    <w:rsid w:val="00F9157F"/>
    <w:rsid w:val="00F91B7A"/>
    <w:rsid w:val="00F921A4"/>
    <w:rsid w:val="00F92460"/>
    <w:rsid w:val="00F92B11"/>
    <w:rsid w:val="00F939AB"/>
    <w:rsid w:val="00F9417E"/>
    <w:rsid w:val="00F94934"/>
    <w:rsid w:val="00F94CC9"/>
    <w:rsid w:val="00F94E70"/>
    <w:rsid w:val="00F9522E"/>
    <w:rsid w:val="00F95C94"/>
    <w:rsid w:val="00F9683F"/>
    <w:rsid w:val="00F97054"/>
    <w:rsid w:val="00F97852"/>
    <w:rsid w:val="00F97D5D"/>
    <w:rsid w:val="00FA1039"/>
    <w:rsid w:val="00FA1A90"/>
    <w:rsid w:val="00FA2048"/>
    <w:rsid w:val="00FA2453"/>
    <w:rsid w:val="00FA2751"/>
    <w:rsid w:val="00FA2F75"/>
    <w:rsid w:val="00FA38C3"/>
    <w:rsid w:val="00FA3974"/>
    <w:rsid w:val="00FA3EA5"/>
    <w:rsid w:val="00FA3F10"/>
    <w:rsid w:val="00FA4182"/>
    <w:rsid w:val="00FA47B8"/>
    <w:rsid w:val="00FA4B45"/>
    <w:rsid w:val="00FA5F25"/>
    <w:rsid w:val="00FB08D8"/>
    <w:rsid w:val="00FB18C3"/>
    <w:rsid w:val="00FB1B89"/>
    <w:rsid w:val="00FB1E72"/>
    <w:rsid w:val="00FB23CD"/>
    <w:rsid w:val="00FB2419"/>
    <w:rsid w:val="00FB292F"/>
    <w:rsid w:val="00FB2E84"/>
    <w:rsid w:val="00FB4143"/>
    <w:rsid w:val="00FB43B1"/>
    <w:rsid w:val="00FB5250"/>
    <w:rsid w:val="00FB60CE"/>
    <w:rsid w:val="00FB6111"/>
    <w:rsid w:val="00FB6159"/>
    <w:rsid w:val="00FB6168"/>
    <w:rsid w:val="00FB69E3"/>
    <w:rsid w:val="00FB752E"/>
    <w:rsid w:val="00FB7A59"/>
    <w:rsid w:val="00FB7B45"/>
    <w:rsid w:val="00FB7B57"/>
    <w:rsid w:val="00FC00A5"/>
    <w:rsid w:val="00FC1232"/>
    <w:rsid w:val="00FC191D"/>
    <w:rsid w:val="00FC2033"/>
    <w:rsid w:val="00FC2603"/>
    <w:rsid w:val="00FC2BA9"/>
    <w:rsid w:val="00FC34A8"/>
    <w:rsid w:val="00FC34EF"/>
    <w:rsid w:val="00FC3819"/>
    <w:rsid w:val="00FC51E0"/>
    <w:rsid w:val="00FC5C3A"/>
    <w:rsid w:val="00FC5F31"/>
    <w:rsid w:val="00FC635B"/>
    <w:rsid w:val="00FC7017"/>
    <w:rsid w:val="00FC7C71"/>
    <w:rsid w:val="00FD01E9"/>
    <w:rsid w:val="00FD03F8"/>
    <w:rsid w:val="00FD0D19"/>
    <w:rsid w:val="00FD0ED8"/>
    <w:rsid w:val="00FD0F93"/>
    <w:rsid w:val="00FD114B"/>
    <w:rsid w:val="00FD1CD4"/>
    <w:rsid w:val="00FD1EF7"/>
    <w:rsid w:val="00FD1F9F"/>
    <w:rsid w:val="00FD2FDB"/>
    <w:rsid w:val="00FD34B8"/>
    <w:rsid w:val="00FD360B"/>
    <w:rsid w:val="00FD3BB7"/>
    <w:rsid w:val="00FD69A8"/>
    <w:rsid w:val="00FD7075"/>
    <w:rsid w:val="00FD797C"/>
    <w:rsid w:val="00FD7A6C"/>
    <w:rsid w:val="00FE099A"/>
    <w:rsid w:val="00FE1109"/>
    <w:rsid w:val="00FE1D7A"/>
    <w:rsid w:val="00FE21FD"/>
    <w:rsid w:val="00FE2B92"/>
    <w:rsid w:val="00FE3061"/>
    <w:rsid w:val="00FE363D"/>
    <w:rsid w:val="00FE3E7D"/>
    <w:rsid w:val="00FE50C0"/>
    <w:rsid w:val="00FE5365"/>
    <w:rsid w:val="00FE54EC"/>
    <w:rsid w:val="00FE557B"/>
    <w:rsid w:val="00FE6D16"/>
    <w:rsid w:val="00FE6F54"/>
    <w:rsid w:val="00FF05F8"/>
    <w:rsid w:val="00FF108D"/>
    <w:rsid w:val="00FF17B4"/>
    <w:rsid w:val="00FF1918"/>
    <w:rsid w:val="00FF1B56"/>
    <w:rsid w:val="00FF1C60"/>
    <w:rsid w:val="00FF34E8"/>
    <w:rsid w:val="00FF356A"/>
    <w:rsid w:val="00FF4E2E"/>
    <w:rsid w:val="00FF5179"/>
    <w:rsid w:val="00FF5A83"/>
    <w:rsid w:val="00FF5C9E"/>
    <w:rsid w:val="00FF5D9A"/>
    <w:rsid w:val="00FF66FC"/>
    <w:rsid w:val="00FF772C"/>
    <w:rsid w:val="00FF7764"/>
    <w:rsid w:val="00FF77F2"/>
    <w:rsid w:val="00FF7B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Document Map"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F01C1"/>
    <w:pPr>
      <w:widowControl w:val="0"/>
      <w:spacing w:line="400" w:lineRule="exact"/>
      <w:jc w:val="both"/>
    </w:pPr>
    <w:rPr>
      <w:rFonts w:ascii="CG Times" w:eastAsia="楷体_GB2312" w:hAnsi="CG Times"/>
      <w:kern w:val="2"/>
      <w:sz w:val="24"/>
    </w:rPr>
  </w:style>
  <w:style w:type="paragraph" w:styleId="1">
    <w:name w:val="heading 1"/>
    <w:basedOn w:val="a0"/>
    <w:next w:val="a0"/>
    <w:link w:val="1Char"/>
    <w:autoRedefine/>
    <w:uiPriority w:val="9"/>
    <w:qFormat/>
    <w:rsid w:val="00C63822"/>
    <w:pPr>
      <w:keepNext/>
      <w:keepLines/>
      <w:numPr>
        <w:numId w:val="3"/>
      </w:numPr>
      <w:spacing w:line="240" w:lineRule="auto"/>
      <w:jc w:val="left"/>
      <w:outlineLvl w:val="0"/>
    </w:pPr>
    <w:rPr>
      <w:rFonts w:ascii="Arial" w:hAnsi="Arial"/>
      <w:b/>
      <w:bCs/>
      <w:kern w:val="44"/>
      <w:szCs w:val="24"/>
    </w:rPr>
  </w:style>
  <w:style w:type="paragraph" w:styleId="2">
    <w:name w:val="heading 2"/>
    <w:basedOn w:val="a0"/>
    <w:next w:val="a0"/>
    <w:link w:val="2Char"/>
    <w:autoRedefine/>
    <w:uiPriority w:val="9"/>
    <w:qFormat/>
    <w:rsid w:val="005E2964"/>
    <w:pPr>
      <w:keepNext/>
      <w:keepLines/>
      <w:numPr>
        <w:ilvl w:val="1"/>
        <w:numId w:val="3"/>
      </w:numPr>
      <w:ind w:rightChars="100" w:right="240"/>
      <w:jc w:val="left"/>
      <w:outlineLvl w:val="1"/>
    </w:pPr>
    <w:rPr>
      <w:rFonts w:ascii="宋体" w:hAnsi="宋体"/>
      <w:b/>
      <w:bCs/>
      <w:szCs w:val="24"/>
    </w:rPr>
  </w:style>
  <w:style w:type="paragraph" w:styleId="3">
    <w:name w:val="heading 3"/>
    <w:basedOn w:val="a0"/>
    <w:next w:val="a0"/>
    <w:link w:val="3Char"/>
    <w:uiPriority w:val="9"/>
    <w:qFormat/>
    <w:rsid w:val="00621B53"/>
    <w:pPr>
      <w:keepNext/>
      <w:keepLines/>
      <w:numPr>
        <w:ilvl w:val="2"/>
        <w:numId w:val="3"/>
      </w:numPr>
      <w:ind w:rightChars="100" w:right="100"/>
      <w:jc w:val="left"/>
      <w:outlineLvl w:val="2"/>
    </w:pPr>
    <w:rPr>
      <w:rFonts w:ascii="Arial" w:hAnsi="Arial"/>
      <w:b/>
      <w:bCs/>
      <w:szCs w:val="24"/>
    </w:rPr>
  </w:style>
  <w:style w:type="paragraph" w:styleId="4">
    <w:name w:val="heading 4"/>
    <w:basedOn w:val="a0"/>
    <w:next w:val="a0"/>
    <w:qFormat/>
    <w:rsid w:val="008679F6"/>
    <w:pPr>
      <w:keepNext/>
      <w:keepLines/>
      <w:numPr>
        <w:ilvl w:val="3"/>
        <w:numId w:val="3"/>
      </w:numPr>
      <w:ind w:rightChars="100" w:right="100"/>
      <w:jc w:val="left"/>
      <w:outlineLvl w:val="3"/>
    </w:pPr>
    <w:rPr>
      <w:rFonts w:ascii="Arial" w:hAnsi="Arial"/>
      <w:b/>
      <w:bCs/>
      <w:szCs w:val="24"/>
    </w:rPr>
  </w:style>
  <w:style w:type="paragraph" w:styleId="5">
    <w:name w:val="heading 5"/>
    <w:basedOn w:val="a0"/>
    <w:next w:val="a0"/>
    <w:link w:val="5Char"/>
    <w:qFormat/>
    <w:rsid w:val="00394709"/>
    <w:pPr>
      <w:keepNext/>
      <w:keepLines/>
      <w:tabs>
        <w:tab w:val="num" w:pos="3276"/>
      </w:tabs>
      <w:spacing w:before="280" w:after="290" w:line="376" w:lineRule="auto"/>
      <w:ind w:left="3276" w:hanging="1008"/>
      <w:outlineLvl w:val="4"/>
    </w:pPr>
    <w:rPr>
      <w:rFonts w:ascii="Times New Roman" w:eastAsia="宋体" w:hAnsi="Times New Roman"/>
      <w:b/>
      <w:bCs/>
      <w:sz w:val="28"/>
      <w:szCs w:val="28"/>
    </w:rPr>
  </w:style>
  <w:style w:type="paragraph" w:styleId="6">
    <w:name w:val="heading 6"/>
    <w:basedOn w:val="a0"/>
    <w:next w:val="a0"/>
    <w:link w:val="6Char"/>
    <w:qFormat/>
    <w:rsid w:val="00394709"/>
    <w:pPr>
      <w:keepNext/>
      <w:keepLines/>
      <w:tabs>
        <w:tab w:val="num" w:pos="3420"/>
      </w:tabs>
      <w:spacing w:before="240" w:after="64" w:line="320" w:lineRule="auto"/>
      <w:ind w:left="3420" w:hanging="1152"/>
      <w:outlineLvl w:val="5"/>
    </w:pPr>
    <w:rPr>
      <w:rFonts w:ascii="Arial" w:eastAsia="黑体" w:hAnsi="Arial"/>
      <w:b/>
      <w:bCs/>
      <w:szCs w:val="24"/>
    </w:rPr>
  </w:style>
  <w:style w:type="paragraph" w:styleId="7">
    <w:name w:val="heading 7"/>
    <w:basedOn w:val="a0"/>
    <w:next w:val="a0"/>
    <w:link w:val="7Char"/>
    <w:qFormat/>
    <w:rsid w:val="00394709"/>
    <w:pPr>
      <w:keepNext/>
      <w:keepLines/>
      <w:tabs>
        <w:tab w:val="num" w:pos="3564"/>
      </w:tabs>
      <w:spacing w:before="240" w:after="64" w:line="320" w:lineRule="auto"/>
      <w:ind w:left="3564" w:hanging="1296"/>
      <w:outlineLvl w:val="6"/>
    </w:pPr>
    <w:rPr>
      <w:rFonts w:ascii="Times New Roman" w:eastAsia="宋体" w:hAnsi="Times New Roman"/>
      <w:b/>
      <w:bCs/>
      <w:szCs w:val="24"/>
    </w:rPr>
  </w:style>
  <w:style w:type="paragraph" w:styleId="8">
    <w:name w:val="heading 8"/>
    <w:basedOn w:val="a0"/>
    <w:next w:val="a0"/>
    <w:link w:val="8Char"/>
    <w:qFormat/>
    <w:rsid w:val="00394709"/>
    <w:pPr>
      <w:keepNext/>
      <w:keepLines/>
      <w:tabs>
        <w:tab w:val="num" w:pos="3708"/>
      </w:tabs>
      <w:spacing w:before="240" w:after="64" w:line="320" w:lineRule="auto"/>
      <w:ind w:left="3708" w:hanging="1440"/>
      <w:outlineLvl w:val="7"/>
    </w:pPr>
    <w:rPr>
      <w:rFonts w:ascii="Arial" w:eastAsia="黑体" w:hAnsi="Arial"/>
      <w:szCs w:val="24"/>
    </w:rPr>
  </w:style>
  <w:style w:type="paragraph" w:styleId="9">
    <w:name w:val="heading 9"/>
    <w:basedOn w:val="a0"/>
    <w:next w:val="a0"/>
    <w:link w:val="9Char"/>
    <w:qFormat/>
    <w:rsid w:val="00394709"/>
    <w:pPr>
      <w:keepNext/>
      <w:keepLines/>
      <w:tabs>
        <w:tab w:val="num" w:pos="3852"/>
      </w:tabs>
      <w:spacing w:before="240" w:after="64" w:line="320" w:lineRule="auto"/>
      <w:ind w:left="3852" w:hanging="158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itemlist">
    <w:name w:val="item list"/>
    <w:basedOn w:val="a0"/>
    <w:autoRedefine/>
    <w:rsid w:val="00621B53"/>
    <w:pPr>
      <w:numPr>
        <w:numId w:val="1"/>
      </w:numPr>
      <w:tabs>
        <w:tab w:val="clear" w:pos="760"/>
        <w:tab w:val="num" w:pos="360"/>
      </w:tabs>
      <w:autoSpaceDE w:val="0"/>
      <w:autoSpaceDN w:val="0"/>
      <w:adjustRightInd w:val="0"/>
      <w:spacing w:line="360" w:lineRule="auto"/>
      <w:ind w:left="0" w:firstLineChars="200" w:firstLine="420"/>
      <w:jc w:val="left"/>
    </w:pPr>
    <w:rPr>
      <w:rFonts w:ascii="宋体" w:eastAsia="宋体" w:hAnsi="宋体" w:cs="仿宋"/>
      <w:color w:val="000000"/>
      <w:kern w:val="0"/>
      <w:sz w:val="21"/>
      <w:szCs w:val="22"/>
      <w:lang w:val="zh-CN"/>
    </w:rPr>
  </w:style>
  <w:style w:type="paragraph" w:styleId="40">
    <w:name w:val="toc 4"/>
    <w:basedOn w:val="a0"/>
    <w:next w:val="a0"/>
    <w:autoRedefine/>
    <w:uiPriority w:val="39"/>
    <w:rsid w:val="00621B53"/>
    <w:pPr>
      <w:tabs>
        <w:tab w:val="left" w:pos="1400"/>
        <w:tab w:val="right" w:leader="dot" w:pos="9072"/>
      </w:tabs>
      <w:spacing w:line="320" w:lineRule="exact"/>
      <w:ind w:leftChars="300" w:left="720"/>
      <w:jc w:val="left"/>
    </w:pPr>
    <w:rPr>
      <w:rFonts w:ascii="Times New Roman" w:hAnsi="Times New Roman"/>
      <w:sz w:val="18"/>
      <w:szCs w:val="18"/>
    </w:rPr>
  </w:style>
  <w:style w:type="paragraph" w:styleId="30">
    <w:name w:val="toc 3"/>
    <w:basedOn w:val="a0"/>
    <w:next w:val="a0"/>
    <w:autoRedefine/>
    <w:uiPriority w:val="39"/>
    <w:qFormat/>
    <w:rsid w:val="00621B53"/>
    <w:pPr>
      <w:tabs>
        <w:tab w:val="left" w:pos="1400"/>
        <w:tab w:val="right" w:leader="dot" w:pos="9072"/>
      </w:tabs>
      <w:spacing w:line="320" w:lineRule="exact"/>
      <w:ind w:leftChars="200" w:left="480"/>
      <w:jc w:val="left"/>
    </w:pPr>
    <w:rPr>
      <w:rFonts w:ascii="Times New Roman" w:hAnsi="Times New Roman"/>
      <w:iCs/>
      <w:noProof/>
      <w:sz w:val="21"/>
    </w:rPr>
  </w:style>
  <w:style w:type="paragraph" w:styleId="20">
    <w:name w:val="toc 2"/>
    <w:basedOn w:val="a0"/>
    <w:next w:val="a0"/>
    <w:autoRedefine/>
    <w:uiPriority w:val="39"/>
    <w:qFormat/>
    <w:rsid w:val="00621B53"/>
    <w:pPr>
      <w:tabs>
        <w:tab w:val="left" w:pos="774"/>
        <w:tab w:val="right" w:leader="dot" w:pos="9072"/>
      </w:tabs>
      <w:spacing w:line="320" w:lineRule="exact"/>
      <w:ind w:leftChars="100" w:left="240"/>
      <w:jc w:val="left"/>
    </w:pPr>
    <w:rPr>
      <w:rFonts w:ascii="Times New Roman" w:hAnsi="Times New Roman"/>
      <w:smallCaps/>
      <w:sz w:val="21"/>
    </w:rPr>
  </w:style>
  <w:style w:type="paragraph" w:styleId="10">
    <w:name w:val="toc 1"/>
    <w:basedOn w:val="a0"/>
    <w:next w:val="a0"/>
    <w:autoRedefine/>
    <w:uiPriority w:val="39"/>
    <w:qFormat/>
    <w:rsid w:val="00621B53"/>
    <w:pPr>
      <w:tabs>
        <w:tab w:val="left" w:pos="645"/>
        <w:tab w:val="right" w:leader="dot" w:pos="9072"/>
      </w:tabs>
      <w:spacing w:line="320" w:lineRule="exact"/>
      <w:jc w:val="left"/>
    </w:pPr>
    <w:rPr>
      <w:rFonts w:ascii="Times New Roman" w:hAnsi="Times New Roman"/>
      <w:b/>
      <w:bCs/>
      <w:caps/>
      <w:sz w:val="21"/>
    </w:rPr>
  </w:style>
  <w:style w:type="paragraph" w:styleId="a4">
    <w:name w:val="Body Text"/>
    <w:basedOn w:val="a0"/>
    <w:rsid w:val="00621B53"/>
    <w:pPr>
      <w:adjustRightInd w:val="0"/>
      <w:spacing w:line="400" w:lineRule="atLeast"/>
      <w:textAlignment w:val="baseline"/>
    </w:pPr>
    <w:rPr>
      <w:rFonts w:ascii="Times New Roman" w:hAnsi="Times New Roman"/>
      <w:kern w:val="0"/>
    </w:rPr>
  </w:style>
  <w:style w:type="paragraph" w:styleId="a5">
    <w:name w:val="Block Text"/>
    <w:basedOn w:val="a0"/>
    <w:rsid w:val="00621B53"/>
    <w:pPr>
      <w:ind w:left="980" w:right="805" w:hanging="280"/>
      <w:jc w:val="center"/>
    </w:pPr>
    <w:rPr>
      <w:b/>
      <w:sz w:val="52"/>
    </w:rPr>
  </w:style>
  <w:style w:type="paragraph" w:styleId="a6">
    <w:name w:val="header"/>
    <w:basedOn w:val="a0"/>
    <w:link w:val="Char"/>
    <w:uiPriority w:val="99"/>
    <w:rsid w:val="00621B53"/>
    <w:pPr>
      <w:pBdr>
        <w:bottom w:val="single" w:sz="6" w:space="1" w:color="auto"/>
      </w:pBdr>
      <w:tabs>
        <w:tab w:val="center" w:pos="4153"/>
        <w:tab w:val="right" w:pos="8306"/>
      </w:tabs>
      <w:snapToGrid w:val="0"/>
      <w:jc w:val="center"/>
    </w:pPr>
    <w:rPr>
      <w:sz w:val="18"/>
      <w:szCs w:val="18"/>
    </w:rPr>
  </w:style>
  <w:style w:type="paragraph" w:styleId="a7">
    <w:name w:val="footer"/>
    <w:basedOn w:val="a0"/>
    <w:link w:val="Char0"/>
    <w:uiPriority w:val="99"/>
    <w:rsid w:val="00621B53"/>
    <w:pPr>
      <w:tabs>
        <w:tab w:val="center" w:pos="4153"/>
        <w:tab w:val="right" w:pos="8306"/>
      </w:tabs>
      <w:snapToGrid w:val="0"/>
      <w:jc w:val="left"/>
    </w:pPr>
    <w:rPr>
      <w:sz w:val="18"/>
      <w:szCs w:val="18"/>
    </w:rPr>
  </w:style>
  <w:style w:type="paragraph" w:customStyle="1" w:styleId="a">
    <w:name w:val="资料参考清单"/>
    <w:basedOn w:val="a4"/>
    <w:autoRedefine/>
    <w:rsid w:val="00621B53"/>
    <w:pPr>
      <w:numPr>
        <w:numId w:val="2"/>
      </w:numPr>
      <w:autoSpaceDE w:val="0"/>
      <w:autoSpaceDN w:val="0"/>
      <w:spacing w:after="120" w:line="360" w:lineRule="auto"/>
      <w:ind w:left="420" w:hangingChars="200" w:hanging="200"/>
      <w:jc w:val="left"/>
      <w:textAlignment w:val="auto"/>
    </w:pPr>
    <w:rPr>
      <w:rFonts w:eastAsia="宋体"/>
      <w:sz w:val="21"/>
    </w:rPr>
  </w:style>
  <w:style w:type="paragraph" w:styleId="a8">
    <w:name w:val="endnote text"/>
    <w:basedOn w:val="a0"/>
    <w:semiHidden/>
    <w:rsid w:val="00621B53"/>
    <w:pPr>
      <w:snapToGrid w:val="0"/>
      <w:jc w:val="left"/>
    </w:pPr>
  </w:style>
  <w:style w:type="character" w:styleId="a9">
    <w:name w:val="endnote reference"/>
    <w:basedOn w:val="a1"/>
    <w:semiHidden/>
    <w:rsid w:val="00621B53"/>
    <w:rPr>
      <w:vertAlign w:val="superscript"/>
    </w:rPr>
  </w:style>
  <w:style w:type="paragraph" w:styleId="aa">
    <w:name w:val="Date"/>
    <w:basedOn w:val="a0"/>
    <w:next w:val="a0"/>
    <w:link w:val="Char1"/>
    <w:rsid w:val="00621B53"/>
  </w:style>
  <w:style w:type="character" w:styleId="ab">
    <w:name w:val="Hyperlink"/>
    <w:basedOn w:val="a1"/>
    <w:uiPriority w:val="99"/>
    <w:rsid w:val="00621B53"/>
    <w:rPr>
      <w:color w:val="0000FF"/>
      <w:u w:val="single"/>
    </w:rPr>
  </w:style>
  <w:style w:type="paragraph" w:customStyle="1" w:styleId="InfoBlue">
    <w:name w:val="InfoBlue"/>
    <w:basedOn w:val="a0"/>
    <w:next w:val="a4"/>
    <w:autoRedefine/>
    <w:rsid w:val="00621B53"/>
    <w:pPr>
      <w:tabs>
        <w:tab w:val="left" w:pos="560"/>
      </w:tabs>
      <w:ind w:firstLineChars="100" w:firstLine="100"/>
      <w:jc w:val="left"/>
    </w:pPr>
    <w:rPr>
      <w:rFonts w:ascii="楷体_GB2312" w:hAnsi="宋体"/>
      <w:snapToGrid w:val="0"/>
      <w:color w:val="0000FF"/>
      <w:kern w:val="0"/>
      <w:szCs w:val="24"/>
    </w:rPr>
  </w:style>
  <w:style w:type="character" w:styleId="ac">
    <w:name w:val="footnote reference"/>
    <w:basedOn w:val="a1"/>
    <w:rsid w:val="00621B53"/>
    <w:rPr>
      <w:vertAlign w:val="superscript"/>
    </w:rPr>
  </w:style>
  <w:style w:type="paragraph" w:customStyle="1" w:styleId="ad">
    <w:name w:val="表格正文"/>
    <w:basedOn w:val="a0"/>
    <w:rsid w:val="00621B53"/>
    <w:pPr>
      <w:widowControl/>
      <w:tabs>
        <w:tab w:val="num" w:pos="1702"/>
      </w:tabs>
      <w:overflowPunct w:val="0"/>
      <w:autoSpaceDE w:val="0"/>
      <w:autoSpaceDN w:val="0"/>
      <w:adjustRightInd w:val="0"/>
      <w:spacing w:beforeLines="15" w:before="46" w:afterLines="15" w:after="46"/>
    </w:pPr>
    <w:rPr>
      <w:rFonts w:ascii="Times New Roman" w:hAnsi="Times New Roman"/>
      <w:kern w:val="0"/>
      <w:szCs w:val="24"/>
    </w:rPr>
  </w:style>
  <w:style w:type="paragraph" w:customStyle="1" w:styleId="ae">
    <w:name w:val="表格栏头"/>
    <w:basedOn w:val="ad"/>
    <w:next w:val="ad"/>
    <w:rsid w:val="00621B53"/>
    <w:pPr>
      <w:tabs>
        <w:tab w:val="clear" w:pos="1702"/>
      </w:tabs>
      <w:spacing w:before="60" w:after="60"/>
      <w:textAlignment w:val="baseline"/>
    </w:pPr>
    <w:rPr>
      <w:rFonts w:ascii="Tahoma" w:eastAsia="宋体" w:hAnsi="Tahoma"/>
      <w:b/>
    </w:rPr>
  </w:style>
  <w:style w:type="paragraph" w:styleId="50">
    <w:name w:val="toc 5"/>
    <w:basedOn w:val="a0"/>
    <w:next w:val="a0"/>
    <w:autoRedefine/>
    <w:uiPriority w:val="39"/>
    <w:rsid w:val="00621B53"/>
    <w:pPr>
      <w:ind w:left="1120"/>
      <w:jc w:val="left"/>
    </w:pPr>
    <w:rPr>
      <w:rFonts w:ascii="Times New Roman" w:hAnsi="Times New Roman"/>
      <w:sz w:val="18"/>
      <w:szCs w:val="18"/>
    </w:rPr>
  </w:style>
  <w:style w:type="paragraph" w:styleId="60">
    <w:name w:val="toc 6"/>
    <w:basedOn w:val="a0"/>
    <w:next w:val="a0"/>
    <w:autoRedefine/>
    <w:uiPriority w:val="39"/>
    <w:rsid w:val="00621B53"/>
    <w:pPr>
      <w:ind w:left="1400"/>
      <w:jc w:val="left"/>
    </w:pPr>
    <w:rPr>
      <w:rFonts w:ascii="Times New Roman" w:hAnsi="Times New Roman"/>
      <w:sz w:val="18"/>
      <w:szCs w:val="18"/>
    </w:rPr>
  </w:style>
  <w:style w:type="paragraph" w:styleId="70">
    <w:name w:val="toc 7"/>
    <w:basedOn w:val="a0"/>
    <w:next w:val="a0"/>
    <w:autoRedefine/>
    <w:uiPriority w:val="39"/>
    <w:rsid w:val="00621B53"/>
    <w:pPr>
      <w:ind w:left="1680"/>
      <w:jc w:val="left"/>
    </w:pPr>
    <w:rPr>
      <w:rFonts w:ascii="Times New Roman" w:hAnsi="Times New Roman"/>
      <w:sz w:val="18"/>
      <w:szCs w:val="18"/>
    </w:rPr>
  </w:style>
  <w:style w:type="paragraph" w:styleId="80">
    <w:name w:val="toc 8"/>
    <w:basedOn w:val="a0"/>
    <w:next w:val="a0"/>
    <w:autoRedefine/>
    <w:uiPriority w:val="39"/>
    <w:rsid w:val="00621B53"/>
    <w:pPr>
      <w:ind w:left="1960"/>
      <w:jc w:val="left"/>
    </w:pPr>
    <w:rPr>
      <w:rFonts w:ascii="Times New Roman" w:hAnsi="Times New Roman"/>
      <w:sz w:val="18"/>
      <w:szCs w:val="18"/>
    </w:rPr>
  </w:style>
  <w:style w:type="paragraph" w:styleId="90">
    <w:name w:val="toc 9"/>
    <w:basedOn w:val="a0"/>
    <w:next w:val="a0"/>
    <w:autoRedefine/>
    <w:uiPriority w:val="39"/>
    <w:rsid w:val="00621B53"/>
    <w:pPr>
      <w:ind w:left="2240"/>
      <w:jc w:val="left"/>
    </w:pPr>
    <w:rPr>
      <w:rFonts w:ascii="Times New Roman" w:hAnsi="Times New Roman"/>
      <w:sz w:val="18"/>
      <w:szCs w:val="18"/>
    </w:rPr>
  </w:style>
  <w:style w:type="paragraph" w:styleId="af">
    <w:name w:val="caption"/>
    <w:basedOn w:val="a0"/>
    <w:next w:val="a0"/>
    <w:qFormat/>
    <w:rsid w:val="00621B53"/>
    <w:rPr>
      <w:rFonts w:ascii="Arial" w:eastAsia="黑体" w:hAnsi="Arial" w:cs="Arial"/>
      <w:sz w:val="20"/>
    </w:rPr>
  </w:style>
  <w:style w:type="paragraph" w:customStyle="1" w:styleId="Default">
    <w:name w:val="Default"/>
    <w:rsid w:val="00621B53"/>
    <w:pPr>
      <w:autoSpaceDE w:val="0"/>
      <w:autoSpaceDN w:val="0"/>
      <w:adjustRightInd w:val="0"/>
    </w:pPr>
    <w:rPr>
      <w:rFonts w:ascii="宋体"/>
      <w:color w:val="000000"/>
      <w:sz w:val="24"/>
      <w:szCs w:val="24"/>
    </w:rPr>
  </w:style>
  <w:style w:type="paragraph" w:styleId="af0">
    <w:name w:val="Normal Indent"/>
    <w:basedOn w:val="a0"/>
    <w:link w:val="Char2"/>
    <w:rsid w:val="00621B53"/>
    <w:pPr>
      <w:spacing w:beforeLines="50" w:before="156" w:afterLines="50" w:after="156" w:line="240" w:lineRule="auto"/>
      <w:ind w:firstLineChars="200" w:firstLine="420"/>
    </w:pPr>
    <w:rPr>
      <w:rFonts w:ascii="Times New Roman" w:eastAsia="宋体" w:hAnsi="Times New Roman"/>
      <w:szCs w:val="24"/>
    </w:rPr>
  </w:style>
  <w:style w:type="character" w:styleId="af1">
    <w:name w:val="page number"/>
    <w:basedOn w:val="a1"/>
    <w:rsid w:val="00621B53"/>
  </w:style>
  <w:style w:type="table" w:styleId="af2">
    <w:name w:val="Table Grid"/>
    <w:basedOn w:val="a2"/>
    <w:uiPriority w:val="59"/>
    <w:rsid w:val="00621B5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Char Char"/>
    <w:basedOn w:val="a1"/>
    <w:rsid w:val="00D45868"/>
    <w:rPr>
      <w:rFonts w:eastAsia="宋体"/>
      <w:kern w:val="2"/>
      <w:sz w:val="24"/>
      <w:szCs w:val="24"/>
      <w:lang w:val="en-US" w:eastAsia="zh-CN" w:bidi="ar-SA"/>
    </w:rPr>
  </w:style>
  <w:style w:type="table" w:styleId="71">
    <w:name w:val="Table Grid 7"/>
    <w:basedOn w:val="a2"/>
    <w:rsid w:val="00621B53"/>
    <w:pPr>
      <w:widowControl w:val="0"/>
      <w:spacing w:line="400" w:lineRule="exac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HighlightedVariable">
    <w:name w:val="Highlighted Variable"/>
    <w:basedOn w:val="a1"/>
    <w:rsid w:val="00621B53"/>
    <w:rPr>
      <w:color w:val="0000FF"/>
    </w:rPr>
  </w:style>
  <w:style w:type="paragraph" w:styleId="af3">
    <w:name w:val="Balloon Text"/>
    <w:basedOn w:val="a0"/>
    <w:link w:val="Char3"/>
    <w:uiPriority w:val="99"/>
    <w:semiHidden/>
    <w:rsid w:val="00621B53"/>
    <w:rPr>
      <w:sz w:val="18"/>
      <w:szCs w:val="18"/>
    </w:rPr>
  </w:style>
  <w:style w:type="paragraph" w:customStyle="1" w:styleId="ISMS-2">
    <w:name w:val="ISMS-列表2"/>
    <w:basedOn w:val="a0"/>
    <w:rsid w:val="008C67B2"/>
    <w:pPr>
      <w:numPr>
        <w:numId w:val="5"/>
      </w:numPr>
      <w:spacing w:line="360" w:lineRule="auto"/>
    </w:pPr>
    <w:rPr>
      <w:rFonts w:ascii="宋体" w:eastAsia="宋体" w:hAnsi="宋体"/>
      <w:szCs w:val="24"/>
    </w:rPr>
  </w:style>
  <w:style w:type="paragraph" w:customStyle="1" w:styleId="ISMS-3">
    <w:name w:val="ISMS-列表3"/>
    <w:basedOn w:val="a0"/>
    <w:rsid w:val="008C67B2"/>
    <w:pPr>
      <w:numPr>
        <w:numId w:val="4"/>
      </w:numPr>
      <w:autoSpaceDE w:val="0"/>
      <w:autoSpaceDN w:val="0"/>
      <w:adjustRightInd w:val="0"/>
      <w:spacing w:line="360" w:lineRule="auto"/>
    </w:pPr>
    <w:rPr>
      <w:rFonts w:ascii="宋体" w:eastAsia="宋体" w:hAnsi="宋体"/>
      <w:kern w:val="0"/>
      <w:szCs w:val="24"/>
    </w:rPr>
  </w:style>
  <w:style w:type="character" w:customStyle="1" w:styleId="Char2">
    <w:name w:val="正文缩进 Char"/>
    <w:basedOn w:val="a1"/>
    <w:link w:val="af0"/>
    <w:rsid w:val="00621B53"/>
    <w:rPr>
      <w:rFonts w:eastAsia="宋体"/>
      <w:kern w:val="2"/>
      <w:sz w:val="24"/>
      <w:szCs w:val="24"/>
      <w:lang w:val="en-US" w:eastAsia="zh-CN" w:bidi="ar-SA"/>
    </w:rPr>
  </w:style>
  <w:style w:type="paragraph" w:styleId="af4">
    <w:name w:val="Document Map"/>
    <w:basedOn w:val="a0"/>
    <w:link w:val="Char4"/>
    <w:uiPriority w:val="99"/>
    <w:semiHidden/>
    <w:rsid w:val="000A0D5C"/>
    <w:pPr>
      <w:shd w:val="clear" w:color="auto" w:fill="000080"/>
    </w:pPr>
  </w:style>
  <w:style w:type="character" w:customStyle="1" w:styleId="CharChar1">
    <w:name w:val="Char Char1"/>
    <w:rsid w:val="0074519E"/>
    <w:rPr>
      <w:rFonts w:eastAsia="宋体"/>
      <w:kern w:val="2"/>
      <w:sz w:val="24"/>
      <w:szCs w:val="24"/>
      <w:lang w:val="en-US" w:eastAsia="zh-CN" w:bidi="ar-SA"/>
    </w:rPr>
  </w:style>
  <w:style w:type="paragraph" w:customStyle="1" w:styleId="Char5">
    <w:name w:val="Char"/>
    <w:basedOn w:val="a0"/>
    <w:rsid w:val="0074519E"/>
    <w:pPr>
      <w:widowControl/>
      <w:spacing w:line="360" w:lineRule="auto"/>
      <w:jc w:val="left"/>
    </w:pPr>
    <w:rPr>
      <w:rFonts w:ascii="Verdana" w:eastAsia="宋体" w:hAnsi="Verdana"/>
      <w:kern w:val="0"/>
      <w:sz w:val="21"/>
      <w:lang w:eastAsia="en-US"/>
    </w:rPr>
  </w:style>
  <w:style w:type="character" w:customStyle="1" w:styleId="2Char">
    <w:name w:val="标题 2 Char"/>
    <w:link w:val="2"/>
    <w:uiPriority w:val="9"/>
    <w:rsid w:val="005E2964"/>
    <w:rPr>
      <w:rFonts w:ascii="宋体" w:eastAsia="楷体_GB2312" w:hAnsi="宋体"/>
      <w:b/>
      <w:bCs/>
      <w:kern w:val="2"/>
      <w:sz w:val="24"/>
      <w:szCs w:val="24"/>
    </w:rPr>
  </w:style>
  <w:style w:type="paragraph" w:customStyle="1" w:styleId="Char20">
    <w:name w:val="Char2"/>
    <w:basedOn w:val="a0"/>
    <w:rsid w:val="0074519E"/>
    <w:pPr>
      <w:widowControl/>
      <w:spacing w:line="360" w:lineRule="auto"/>
      <w:jc w:val="left"/>
    </w:pPr>
    <w:rPr>
      <w:rFonts w:ascii="Verdana" w:eastAsia="宋体" w:hAnsi="Verdana"/>
      <w:kern w:val="0"/>
      <w:sz w:val="21"/>
      <w:lang w:eastAsia="en-US"/>
    </w:rPr>
  </w:style>
  <w:style w:type="paragraph" w:styleId="af5">
    <w:name w:val="Revision"/>
    <w:hidden/>
    <w:uiPriority w:val="99"/>
    <w:semiHidden/>
    <w:rsid w:val="0074519E"/>
    <w:rPr>
      <w:rFonts w:ascii="CG Times" w:eastAsia="楷体_GB2312" w:hAnsi="CG Times"/>
      <w:kern w:val="2"/>
      <w:sz w:val="24"/>
    </w:rPr>
  </w:style>
  <w:style w:type="paragraph" w:customStyle="1" w:styleId="msolistparagraph0">
    <w:name w:val="msolistparagraph"/>
    <w:basedOn w:val="a0"/>
    <w:rsid w:val="0074519E"/>
    <w:pPr>
      <w:widowControl/>
      <w:spacing w:line="240" w:lineRule="auto"/>
      <w:ind w:firstLine="420"/>
    </w:pPr>
    <w:rPr>
      <w:rFonts w:ascii="Calibri" w:eastAsia="宋体" w:hAnsi="Calibri" w:cs="宋体"/>
      <w:kern w:val="0"/>
      <w:sz w:val="21"/>
      <w:szCs w:val="21"/>
    </w:rPr>
  </w:style>
  <w:style w:type="paragraph" w:styleId="af6">
    <w:name w:val="Plain Text"/>
    <w:basedOn w:val="a0"/>
    <w:link w:val="Char6"/>
    <w:unhideWhenUsed/>
    <w:rsid w:val="0074519E"/>
    <w:pPr>
      <w:spacing w:line="240" w:lineRule="auto"/>
      <w:jc w:val="left"/>
    </w:pPr>
    <w:rPr>
      <w:rFonts w:ascii="Calibri" w:eastAsia="宋体" w:hAnsi="Courier New" w:cs="Courier New"/>
      <w:sz w:val="21"/>
      <w:szCs w:val="21"/>
    </w:rPr>
  </w:style>
  <w:style w:type="character" w:customStyle="1" w:styleId="Char6">
    <w:name w:val="纯文本 Char"/>
    <w:basedOn w:val="a1"/>
    <w:link w:val="af6"/>
    <w:uiPriority w:val="99"/>
    <w:rsid w:val="0074519E"/>
    <w:rPr>
      <w:rFonts w:ascii="Calibri" w:hAnsi="Courier New" w:cs="Courier New"/>
      <w:kern w:val="2"/>
      <w:sz w:val="21"/>
      <w:szCs w:val="21"/>
    </w:rPr>
  </w:style>
  <w:style w:type="paragraph" w:styleId="af7">
    <w:name w:val="List Paragraph"/>
    <w:basedOn w:val="a0"/>
    <w:uiPriority w:val="99"/>
    <w:qFormat/>
    <w:rsid w:val="0074519E"/>
    <w:pPr>
      <w:ind w:firstLineChars="200" w:firstLine="420"/>
    </w:pPr>
  </w:style>
  <w:style w:type="character" w:customStyle="1" w:styleId="Char1">
    <w:name w:val="日期 Char"/>
    <w:basedOn w:val="a1"/>
    <w:link w:val="aa"/>
    <w:rsid w:val="004B27AA"/>
    <w:rPr>
      <w:rFonts w:ascii="CG Times" w:eastAsia="楷体_GB2312" w:hAnsi="CG Times"/>
      <w:kern w:val="2"/>
      <w:sz w:val="24"/>
    </w:rPr>
  </w:style>
  <w:style w:type="paragraph" w:styleId="af8">
    <w:name w:val="Normal (Web)"/>
    <w:basedOn w:val="a0"/>
    <w:uiPriority w:val="99"/>
    <w:unhideWhenUsed/>
    <w:rsid w:val="0013536F"/>
    <w:pPr>
      <w:widowControl/>
      <w:spacing w:before="100" w:beforeAutospacing="1" w:after="100" w:afterAutospacing="1" w:line="240" w:lineRule="auto"/>
      <w:jc w:val="left"/>
    </w:pPr>
    <w:rPr>
      <w:rFonts w:ascii="宋体" w:eastAsia="宋体" w:hAnsi="宋体" w:cs="宋体"/>
      <w:kern w:val="0"/>
      <w:szCs w:val="24"/>
    </w:rPr>
  </w:style>
  <w:style w:type="character" w:customStyle="1" w:styleId="5Char">
    <w:name w:val="标题 5 Char"/>
    <w:basedOn w:val="a1"/>
    <w:link w:val="5"/>
    <w:rsid w:val="00394709"/>
    <w:rPr>
      <w:b/>
      <w:bCs/>
      <w:kern w:val="2"/>
      <w:sz w:val="28"/>
      <w:szCs w:val="28"/>
    </w:rPr>
  </w:style>
  <w:style w:type="character" w:customStyle="1" w:styleId="6Char">
    <w:name w:val="标题 6 Char"/>
    <w:basedOn w:val="a1"/>
    <w:link w:val="6"/>
    <w:rsid w:val="00394709"/>
    <w:rPr>
      <w:rFonts w:ascii="Arial" w:eastAsia="黑体" w:hAnsi="Arial"/>
      <w:b/>
      <w:bCs/>
      <w:kern w:val="2"/>
      <w:sz w:val="24"/>
      <w:szCs w:val="24"/>
    </w:rPr>
  </w:style>
  <w:style w:type="character" w:customStyle="1" w:styleId="7Char">
    <w:name w:val="标题 7 Char"/>
    <w:basedOn w:val="a1"/>
    <w:link w:val="7"/>
    <w:rsid w:val="00394709"/>
    <w:rPr>
      <w:b/>
      <w:bCs/>
      <w:kern w:val="2"/>
      <w:sz w:val="24"/>
      <w:szCs w:val="24"/>
    </w:rPr>
  </w:style>
  <w:style w:type="character" w:customStyle="1" w:styleId="8Char">
    <w:name w:val="标题 8 Char"/>
    <w:basedOn w:val="a1"/>
    <w:link w:val="8"/>
    <w:rsid w:val="00394709"/>
    <w:rPr>
      <w:rFonts w:ascii="Arial" w:eastAsia="黑体" w:hAnsi="Arial"/>
      <w:kern w:val="2"/>
      <w:sz w:val="24"/>
      <w:szCs w:val="24"/>
    </w:rPr>
  </w:style>
  <w:style w:type="character" w:customStyle="1" w:styleId="9Char">
    <w:name w:val="标题 9 Char"/>
    <w:basedOn w:val="a1"/>
    <w:link w:val="9"/>
    <w:rsid w:val="00394709"/>
    <w:rPr>
      <w:rFonts w:ascii="Arial" w:eastAsia="黑体" w:hAnsi="Arial"/>
      <w:kern w:val="2"/>
      <w:sz w:val="21"/>
      <w:szCs w:val="21"/>
    </w:rPr>
  </w:style>
  <w:style w:type="paragraph" w:customStyle="1" w:styleId="21">
    <w:name w:val="信息标题2"/>
    <w:basedOn w:val="af"/>
    <w:next w:val="af"/>
    <w:autoRedefine/>
    <w:rsid w:val="00394709"/>
  </w:style>
  <w:style w:type="paragraph" w:customStyle="1" w:styleId="af9">
    <w:name w:val="标准书脚_奇数页"/>
    <w:rsid w:val="00394709"/>
    <w:pPr>
      <w:spacing w:before="120"/>
      <w:jc w:val="right"/>
    </w:pPr>
    <w:rPr>
      <w:sz w:val="18"/>
    </w:rPr>
  </w:style>
  <w:style w:type="table" w:styleId="11">
    <w:name w:val="Table Grid 1"/>
    <w:basedOn w:val="a2"/>
    <w:rsid w:val="00394709"/>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a">
    <w:name w:val="List"/>
    <w:basedOn w:val="a0"/>
    <w:rsid w:val="00394709"/>
    <w:pPr>
      <w:widowControl/>
      <w:tabs>
        <w:tab w:val="left" w:pos="180"/>
        <w:tab w:val="left" w:pos="540"/>
      </w:tabs>
      <w:spacing w:line="240" w:lineRule="auto"/>
      <w:ind w:left="720" w:hanging="360"/>
      <w:jc w:val="left"/>
    </w:pPr>
    <w:rPr>
      <w:rFonts w:ascii="Times New Roman" w:eastAsia="宋体" w:hAnsi="Times New Roman"/>
      <w:color w:val="000000"/>
      <w:kern w:val="0"/>
      <w:sz w:val="20"/>
    </w:rPr>
  </w:style>
  <w:style w:type="character" w:styleId="afb">
    <w:name w:val="annotation reference"/>
    <w:rsid w:val="00394709"/>
    <w:rPr>
      <w:sz w:val="21"/>
      <w:szCs w:val="21"/>
    </w:rPr>
  </w:style>
  <w:style w:type="paragraph" w:styleId="afc">
    <w:name w:val="annotation text"/>
    <w:basedOn w:val="a0"/>
    <w:link w:val="Char7"/>
    <w:rsid w:val="00394709"/>
    <w:pPr>
      <w:spacing w:line="240" w:lineRule="auto"/>
      <w:jc w:val="left"/>
    </w:pPr>
    <w:rPr>
      <w:rFonts w:ascii="Times New Roman" w:eastAsia="宋体" w:hAnsi="Times New Roman"/>
      <w:sz w:val="21"/>
      <w:szCs w:val="24"/>
      <w:lang w:val="x-none" w:eastAsia="x-none"/>
    </w:rPr>
  </w:style>
  <w:style w:type="character" w:customStyle="1" w:styleId="Char7">
    <w:name w:val="批注文字 Char"/>
    <w:basedOn w:val="a1"/>
    <w:link w:val="afc"/>
    <w:rsid w:val="00394709"/>
    <w:rPr>
      <w:kern w:val="2"/>
      <w:sz w:val="21"/>
      <w:szCs w:val="24"/>
      <w:lang w:val="x-none" w:eastAsia="x-none"/>
    </w:rPr>
  </w:style>
  <w:style w:type="paragraph" w:styleId="afd">
    <w:name w:val="annotation subject"/>
    <w:basedOn w:val="afc"/>
    <w:next w:val="afc"/>
    <w:link w:val="Char8"/>
    <w:rsid w:val="00394709"/>
    <w:rPr>
      <w:b/>
      <w:bCs/>
    </w:rPr>
  </w:style>
  <w:style w:type="character" w:customStyle="1" w:styleId="Char8">
    <w:name w:val="批注主题 Char"/>
    <w:basedOn w:val="Char7"/>
    <w:link w:val="afd"/>
    <w:rsid w:val="00394709"/>
    <w:rPr>
      <w:b/>
      <w:bCs/>
      <w:kern w:val="2"/>
      <w:sz w:val="21"/>
      <w:szCs w:val="24"/>
      <w:lang w:val="x-none" w:eastAsia="x-none"/>
    </w:rPr>
  </w:style>
  <w:style w:type="paragraph" w:customStyle="1" w:styleId="Char10">
    <w:name w:val="Char1"/>
    <w:basedOn w:val="a0"/>
    <w:rsid w:val="00394709"/>
    <w:pPr>
      <w:widowControl/>
      <w:spacing w:line="360" w:lineRule="auto"/>
      <w:jc w:val="left"/>
    </w:pPr>
    <w:rPr>
      <w:rFonts w:ascii="Verdana" w:eastAsia="宋体" w:hAnsi="Verdana"/>
      <w:kern w:val="0"/>
      <w:sz w:val="21"/>
      <w:lang w:eastAsia="en-US"/>
    </w:rPr>
  </w:style>
  <w:style w:type="character" w:customStyle="1" w:styleId="Char">
    <w:name w:val="页眉 Char"/>
    <w:link w:val="a6"/>
    <w:uiPriority w:val="99"/>
    <w:locked/>
    <w:rsid w:val="00394709"/>
    <w:rPr>
      <w:rFonts w:ascii="CG Times" w:eastAsia="楷体_GB2312" w:hAnsi="CG Times"/>
      <w:kern w:val="2"/>
      <w:sz w:val="18"/>
      <w:szCs w:val="18"/>
    </w:rPr>
  </w:style>
  <w:style w:type="character" w:customStyle="1" w:styleId="Char0">
    <w:name w:val="页脚 Char"/>
    <w:link w:val="a7"/>
    <w:uiPriority w:val="99"/>
    <w:locked/>
    <w:rsid w:val="00394709"/>
    <w:rPr>
      <w:rFonts w:ascii="CG Times" w:eastAsia="楷体_GB2312" w:hAnsi="CG Times"/>
      <w:kern w:val="2"/>
      <w:sz w:val="18"/>
      <w:szCs w:val="18"/>
    </w:rPr>
  </w:style>
  <w:style w:type="character" w:customStyle="1" w:styleId="Char3">
    <w:name w:val="批注框文本 Char"/>
    <w:link w:val="af3"/>
    <w:uiPriority w:val="99"/>
    <w:semiHidden/>
    <w:rsid w:val="00394709"/>
    <w:rPr>
      <w:rFonts w:ascii="CG Times" w:eastAsia="楷体_GB2312" w:hAnsi="CG Times"/>
      <w:kern w:val="2"/>
      <w:sz w:val="18"/>
      <w:szCs w:val="18"/>
    </w:rPr>
  </w:style>
  <w:style w:type="table" w:styleId="3-1">
    <w:name w:val="Medium Grid 3 Accent 1"/>
    <w:basedOn w:val="a2"/>
    <w:uiPriority w:val="69"/>
    <w:rsid w:val="00394709"/>
    <w:rPr>
      <w:rFonts w:ascii="Calibri" w:hAnsi="Calibri"/>
      <w:kern w:val="2"/>
      <w:sz w:val="21"/>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2-5">
    <w:name w:val="Medium Shading 2 Accent 5"/>
    <w:basedOn w:val="a2"/>
    <w:uiPriority w:val="64"/>
    <w:rsid w:val="00394709"/>
    <w:rPr>
      <w:rFonts w:ascii="Calibri" w:hAnsi="Calibri"/>
      <w:kern w:val="2"/>
      <w:sz w:val="21"/>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3-5">
    <w:name w:val="Medium Grid 3 Accent 5"/>
    <w:basedOn w:val="a2"/>
    <w:uiPriority w:val="69"/>
    <w:rsid w:val="00394709"/>
    <w:rPr>
      <w:rFonts w:ascii="Calibri" w:hAnsi="Calibri"/>
      <w:kern w:val="2"/>
      <w:sz w:val="21"/>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1Char">
    <w:name w:val="标题 1 Char"/>
    <w:link w:val="1"/>
    <w:uiPriority w:val="9"/>
    <w:rsid w:val="00C63822"/>
    <w:rPr>
      <w:rFonts w:ascii="Arial" w:eastAsia="楷体_GB2312" w:hAnsi="Arial"/>
      <w:b/>
      <w:bCs/>
      <w:kern w:val="44"/>
      <w:sz w:val="24"/>
      <w:szCs w:val="24"/>
    </w:rPr>
  </w:style>
  <w:style w:type="paragraph" w:styleId="TOC">
    <w:name w:val="TOC Heading"/>
    <w:basedOn w:val="1"/>
    <w:next w:val="a0"/>
    <w:uiPriority w:val="39"/>
    <w:semiHidden/>
    <w:unhideWhenUsed/>
    <w:qFormat/>
    <w:rsid w:val="00394709"/>
    <w:pPr>
      <w:widowControl/>
      <w:numPr>
        <w:numId w:val="0"/>
      </w:numPr>
      <w:spacing w:before="480" w:line="276" w:lineRule="auto"/>
      <w:outlineLvl w:val="9"/>
    </w:pPr>
    <w:rPr>
      <w:rFonts w:ascii="Cambria" w:eastAsia="宋体" w:hAnsi="Cambria"/>
      <w:color w:val="365F91"/>
      <w:kern w:val="0"/>
      <w:sz w:val="28"/>
      <w:szCs w:val="28"/>
      <w:lang w:eastAsia="ar-SA"/>
    </w:rPr>
  </w:style>
  <w:style w:type="character" w:customStyle="1" w:styleId="3Char">
    <w:name w:val="标题 3 Char"/>
    <w:link w:val="3"/>
    <w:uiPriority w:val="9"/>
    <w:rsid w:val="00394709"/>
    <w:rPr>
      <w:rFonts w:ascii="Arial" w:eastAsia="楷体_GB2312" w:hAnsi="Arial"/>
      <w:b/>
      <w:bCs/>
      <w:kern w:val="2"/>
      <w:sz w:val="24"/>
      <w:szCs w:val="24"/>
    </w:rPr>
  </w:style>
  <w:style w:type="paragraph" w:styleId="afe">
    <w:name w:val="footnote text"/>
    <w:basedOn w:val="a0"/>
    <w:link w:val="Char9"/>
    <w:rsid w:val="00394709"/>
    <w:pPr>
      <w:snapToGrid w:val="0"/>
      <w:spacing w:line="240" w:lineRule="auto"/>
      <w:jc w:val="left"/>
    </w:pPr>
    <w:rPr>
      <w:rFonts w:ascii="Times New Roman" w:eastAsia="宋体" w:hAnsi="Times New Roman"/>
      <w:sz w:val="18"/>
      <w:szCs w:val="18"/>
    </w:rPr>
  </w:style>
  <w:style w:type="character" w:customStyle="1" w:styleId="Char9">
    <w:name w:val="脚注文本 Char"/>
    <w:basedOn w:val="a1"/>
    <w:link w:val="afe"/>
    <w:rsid w:val="00394709"/>
    <w:rPr>
      <w:kern w:val="2"/>
      <w:sz w:val="18"/>
      <w:szCs w:val="18"/>
    </w:rPr>
  </w:style>
  <w:style w:type="paragraph" w:styleId="12">
    <w:name w:val="index 1"/>
    <w:basedOn w:val="a0"/>
    <w:next w:val="a0"/>
    <w:rsid w:val="00E97D4A"/>
    <w:pPr>
      <w:widowControl/>
      <w:spacing w:before="120" w:line="240" w:lineRule="auto"/>
      <w:jc w:val="left"/>
    </w:pPr>
    <w:rPr>
      <w:rFonts w:ascii="Times New Roman" w:eastAsia="宋体" w:hAnsi="Times New Roman"/>
      <w:color w:val="000000"/>
      <w:kern w:val="0"/>
      <w:sz w:val="20"/>
    </w:rPr>
  </w:style>
  <w:style w:type="table" w:styleId="aff">
    <w:name w:val="Table Professional"/>
    <w:basedOn w:val="a2"/>
    <w:rsid w:val="00F7087D"/>
    <w:pPr>
      <w:widowControl w:val="0"/>
      <w:spacing w:line="400" w:lineRule="exac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Char4">
    <w:name w:val="文档结构图 Char"/>
    <w:link w:val="af4"/>
    <w:uiPriority w:val="99"/>
    <w:semiHidden/>
    <w:rsid w:val="00422B2E"/>
    <w:rPr>
      <w:rFonts w:ascii="CG Times" w:eastAsia="楷体_GB2312" w:hAnsi="CG Times"/>
      <w:kern w:val="2"/>
      <w:sz w:val="24"/>
      <w:shd w:val="clear" w:color="auto" w:fill="000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Document Map"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F01C1"/>
    <w:pPr>
      <w:widowControl w:val="0"/>
      <w:spacing w:line="400" w:lineRule="exact"/>
      <w:jc w:val="both"/>
    </w:pPr>
    <w:rPr>
      <w:rFonts w:ascii="CG Times" w:eastAsia="楷体_GB2312" w:hAnsi="CG Times"/>
      <w:kern w:val="2"/>
      <w:sz w:val="24"/>
    </w:rPr>
  </w:style>
  <w:style w:type="paragraph" w:styleId="1">
    <w:name w:val="heading 1"/>
    <w:basedOn w:val="a0"/>
    <w:next w:val="a0"/>
    <w:link w:val="1Char"/>
    <w:autoRedefine/>
    <w:uiPriority w:val="9"/>
    <w:qFormat/>
    <w:rsid w:val="00C63822"/>
    <w:pPr>
      <w:keepNext/>
      <w:keepLines/>
      <w:numPr>
        <w:numId w:val="3"/>
      </w:numPr>
      <w:spacing w:line="240" w:lineRule="auto"/>
      <w:jc w:val="left"/>
      <w:outlineLvl w:val="0"/>
    </w:pPr>
    <w:rPr>
      <w:rFonts w:ascii="Arial" w:hAnsi="Arial"/>
      <w:b/>
      <w:bCs/>
      <w:kern w:val="44"/>
      <w:szCs w:val="24"/>
    </w:rPr>
  </w:style>
  <w:style w:type="paragraph" w:styleId="2">
    <w:name w:val="heading 2"/>
    <w:basedOn w:val="a0"/>
    <w:next w:val="a0"/>
    <w:link w:val="2Char"/>
    <w:autoRedefine/>
    <w:uiPriority w:val="9"/>
    <w:qFormat/>
    <w:rsid w:val="005E2964"/>
    <w:pPr>
      <w:keepNext/>
      <w:keepLines/>
      <w:numPr>
        <w:ilvl w:val="1"/>
        <w:numId w:val="3"/>
      </w:numPr>
      <w:ind w:rightChars="100" w:right="240"/>
      <w:jc w:val="left"/>
      <w:outlineLvl w:val="1"/>
    </w:pPr>
    <w:rPr>
      <w:rFonts w:ascii="宋体" w:hAnsi="宋体"/>
      <w:b/>
      <w:bCs/>
      <w:szCs w:val="24"/>
    </w:rPr>
  </w:style>
  <w:style w:type="paragraph" w:styleId="3">
    <w:name w:val="heading 3"/>
    <w:basedOn w:val="a0"/>
    <w:next w:val="a0"/>
    <w:link w:val="3Char"/>
    <w:uiPriority w:val="9"/>
    <w:qFormat/>
    <w:rsid w:val="00621B53"/>
    <w:pPr>
      <w:keepNext/>
      <w:keepLines/>
      <w:numPr>
        <w:ilvl w:val="2"/>
        <w:numId w:val="3"/>
      </w:numPr>
      <w:ind w:rightChars="100" w:right="100"/>
      <w:jc w:val="left"/>
      <w:outlineLvl w:val="2"/>
    </w:pPr>
    <w:rPr>
      <w:rFonts w:ascii="Arial" w:hAnsi="Arial"/>
      <w:b/>
      <w:bCs/>
      <w:szCs w:val="24"/>
    </w:rPr>
  </w:style>
  <w:style w:type="paragraph" w:styleId="4">
    <w:name w:val="heading 4"/>
    <w:basedOn w:val="a0"/>
    <w:next w:val="a0"/>
    <w:qFormat/>
    <w:rsid w:val="008679F6"/>
    <w:pPr>
      <w:keepNext/>
      <w:keepLines/>
      <w:numPr>
        <w:ilvl w:val="3"/>
        <w:numId w:val="3"/>
      </w:numPr>
      <w:ind w:rightChars="100" w:right="100"/>
      <w:jc w:val="left"/>
      <w:outlineLvl w:val="3"/>
    </w:pPr>
    <w:rPr>
      <w:rFonts w:ascii="Arial" w:hAnsi="Arial"/>
      <w:b/>
      <w:bCs/>
      <w:szCs w:val="24"/>
    </w:rPr>
  </w:style>
  <w:style w:type="paragraph" w:styleId="5">
    <w:name w:val="heading 5"/>
    <w:basedOn w:val="a0"/>
    <w:next w:val="a0"/>
    <w:link w:val="5Char"/>
    <w:qFormat/>
    <w:rsid w:val="00394709"/>
    <w:pPr>
      <w:keepNext/>
      <w:keepLines/>
      <w:tabs>
        <w:tab w:val="num" w:pos="3276"/>
      </w:tabs>
      <w:spacing w:before="280" w:after="290" w:line="376" w:lineRule="auto"/>
      <w:ind w:left="3276" w:hanging="1008"/>
      <w:outlineLvl w:val="4"/>
    </w:pPr>
    <w:rPr>
      <w:rFonts w:ascii="Times New Roman" w:eastAsia="宋体" w:hAnsi="Times New Roman"/>
      <w:b/>
      <w:bCs/>
      <w:sz w:val="28"/>
      <w:szCs w:val="28"/>
    </w:rPr>
  </w:style>
  <w:style w:type="paragraph" w:styleId="6">
    <w:name w:val="heading 6"/>
    <w:basedOn w:val="a0"/>
    <w:next w:val="a0"/>
    <w:link w:val="6Char"/>
    <w:qFormat/>
    <w:rsid w:val="00394709"/>
    <w:pPr>
      <w:keepNext/>
      <w:keepLines/>
      <w:tabs>
        <w:tab w:val="num" w:pos="3420"/>
      </w:tabs>
      <w:spacing w:before="240" w:after="64" w:line="320" w:lineRule="auto"/>
      <w:ind w:left="3420" w:hanging="1152"/>
      <w:outlineLvl w:val="5"/>
    </w:pPr>
    <w:rPr>
      <w:rFonts w:ascii="Arial" w:eastAsia="黑体" w:hAnsi="Arial"/>
      <w:b/>
      <w:bCs/>
      <w:szCs w:val="24"/>
    </w:rPr>
  </w:style>
  <w:style w:type="paragraph" w:styleId="7">
    <w:name w:val="heading 7"/>
    <w:basedOn w:val="a0"/>
    <w:next w:val="a0"/>
    <w:link w:val="7Char"/>
    <w:qFormat/>
    <w:rsid w:val="00394709"/>
    <w:pPr>
      <w:keepNext/>
      <w:keepLines/>
      <w:tabs>
        <w:tab w:val="num" w:pos="3564"/>
      </w:tabs>
      <w:spacing w:before="240" w:after="64" w:line="320" w:lineRule="auto"/>
      <w:ind w:left="3564" w:hanging="1296"/>
      <w:outlineLvl w:val="6"/>
    </w:pPr>
    <w:rPr>
      <w:rFonts w:ascii="Times New Roman" w:eastAsia="宋体" w:hAnsi="Times New Roman"/>
      <w:b/>
      <w:bCs/>
      <w:szCs w:val="24"/>
    </w:rPr>
  </w:style>
  <w:style w:type="paragraph" w:styleId="8">
    <w:name w:val="heading 8"/>
    <w:basedOn w:val="a0"/>
    <w:next w:val="a0"/>
    <w:link w:val="8Char"/>
    <w:qFormat/>
    <w:rsid w:val="00394709"/>
    <w:pPr>
      <w:keepNext/>
      <w:keepLines/>
      <w:tabs>
        <w:tab w:val="num" w:pos="3708"/>
      </w:tabs>
      <w:spacing w:before="240" w:after="64" w:line="320" w:lineRule="auto"/>
      <w:ind w:left="3708" w:hanging="1440"/>
      <w:outlineLvl w:val="7"/>
    </w:pPr>
    <w:rPr>
      <w:rFonts w:ascii="Arial" w:eastAsia="黑体" w:hAnsi="Arial"/>
      <w:szCs w:val="24"/>
    </w:rPr>
  </w:style>
  <w:style w:type="paragraph" w:styleId="9">
    <w:name w:val="heading 9"/>
    <w:basedOn w:val="a0"/>
    <w:next w:val="a0"/>
    <w:link w:val="9Char"/>
    <w:qFormat/>
    <w:rsid w:val="00394709"/>
    <w:pPr>
      <w:keepNext/>
      <w:keepLines/>
      <w:tabs>
        <w:tab w:val="num" w:pos="3852"/>
      </w:tabs>
      <w:spacing w:before="240" w:after="64" w:line="320" w:lineRule="auto"/>
      <w:ind w:left="3852" w:hanging="158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itemlist">
    <w:name w:val="item list"/>
    <w:basedOn w:val="a0"/>
    <w:autoRedefine/>
    <w:rsid w:val="00621B53"/>
    <w:pPr>
      <w:numPr>
        <w:numId w:val="1"/>
      </w:numPr>
      <w:tabs>
        <w:tab w:val="clear" w:pos="760"/>
        <w:tab w:val="num" w:pos="360"/>
      </w:tabs>
      <w:autoSpaceDE w:val="0"/>
      <w:autoSpaceDN w:val="0"/>
      <w:adjustRightInd w:val="0"/>
      <w:spacing w:line="360" w:lineRule="auto"/>
      <w:ind w:left="0" w:firstLineChars="200" w:firstLine="420"/>
      <w:jc w:val="left"/>
    </w:pPr>
    <w:rPr>
      <w:rFonts w:ascii="宋体" w:eastAsia="宋体" w:hAnsi="宋体" w:cs="仿宋"/>
      <w:color w:val="000000"/>
      <w:kern w:val="0"/>
      <w:sz w:val="21"/>
      <w:szCs w:val="22"/>
      <w:lang w:val="zh-CN"/>
    </w:rPr>
  </w:style>
  <w:style w:type="paragraph" w:styleId="40">
    <w:name w:val="toc 4"/>
    <w:basedOn w:val="a0"/>
    <w:next w:val="a0"/>
    <w:autoRedefine/>
    <w:uiPriority w:val="39"/>
    <w:rsid w:val="00621B53"/>
    <w:pPr>
      <w:tabs>
        <w:tab w:val="left" w:pos="1400"/>
        <w:tab w:val="right" w:leader="dot" w:pos="9072"/>
      </w:tabs>
      <w:spacing w:line="320" w:lineRule="exact"/>
      <w:ind w:leftChars="300" w:left="720"/>
      <w:jc w:val="left"/>
    </w:pPr>
    <w:rPr>
      <w:rFonts w:ascii="Times New Roman" w:hAnsi="Times New Roman"/>
      <w:sz w:val="18"/>
      <w:szCs w:val="18"/>
    </w:rPr>
  </w:style>
  <w:style w:type="paragraph" w:styleId="30">
    <w:name w:val="toc 3"/>
    <w:basedOn w:val="a0"/>
    <w:next w:val="a0"/>
    <w:autoRedefine/>
    <w:uiPriority w:val="39"/>
    <w:qFormat/>
    <w:rsid w:val="00621B53"/>
    <w:pPr>
      <w:tabs>
        <w:tab w:val="left" w:pos="1400"/>
        <w:tab w:val="right" w:leader="dot" w:pos="9072"/>
      </w:tabs>
      <w:spacing w:line="320" w:lineRule="exact"/>
      <w:ind w:leftChars="200" w:left="480"/>
      <w:jc w:val="left"/>
    </w:pPr>
    <w:rPr>
      <w:rFonts w:ascii="Times New Roman" w:hAnsi="Times New Roman"/>
      <w:iCs/>
      <w:noProof/>
      <w:sz w:val="21"/>
    </w:rPr>
  </w:style>
  <w:style w:type="paragraph" w:styleId="20">
    <w:name w:val="toc 2"/>
    <w:basedOn w:val="a0"/>
    <w:next w:val="a0"/>
    <w:autoRedefine/>
    <w:uiPriority w:val="39"/>
    <w:qFormat/>
    <w:rsid w:val="00621B53"/>
    <w:pPr>
      <w:tabs>
        <w:tab w:val="left" w:pos="774"/>
        <w:tab w:val="right" w:leader="dot" w:pos="9072"/>
      </w:tabs>
      <w:spacing w:line="320" w:lineRule="exact"/>
      <w:ind w:leftChars="100" w:left="240"/>
      <w:jc w:val="left"/>
    </w:pPr>
    <w:rPr>
      <w:rFonts w:ascii="Times New Roman" w:hAnsi="Times New Roman"/>
      <w:smallCaps/>
      <w:sz w:val="21"/>
    </w:rPr>
  </w:style>
  <w:style w:type="paragraph" w:styleId="10">
    <w:name w:val="toc 1"/>
    <w:basedOn w:val="a0"/>
    <w:next w:val="a0"/>
    <w:autoRedefine/>
    <w:uiPriority w:val="39"/>
    <w:qFormat/>
    <w:rsid w:val="00621B53"/>
    <w:pPr>
      <w:tabs>
        <w:tab w:val="left" w:pos="645"/>
        <w:tab w:val="right" w:leader="dot" w:pos="9072"/>
      </w:tabs>
      <w:spacing w:line="320" w:lineRule="exact"/>
      <w:jc w:val="left"/>
    </w:pPr>
    <w:rPr>
      <w:rFonts w:ascii="Times New Roman" w:hAnsi="Times New Roman"/>
      <w:b/>
      <w:bCs/>
      <w:caps/>
      <w:sz w:val="21"/>
    </w:rPr>
  </w:style>
  <w:style w:type="paragraph" w:styleId="a4">
    <w:name w:val="Body Text"/>
    <w:basedOn w:val="a0"/>
    <w:rsid w:val="00621B53"/>
    <w:pPr>
      <w:adjustRightInd w:val="0"/>
      <w:spacing w:line="400" w:lineRule="atLeast"/>
      <w:textAlignment w:val="baseline"/>
    </w:pPr>
    <w:rPr>
      <w:rFonts w:ascii="Times New Roman" w:hAnsi="Times New Roman"/>
      <w:kern w:val="0"/>
    </w:rPr>
  </w:style>
  <w:style w:type="paragraph" w:styleId="a5">
    <w:name w:val="Block Text"/>
    <w:basedOn w:val="a0"/>
    <w:rsid w:val="00621B53"/>
    <w:pPr>
      <w:ind w:left="980" w:right="805" w:hanging="280"/>
      <w:jc w:val="center"/>
    </w:pPr>
    <w:rPr>
      <w:b/>
      <w:sz w:val="52"/>
    </w:rPr>
  </w:style>
  <w:style w:type="paragraph" w:styleId="a6">
    <w:name w:val="header"/>
    <w:basedOn w:val="a0"/>
    <w:link w:val="Char"/>
    <w:uiPriority w:val="99"/>
    <w:rsid w:val="00621B53"/>
    <w:pPr>
      <w:pBdr>
        <w:bottom w:val="single" w:sz="6" w:space="1" w:color="auto"/>
      </w:pBdr>
      <w:tabs>
        <w:tab w:val="center" w:pos="4153"/>
        <w:tab w:val="right" w:pos="8306"/>
      </w:tabs>
      <w:snapToGrid w:val="0"/>
      <w:jc w:val="center"/>
    </w:pPr>
    <w:rPr>
      <w:sz w:val="18"/>
      <w:szCs w:val="18"/>
    </w:rPr>
  </w:style>
  <w:style w:type="paragraph" w:styleId="a7">
    <w:name w:val="footer"/>
    <w:basedOn w:val="a0"/>
    <w:link w:val="Char0"/>
    <w:uiPriority w:val="99"/>
    <w:rsid w:val="00621B53"/>
    <w:pPr>
      <w:tabs>
        <w:tab w:val="center" w:pos="4153"/>
        <w:tab w:val="right" w:pos="8306"/>
      </w:tabs>
      <w:snapToGrid w:val="0"/>
      <w:jc w:val="left"/>
    </w:pPr>
    <w:rPr>
      <w:sz w:val="18"/>
      <w:szCs w:val="18"/>
    </w:rPr>
  </w:style>
  <w:style w:type="paragraph" w:customStyle="1" w:styleId="a">
    <w:name w:val="资料参考清单"/>
    <w:basedOn w:val="a4"/>
    <w:autoRedefine/>
    <w:rsid w:val="00621B53"/>
    <w:pPr>
      <w:numPr>
        <w:numId w:val="2"/>
      </w:numPr>
      <w:autoSpaceDE w:val="0"/>
      <w:autoSpaceDN w:val="0"/>
      <w:spacing w:after="120" w:line="360" w:lineRule="auto"/>
      <w:ind w:left="420" w:hangingChars="200" w:hanging="200"/>
      <w:jc w:val="left"/>
      <w:textAlignment w:val="auto"/>
    </w:pPr>
    <w:rPr>
      <w:rFonts w:eastAsia="宋体"/>
      <w:sz w:val="21"/>
    </w:rPr>
  </w:style>
  <w:style w:type="paragraph" w:styleId="a8">
    <w:name w:val="endnote text"/>
    <w:basedOn w:val="a0"/>
    <w:semiHidden/>
    <w:rsid w:val="00621B53"/>
    <w:pPr>
      <w:snapToGrid w:val="0"/>
      <w:jc w:val="left"/>
    </w:pPr>
  </w:style>
  <w:style w:type="character" w:styleId="a9">
    <w:name w:val="endnote reference"/>
    <w:basedOn w:val="a1"/>
    <w:semiHidden/>
    <w:rsid w:val="00621B53"/>
    <w:rPr>
      <w:vertAlign w:val="superscript"/>
    </w:rPr>
  </w:style>
  <w:style w:type="paragraph" w:styleId="aa">
    <w:name w:val="Date"/>
    <w:basedOn w:val="a0"/>
    <w:next w:val="a0"/>
    <w:link w:val="Char1"/>
    <w:rsid w:val="00621B53"/>
  </w:style>
  <w:style w:type="character" w:styleId="ab">
    <w:name w:val="Hyperlink"/>
    <w:basedOn w:val="a1"/>
    <w:uiPriority w:val="99"/>
    <w:rsid w:val="00621B53"/>
    <w:rPr>
      <w:color w:val="0000FF"/>
      <w:u w:val="single"/>
    </w:rPr>
  </w:style>
  <w:style w:type="paragraph" w:customStyle="1" w:styleId="InfoBlue">
    <w:name w:val="InfoBlue"/>
    <w:basedOn w:val="a0"/>
    <w:next w:val="a4"/>
    <w:autoRedefine/>
    <w:rsid w:val="00621B53"/>
    <w:pPr>
      <w:tabs>
        <w:tab w:val="left" w:pos="560"/>
      </w:tabs>
      <w:ind w:firstLineChars="100" w:firstLine="100"/>
      <w:jc w:val="left"/>
    </w:pPr>
    <w:rPr>
      <w:rFonts w:ascii="楷体_GB2312" w:hAnsi="宋体"/>
      <w:snapToGrid w:val="0"/>
      <w:color w:val="0000FF"/>
      <w:kern w:val="0"/>
      <w:szCs w:val="24"/>
    </w:rPr>
  </w:style>
  <w:style w:type="character" w:styleId="ac">
    <w:name w:val="footnote reference"/>
    <w:basedOn w:val="a1"/>
    <w:rsid w:val="00621B53"/>
    <w:rPr>
      <w:vertAlign w:val="superscript"/>
    </w:rPr>
  </w:style>
  <w:style w:type="paragraph" w:customStyle="1" w:styleId="ad">
    <w:name w:val="表格正文"/>
    <w:basedOn w:val="a0"/>
    <w:rsid w:val="00621B53"/>
    <w:pPr>
      <w:widowControl/>
      <w:tabs>
        <w:tab w:val="num" w:pos="1702"/>
      </w:tabs>
      <w:overflowPunct w:val="0"/>
      <w:autoSpaceDE w:val="0"/>
      <w:autoSpaceDN w:val="0"/>
      <w:adjustRightInd w:val="0"/>
      <w:spacing w:beforeLines="15" w:before="46" w:afterLines="15" w:after="46"/>
    </w:pPr>
    <w:rPr>
      <w:rFonts w:ascii="Times New Roman" w:hAnsi="Times New Roman"/>
      <w:kern w:val="0"/>
      <w:szCs w:val="24"/>
    </w:rPr>
  </w:style>
  <w:style w:type="paragraph" w:customStyle="1" w:styleId="ae">
    <w:name w:val="表格栏头"/>
    <w:basedOn w:val="ad"/>
    <w:next w:val="ad"/>
    <w:rsid w:val="00621B53"/>
    <w:pPr>
      <w:tabs>
        <w:tab w:val="clear" w:pos="1702"/>
      </w:tabs>
      <w:spacing w:before="60" w:after="60"/>
      <w:textAlignment w:val="baseline"/>
    </w:pPr>
    <w:rPr>
      <w:rFonts w:ascii="Tahoma" w:eastAsia="宋体" w:hAnsi="Tahoma"/>
      <w:b/>
    </w:rPr>
  </w:style>
  <w:style w:type="paragraph" w:styleId="50">
    <w:name w:val="toc 5"/>
    <w:basedOn w:val="a0"/>
    <w:next w:val="a0"/>
    <w:autoRedefine/>
    <w:uiPriority w:val="39"/>
    <w:rsid w:val="00621B53"/>
    <w:pPr>
      <w:ind w:left="1120"/>
      <w:jc w:val="left"/>
    </w:pPr>
    <w:rPr>
      <w:rFonts w:ascii="Times New Roman" w:hAnsi="Times New Roman"/>
      <w:sz w:val="18"/>
      <w:szCs w:val="18"/>
    </w:rPr>
  </w:style>
  <w:style w:type="paragraph" w:styleId="60">
    <w:name w:val="toc 6"/>
    <w:basedOn w:val="a0"/>
    <w:next w:val="a0"/>
    <w:autoRedefine/>
    <w:uiPriority w:val="39"/>
    <w:rsid w:val="00621B53"/>
    <w:pPr>
      <w:ind w:left="1400"/>
      <w:jc w:val="left"/>
    </w:pPr>
    <w:rPr>
      <w:rFonts w:ascii="Times New Roman" w:hAnsi="Times New Roman"/>
      <w:sz w:val="18"/>
      <w:szCs w:val="18"/>
    </w:rPr>
  </w:style>
  <w:style w:type="paragraph" w:styleId="70">
    <w:name w:val="toc 7"/>
    <w:basedOn w:val="a0"/>
    <w:next w:val="a0"/>
    <w:autoRedefine/>
    <w:uiPriority w:val="39"/>
    <w:rsid w:val="00621B53"/>
    <w:pPr>
      <w:ind w:left="1680"/>
      <w:jc w:val="left"/>
    </w:pPr>
    <w:rPr>
      <w:rFonts w:ascii="Times New Roman" w:hAnsi="Times New Roman"/>
      <w:sz w:val="18"/>
      <w:szCs w:val="18"/>
    </w:rPr>
  </w:style>
  <w:style w:type="paragraph" w:styleId="80">
    <w:name w:val="toc 8"/>
    <w:basedOn w:val="a0"/>
    <w:next w:val="a0"/>
    <w:autoRedefine/>
    <w:uiPriority w:val="39"/>
    <w:rsid w:val="00621B53"/>
    <w:pPr>
      <w:ind w:left="1960"/>
      <w:jc w:val="left"/>
    </w:pPr>
    <w:rPr>
      <w:rFonts w:ascii="Times New Roman" w:hAnsi="Times New Roman"/>
      <w:sz w:val="18"/>
      <w:szCs w:val="18"/>
    </w:rPr>
  </w:style>
  <w:style w:type="paragraph" w:styleId="90">
    <w:name w:val="toc 9"/>
    <w:basedOn w:val="a0"/>
    <w:next w:val="a0"/>
    <w:autoRedefine/>
    <w:uiPriority w:val="39"/>
    <w:rsid w:val="00621B53"/>
    <w:pPr>
      <w:ind w:left="2240"/>
      <w:jc w:val="left"/>
    </w:pPr>
    <w:rPr>
      <w:rFonts w:ascii="Times New Roman" w:hAnsi="Times New Roman"/>
      <w:sz w:val="18"/>
      <w:szCs w:val="18"/>
    </w:rPr>
  </w:style>
  <w:style w:type="paragraph" w:styleId="af">
    <w:name w:val="caption"/>
    <w:basedOn w:val="a0"/>
    <w:next w:val="a0"/>
    <w:qFormat/>
    <w:rsid w:val="00621B53"/>
    <w:rPr>
      <w:rFonts w:ascii="Arial" w:eastAsia="黑体" w:hAnsi="Arial" w:cs="Arial"/>
      <w:sz w:val="20"/>
    </w:rPr>
  </w:style>
  <w:style w:type="paragraph" w:customStyle="1" w:styleId="Default">
    <w:name w:val="Default"/>
    <w:rsid w:val="00621B53"/>
    <w:pPr>
      <w:autoSpaceDE w:val="0"/>
      <w:autoSpaceDN w:val="0"/>
      <w:adjustRightInd w:val="0"/>
    </w:pPr>
    <w:rPr>
      <w:rFonts w:ascii="宋体"/>
      <w:color w:val="000000"/>
      <w:sz w:val="24"/>
      <w:szCs w:val="24"/>
    </w:rPr>
  </w:style>
  <w:style w:type="paragraph" w:styleId="af0">
    <w:name w:val="Normal Indent"/>
    <w:basedOn w:val="a0"/>
    <w:link w:val="Char2"/>
    <w:rsid w:val="00621B53"/>
    <w:pPr>
      <w:spacing w:beforeLines="50" w:before="156" w:afterLines="50" w:after="156" w:line="240" w:lineRule="auto"/>
      <w:ind w:firstLineChars="200" w:firstLine="420"/>
    </w:pPr>
    <w:rPr>
      <w:rFonts w:ascii="Times New Roman" w:eastAsia="宋体" w:hAnsi="Times New Roman"/>
      <w:szCs w:val="24"/>
    </w:rPr>
  </w:style>
  <w:style w:type="character" w:styleId="af1">
    <w:name w:val="page number"/>
    <w:basedOn w:val="a1"/>
    <w:rsid w:val="00621B53"/>
  </w:style>
  <w:style w:type="table" w:styleId="af2">
    <w:name w:val="Table Grid"/>
    <w:basedOn w:val="a2"/>
    <w:uiPriority w:val="59"/>
    <w:rsid w:val="00621B5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Char Char"/>
    <w:basedOn w:val="a1"/>
    <w:rsid w:val="00D45868"/>
    <w:rPr>
      <w:rFonts w:eastAsia="宋体"/>
      <w:kern w:val="2"/>
      <w:sz w:val="24"/>
      <w:szCs w:val="24"/>
      <w:lang w:val="en-US" w:eastAsia="zh-CN" w:bidi="ar-SA"/>
    </w:rPr>
  </w:style>
  <w:style w:type="table" w:styleId="71">
    <w:name w:val="Table Grid 7"/>
    <w:basedOn w:val="a2"/>
    <w:rsid w:val="00621B53"/>
    <w:pPr>
      <w:widowControl w:val="0"/>
      <w:spacing w:line="400" w:lineRule="exac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HighlightedVariable">
    <w:name w:val="Highlighted Variable"/>
    <w:basedOn w:val="a1"/>
    <w:rsid w:val="00621B53"/>
    <w:rPr>
      <w:color w:val="0000FF"/>
    </w:rPr>
  </w:style>
  <w:style w:type="paragraph" w:styleId="af3">
    <w:name w:val="Balloon Text"/>
    <w:basedOn w:val="a0"/>
    <w:link w:val="Char3"/>
    <w:uiPriority w:val="99"/>
    <w:semiHidden/>
    <w:rsid w:val="00621B53"/>
    <w:rPr>
      <w:sz w:val="18"/>
      <w:szCs w:val="18"/>
    </w:rPr>
  </w:style>
  <w:style w:type="paragraph" w:customStyle="1" w:styleId="ISMS-2">
    <w:name w:val="ISMS-列表2"/>
    <w:basedOn w:val="a0"/>
    <w:rsid w:val="008C67B2"/>
    <w:pPr>
      <w:numPr>
        <w:numId w:val="5"/>
      </w:numPr>
      <w:spacing w:line="360" w:lineRule="auto"/>
    </w:pPr>
    <w:rPr>
      <w:rFonts w:ascii="宋体" w:eastAsia="宋体" w:hAnsi="宋体"/>
      <w:szCs w:val="24"/>
    </w:rPr>
  </w:style>
  <w:style w:type="paragraph" w:customStyle="1" w:styleId="ISMS-3">
    <w:name w:val="ISMS-列表3"/>
    <w:basedOn w:val="a0"/>
    <w:rsid w:val="008C67B2"/>
    <w:pPr>
      <w:numPr>
        <w:numId w:val="4"/>
      </w:numPr>
      <w:autoSpaceDE w:val="0"/>
      <w:autoSpaceDN w:val="0"/>
      <w:adjustRightInd w:val="0"/>
      <w:spacing w:line="360" w:lineRule="auto"/>
    </w:pPr>
    <w:rPr>
      <w:rFonts w:ascii="宋体" w:eastAsia="宋体" w:hAnsi="宋体"/>
      <w:kern w:val="0"/>
      <w:szCs w:val="24"/>
    </w:rPr>
  </w:style>
  <w:style w:type="character" w:customStyle="1" w:styleId="Char2">
    <w:name w:val="正文缩进 Char"/>
    <w:basedOn w:val="a1"/>
    <w:link w:val="af0"/>
    <w:rsid w:val="00621B53"/>
    <w:rPr>
      <w:rFonts w:eastAsia="宋体"/>
      <w:kern w:val="2"/>
      <w:sz w:val="24"/>
      <w:szCs w:val="24"/>
      <w:lang w:val="en-US" w:eastAsia="zh-CN" w:bidi="ar-SA"/>
    </w:rPr>
  </w:style>
  <w:style w:type="paragraph" w:styleId="af4">
    <w:name w:val="Document Map"/>
    <w:basedOn w:val="a0"/>
    <w:link w:val="Char4"/>
    <w:uiPriority w:val="99"/>
    <w:semiHidden/>
    <w:rsid w:val="000A0D5C"/>
    <w:pPr>
      <w:shd w:val="clear" w:color="auto" w:fill="000080"/>
    </w:pPr>
  </w:style>
  <w:style w:type="character" w:customStyle="1" w:styleId="CharChar1">
    <w:name w:val="Char Char1"/>
    <w:rsid w:val="0074519E"/>
    <w:rPr>
      <w:rFonts w:eastAsia="宋体"/>
      <w:kern w:val="2"/>
      <w:sz w:val="24"/>
      <w:szCs w:val="24"/>
      <w:lang w:val="en-US" w:eastAsia="zh-CN" w:bidi="ar-SA"/>
    </w:rPr>
  </w:style>
  <w:style w:type="paragraph" w:customStyle="1" w:styleId="Char5">
    <w:name w:val="Char"/>
    <w:basedOn w:val="a0"/>
    <w:rsid w:val="0074519E"/>
    <w:pPr>
      <w:widowControl/>
      <w:spacing w:line="360" w:lineRule="auto"/>
      <w:jc w:val="left"/>
    </w:pPr>
    <w:rPr>
      <w:rFonts w:ascii="Verdana" w:eastAsia="宋体" w:hAnsi="Verdana"/>
      <w:kern w:val="0"/>
      <w:sz w:val="21"/>
      <w:lang w:eastAsia="en-US"/>
    </w:rPr>
  </w:style>
  <w:style w:type="character" w:customStyle="1" w:styleId="2Char">
    <w:name w:val="标题 2 Char"/>
    <w:link w:val="2"/>
    <w:uiPriority w:val="9"/>
    <w:rsid w:val="005E2964"/>
    <w:rPr>
      <w:rFonts w:ascii="宋体" w:eastAsia="楷体_GB2312" w:hAnsi="宋体"/>
      <w:b/>
      <w:bCs/>
      <w:kern w:val="2"/>
      <w:sz w:val="24"/>
      <w:szCs w:val="24"/>
    </w:rPr>
  </w:style>
  <w:style w:type="paragraph" w:customStyle="1" w:styleId="Char20">
    <w:name w:val="Char2"/>
    <w:basedOn w:val="a0"/>
    <w:rsid w:val="0074519E"/>
    <w:pPr>
      <w:widowControl/>
      <w:spacing w:line="360" w:lineRule="auto"/>
      <w:jc w:val="left"/>
    </w:pPr>
    <w:rPr>
      <w:rFonts w:ascii="Verdana" w:eastAsia="宋体" w:hAnsi="Verdana"/>
      <w:kern w:val="0"/>
      <w:sz w:val="21"/>
      <w:lang w:eastAsia="en-US"/>
    </w:rPr>
  </w:style>
  <w:style w:type="paragraph" w:styleId="af5">
    <w:name w:val="Revision"/>
    <w:hidden/>
    <w:uiPriority w:val="99"/>
    <w:semiHidden/>
    <w:rsid w:val="0074519E"/>
    <w:rPr>
      <w:rFonts w:ascii="CG Times" w:eastAsia="楷体_GB2312" w:hAnsi="CG Times"/>
      <w:kern w:val="2"/>
      <w:sz w:val="24"/>
    </w:rPr>
  </w:style>
  <w:style w:type="paragraph" w:customStyle="1" w:styleId="msolistparagraph0">
    <w:name w:val="msolistparagraph"/>
    <w:basedOn w:val="a0"/>
    <w:rsid w:val="0074519E"/>
    <w:pPr>
      <w:widowControl/>
      <w:spacing w:line="240" w:lineRule="auto"/>
      <w:ind w:firstLine="420"/>
    </w:pPr>
    <w:rPr>
      <w:rFonts w:ascii="Calibri" w:eastAsia="宋体" w:hAnsi="Calibri" w:cs="宋体"/>
      <w:kern w:val="0"/>
      <w:sz w:val="21"/>
      <w:szCs w:val="21"/>
    </w:rPr>
  </w:style>
  <w:style w:type="paragraph" w:styleId="af6">
    <w:name w:val="Plain Text"/>
    <w:basedOn w:val="a0"/>
    <w:link w:val="Char6"/>
    <w:unhideWhenUsed/>
    <w:rsid w:val="0074519E"/>
    <w:pPr>
      <w:spacing w:line="240" w:lineRule="auto"/>
      <w:jc w:val="left"/>
    </w:pPr>
    <w:rPr>
      <w:rFonts w:ascii="Calibri" w:eastAsia="宋体" w:hAnsi="Courier New" w:cs="Courier New"/>
      <w:sz w:val="21"/>
      <w:szCs w:val="21"/>
    </w:rPr>
  </w:style>
  <w:style w:type="character" w:customStyle="1" w:styleId="Char6">
    <w:name w:val="纯文本 Char"/>
    <w:basedOn w:val="a1"/>
    <w:link w:val="af6"/>
    <w:uiPriority w:val="99"/>
    <w:rsid w:val="0074519E"/>
    <w:rPr>
      <w:rFonts w:ascii="Calibri" w:hAnsi="Courier New" w:cs="Courier New"/>
      <w:kern w:val="2"/>
      <w:sz w:val="21"/>
      <w:szCs w:val="21"/>
    </w:rPr>
  </w:style>
  <w:style w:type="paragraph" w:styleId="af7">
    <w:name w:val="List Paragraph"/>
    <w:basedOn w:val="a0"/>
    <w:uiPriority w:val="99"/>
    <w:qFormat/>
    <w:rsid w:val="0074519E"/>
    <w:pPr>
      <w:ind w:firstLineChars="200" w:firstLine="420"/>
    </w:pPr>
  </w:style>
  <w:style w:type="character" w:customStyle="1" w:styleId="Char1">
    <w:name w:val="日期 Char"/>
    <w:basedOn w:val="a1"/>
    <w:link w:val="aa"/>
    <w:rsid w:val="004B27AA"/>
    <w:rPr>
      <w:rFonts w:ascii="CG Times" w:eastAsia="楷体_GB2312" w:hAnsi="CG Times"/>
      <w:kern w:val="2"/>
      <w:sz w:val="24"/>
    </w:rPr>
  </w:style>
  <w:style w:type="paragraph" w:styleId="af8">
    <w:name w:val="Normal (Web)"/>
    <w:basedOn w:val="a0"/>
    <w:uiPriority w:val="99"/>
    <w:unhideWhenUsed/>
    <w:rsid w:val="0013536F"/>
    <w:pPr>
      <w:widowControl/>
      <w:spacing w:before="100" w:beforeAutospacing="1" w:after="100" w:afterAutospacing="1" w:line="240" w:lineRule="auto"/>
      <w:jc w:val="left"/>
    </w:pPr>
    <w:rPr>
      <w:rFonts w:ascii="宋体" w:eastAsia="宋体" w:hAnsi="宋体" w:cs="宋体"/>
      <w:kern w:val="0"/>
      <w:szCs w:val="24"/>
    </w:rPr>
  </w:style>
  <w:style w:type="character" w:customStyle="1" w:styleId="5Char">
    <w:name w:val="标题 5 Char"/>
    <w:basedOn w:val="a1"/>
    <w:link w:val="5"/>
    <w:rsid w:val="00394709"/>
    <w:rPr>
      <w:b/>
      <w:bCs/>
      <w:kern w:val="2"/>
      <w:sz w:val="28"/>
      <w:szCs w:val="28"/>
    </w:rPr>
  </w:style>
  <w:style w:type="character" w:customStyle="1" w:styleId="6Char">
    <w:name w:val="标题 6 Char"/>
    <w:basedOn w:val="a1"/>
    <w:link w:val="6"/>
    <w:rsid w:val="00394709"/>
    <w:rPr>
      <w:rFonts w:ascii="Arial" w:eastAsia="黑体" w:hAnsi="Arial"/>
      <w:b/>
      <w:bCs/>
      <w:kern w:val="2"/>
      <w:sz w:val="24"/>
      <w:szCs w:val="24"/>
    </w:rPr>
  </w:style>
  <w:style w:type="character" w:customStyle="1" w:styleId="7Char">
    <w:name w:val="标题 7 Char"/>
    <w:basedOn w:val="a1"/>
    <w:link w:val="7"/>
    <w:rsid w:val="00394709"/>
    <w:rPr>
      <w:b/>
      <w:bCs/>
      <w:kern w:val="2"/>
      <w:sz w:val="24"/>
      <w:szCs w:val="24"/>
    </w:rPr>
  </w:style>
  <w:style w:type="character" w:customStyle="1" w:styleId="8Char">
    <w:name w:val="标题 8 Char"/>
    <w:basedOn w:val="a1"/>
    <w:link w:val="8"/>
    <w:rsid w:val="00394709"/>
    <w:rPr>
      <w:rFonts w:ascii="Arial" w:eastAsia="黑体" w:hAnsi="Arial"/>
      <w:kern w:val="2"/>
      <w:sz w:val="24"/>
      <w:szCs w:val="24"/>
    </w:rPr>
  </w:style>
  <w:style w:type="character" w:customStyle="1" w:styleId="9Char">
    <w:name w:val="标题 9 Char"/>
    <w:basedOn w:val="a1"/>
    <w:link w:val="9"/>
    <w:rsid w:val="00394709"/>
    <w:rPr>
      <w:rFonts w:ascii="Arial" w:eastAsia="黑体" w:hAnsi="Arial"/>
      <w:kern w:val="2"/>
      <w:sz w:val="21"/>
      <w:szCs w:val="21"/>
    </w:rPr>
  </w:style>
  <w:style w:type="paragraph" w:customStyle="1" w:styleId="21">
    <w:name w:val="信息标题2"/>
    <w:basedOn w:val="af"/>
    <w:next w:val="af"/>
    <w:autoRedefine/>
    <w:rsid w:val="00394709"/>
  </w:style>
  <w:style w:type="paragraph" w:customStyle="1" w:styleId="af9">
    <w:name w:val="标准书脚_奇数页"/>
    <w:rsid w:val="00394709"/>
    <w:pPr>
      <w:spacing w:before="120"/>
      <w:jc w:val="right"/>
    </w:pPr>
    <w:rPr>
      <w:sz w:val="18"/>
    </w:rPr>
  </w:style>
  <w:style w:type="table" w:styleId="11">
    <w:name w:val="Table Grid 1"/>
    <w:basedOn w:val="a2"/>
    <w:rsid w:val="00394709"/>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a">
    <w:name w:val="List"/>
    <w:basedOn w:val="a0"/>
    <w:rsid w:val="00394709"/>
    <w:pPr>
      <w:widowControl/>
      <w:tabs>
        <w:tab w:val="left" w:pos="180"/>
        <w:tab w:val="left" w:pos="540"/>
      </w:tabs>
      <w:spacing w:line="240" w:lineRule="auto"/>
      <w:ind w:left="720" w:hanging="360"/>
      <w:jc w:val="left"/>
    </w:pPr>
    <w:rPr>
      <w:rFonts w:ascii="Times New Roman" w:eastAsia="宋体" w:hAnsi="Times New Roman"/>
      <w:color w:val="000000"/>
      <w:kern w:val="0"/>
      <w:sz w:val="20"/>
    </w:rPr>
  </w:style>
  <w:style w:type="character" w:styleId="afb">
    <w:name w:val="annotation reference"/>
    <w:rsid w:val="00394709"/>
    <w:rPr>
      <w:sz w:val="21"/>
      <w:szCs w:val="21"/>
    </w:rPr>
  </w:style>
  <w:style w:type="paragraph" w:styleId="afc">
    <w:name w:val="annotation text"/>
    <w:basedOn w:val="a0"/>
    <w:link w:val="Char7"/>
    <w:rsid w:val="00394709"/>
    <w:pPr>
      <w:spacing w:line="240" w:lineRule="auto"/>
      <w:jc w:val="left"/>
    </w:pPr>
    <w:rPr>
      <w:rFonts w:ascii="Times New Roman" w:eastAsia="宋体" w:hAnsi="Times New Roman"/>
      <w:sz w:val="21"/>
      <w:szCs w:val="24"/>
      <w:lang w:val="x-none" w:eastAsia="x-none"/>
    </w:rPr>
  </w:style>
  <w:style w:type="character" w:customStyle="1" w:styleId="Char7">
    <w:name w:val="批注文字 Char"/>
    <w:basedOn w:val="a1"/>
    <w:link w:val="afc"/>
    <w:rsid w:val="00394709"/>
    <w:rPr>
      <w:kern w:val="2"/>
      <w:sz w:val="21"/>
      <w:szCs w:val="24"/>
      <w:lang w:val="x-none" w:eastAsia="x-none"/>
    </w:rPr>
  </w:style>
  <w:style w:type="paragraph" w:styleId="afd">
    <w:name w:val="annotation subject"/>
    <w:basedOn w:val="afc"/>
    <w:next w:val="afc"/>
    <w:link w:val="Char8"/>
    <w:rsid w:val="00394709"/>
    <w:rPr>
      <w:b/>
      <w:bCs/>
    </w:rPr>
  </w:style>
  <w:style w:type="character" w:customStyle="1" w:styleId="Char8">
    <w:name w:val="批注主题 Char"/>
    <w:basedOn w:val="Char7"/>
    <w:link w:val="afd"/>
    <w:rsid w:val="00394709"/>
    <w:rPr>
      <w:b/>
      <w:bCs/>
      <w:kern w:val="2"/>
      <w:sz w:val="21"/>
      <w:szCs w:val="24"/>
      <w:lang w:val="x-none" w:eastAsia="x-none"/>
    </w:rPr>
  </w:style>
  <w:style w:type="paragraph" w:customStyle="1" w:styleId="Char10">
    <w:name w:val="Char1"/>
    <w:basedOn w:val="a0"/>
    <w:rsid w:val="00394709"/>
    <w:pPr>
      <w:widowControl/>
      <w:spacing w:line="360" w:lineRule="auto"/>
      <w:jc w:val="left"/>
    </w:pPr>
    <w:rPr>
      <w:rFonts w:ascii="Verdana" w:eastAsia="宋体" w:hAnsi="Verdana"/>
      <w:kern w:val="0"/>
      <w:sz w:val="21"/>
      <w:lang w:eastAsia="en-US"/>
    </w:rPr>
  </w:style>
  <w:style w:type="character" w:customStyle="1" w:styleId="Char">
    <w:name w:val="页眉 Char"/>
    <w:link w:val="a6"/>
    <w:uiPriority w:val="99"/>
    <w:locked/>
    <w:rsid w:val="00394709"/>
    <w:rPr>
      <w:rFonts w:ascii="CG Times" w:eastAsia="楷体_GB2312" w:hAnsi="CG Times"/>
      <w:kern w:val="2"/>
      <w:sz w:val="18"/>
      <w:szCs w:val="18"/>
    </w:rPr>
  </w:style>
  <w:style w:type="character" w:customStyle="1" w:styleId="Char0">
    <w:name w:val="页脚 Char"/>
    <w:link w:val="a7"/>
    <w:uiPriority w:val="99"/>
    <w:locked/>
    <w:rsid w:val="00394709"/>
    <w:rPr>
      <w:rFonts w:ascii="CG Times" w:eastAsia="楷体_GB2312" w:hAnsi="CG Times"/>
      <w:kern w:val="2"/>
      <w:sz w:val="18"/>
      <w:szCs w:val="18"/>
    </w:rPr>
  </w:style>
  <w:style w:type="character" w:customStyle="1" w:styleId="Char3">
    <w:name w:val="批注框文本 Char"/>
    <w:link w:val="af3"/>
    <w:uiPriority w:val="99"/>
    <w:semiHidden/>
    <w:rsid w:val="00394709"/>
    <w:rPr>
      <w:rFonts w:ascii="CG Times" w:eastAsia="楷体_GB2312" w:hAnsi="CG Times"/>
      <w:kern w:val="2"/>
      <w:sz w:val="18"/>
      <w:szCs w:val="18"/>
    </w:rPr>
  </w:style>
  <w:style w:type="table" w:styleId="3-1">
    <w:name w:val="Medium Grid 3 Accent 1"/>
    <w:basedOn w:val="a2"/>
    <w:uiPriority w:val="69"/>
    <w:rsid w:val="00394709"/>
    <w:rPr>
      <w:rFonts w:ascii="Calibri" w:hAnsi="Calibri"/>
      <w:kern w:val="2"/>
      <w:sz w:val="21"/>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2-5">
    <w:name w:val="Medium Shading 2 Accent 5"/>
    <w:basedOn w:val="a2"/>
    <w:uiPriority w:val="64"/>
    <w:rsid w:val="00394709"/>
    <w:rPr>
      <w:rFonts w:ascii="Calibri" w:hAnsi="Calibri"/>
      <w:kern w:val="2"/>
      <w:sz w:val="21"/>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3-5">
    <w:name w:val="Medium Grid 3 Accent 5"/>
    <w:basedOn w:val="a2"/>
    <w:uiPriority w:val="69"/>
    <w:rsid w:val="00394709"/>
    <w:rPr>
      <w:rFonts w:ascii="Calibri" w:hAnsi="Calibri"/>
      <w:kern w:val="2"/>
      <w:sz w:val="21"/>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1Char">
    <w:name w:val="标题 1 Char"/>
    <w:link w:val="1"/>
    <w:uiPriority w:val="9"/>
    <w:rsid w:val="00C63822"/>
    <w:rPr>
      <w:rFonts w:ascii="Arial" w:eastAsia="楷体_GB2312" w:hAnsi="Arial"/>
      <w:b/>
      <w:bCs/>
      <w:kern w:val="44"/>
      <w:sz w:val="24"/>
      <w:szCs w:val="24"/>
    </w:rPr>
  </w:style>
  <w:style w:type="paragraph" w:styleId="TOC">
    <w:name w:val="TOC Heading"/>
    <w:basedOn w:val="1"/>
    <w:next w:val="a0"/>
    <w:uiPriority w:val="39"/>
    <w:semiHidden/>
    <w:unhideWhenUsed/>
    <w:qFormat/>
    <w:rsid w:val="00394709"/>
    <w:pPr>
      <w:widowControl/>
      <w:numPr>
        <w:numId w:val="0"/>
      </w:numPr>
      <w:spacing w:before="480" w:line="276" w:lineRule="auto"/>
      <w:outlineLvl w:val="9"/>
    </w:pPr>
    <w:rPr>
      <w:rFonts w:ascii="Cambria" w:eastAsia="宋体" w:hAnsi="Cambria"/>
      <w:color w:val="365F91"/>
      <w:kern w:val="0"/>
      <w:sz w:val="28"/>
      <w:szCs w:val="28"/>
      <w:lang w:eastAsia="ar-SA"/>
    </w:rPr>
  </w:style>
  <w:style w:type="character" w:customStyle="1" w:styleId="3Char">
    <w:name w:val="标题 3 Char"/>
    <w:link w:val="3"/>
    <w:uiPriority w:val="9"/>
    <w:rsid w:val="00394709"/>
    <w:rPr>
      <w:rFonts w:ascii="Arial" w:eastAsia="楷体_GB2312" w:hAnsi="Arial"/>
      <w:b/>
      <w:bCs/>
      <w:kern w:val="2"/>
      <w:sz w:val="24"/>
      <w:szCs w:val="24"/>
    </w:rPr>
  </w:style>
  <w:style w:type="paragraph" w:styleId="afe">
    <w:name w:val="footnote text"/>
    <w:basedOn w:val="a0"/>
    <w:link w:val="Char9"/>
    <w:rsid w:val="00394709"/>
    <w:pPr>
      <w:snapToGrid w:val="0"/>
      <w:spacing w:line="240" w:lineRule="auto"/>
      <w:jc w:val="left"/>
    </w:pPr>
    <w:rPr>
      <w:rFonts w:ascii="Times New Roman" w:eastAsia="宋体" w:hAnsi="Times New Roman"/>
      <w:sz w:val="18"/>
      <w:szCs w:val="18"/>
    </w:rPr>
  </w:style>
  <w:style w:type="character" w:customStyle="1" w:styleId="Char9">
    <w:name w:val="脚注文本 Char"/>
    <w:basedOn w:val="a1"/>
    <w:link w:val="afe"/>
    <w:rsid w:val="00394709"/>
    <w:rPr>
      <w:kern w:val="2"/>
      <w:sz w:val="18"/>
      <w:szCs w:val="18"/>
    </w:rPr>
  </w:style>
  <w:style w:type="paragraph" w:styleId="12">
    <w:name w:val="index 1"/>
    <w:basedOn w:val="a0"/>
    <w:next w:val="a0"/>
    <w:rsid w:val="00E97D4A"/>
    <w:pPr>
      <w:widowControl/>
      <w:spacing w:before="120" w:line="240" w:lineRule="auto"/>
      <w:jc w:val="left"/>
    </w:pPr>
    <w:rPr>
      <w:rFonts w:ascii="Times New Roman" w:eastAsia="宋体" w:hAnsi="Times New Roman"/>
      <w:color w:val="000000"/>
      <w:kern w:val="0"/>
      <w:sz w:val="20"/>
    </w:rPr>
  </w:style>
  <w:style w:type="table" w:styleId="aff">
    <w:name w:val="Table Professional"/>
    <w:basedOn w:val="a2"/>
    <w:rsid w:val="00F7087D"/>
    <w:pPr>
      <w:widowControl w:val="0"/>
      <w:spacing w:line="400" w:lineRule="exac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Char4">
    <w:name w:val="文档结构图 Char"/>
    <w:link w:val="af4"/>
    <w:uiPriority w:val="99"/>
    <w:semiHidden/>
    <w:rsid w:val="00422B2E"/>
    <w:rPr>
      <w:rFonts w:ascii="CG Times" w:eastAsia="楷体_GB2312" w:hAnsi="CG Times"/>
      <w:kern w:val="2"/>
      <w:sz w:val="24"/>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92253">
      <w:bodyDiv w:val="1"/>
      <w:marLeft w:val="0"/>
      <w:marRight w:val="0"/>
      <w:marTop w:val="0"/>
      <w:marBottom w:val="0"/>
      <w:divBdr>
        <w:top w:val="none" w:sz="0" w:space="0" w:color="auto"/>
        <w:left w:val="none" w:sz="0" w:space="0" w:color="auto"/>
        <w:bottom w:val="none" w:sz="0" w:space="0" w:color="auto"/>
        <w:right w:val="none" w:sz="0" w:space="0" w:color="auto"/>
      </w:divBdr>
    </w:div>
    <w:div w:id="532573056">
      <w:bodyDiv w:val="1"/>
      <w:marLeft w:val="0"/>
      <w:marRight w:val="0"/>
      <w:marTop w:val="0"/>
      <w:marBottom w:val="0"/>
      <w:divBdr>
        <w:top w:val="none" w:sz="0" w:space="0" w:color="auto"/>
        <w:left w:val="none" w:sz="0" w:space="0" w:color="auto"/>
        <w:bottom w:val="none" w:sz="0" w:space="0" w:color="auto"/>
        <w:right w:val="none" w:sz="0" w:space="0" w:color="auto"/>
      </w:divBdr>
    </w:div>
    <w:div w:id="700672273">
      <w:bodyDiv w:val="1"/>
      <w:marLeft w:val="0"/>
      <w:marRight w:val="0"/>
      <w:marTop w:val="0"/>
      <w:marBottom w:val="0"/>
      <w:divBdr>
        <w:top w:val="none" w:sz="0" w:space="0" w:color="auto"/>
        <w:left w:val="none" w:sz="0" w:space="0" w:color="auto"/>
        <w:bottom w:val="none" w:sz="0" w:space="0" w:color="auto"/>
        <w:right w:val="none" w:sz="0" w:space="0" w:color="auto"/>
      </w:divBdr>
    </w:div>
    <w:div w:id="1160266521">
      <w:bodyDiv w:val="1"/>
      <w:marLeft w:val="0"/>
      <w:marRight w:val="0"/>
      <w:marTop w:val="0"/>
      <w:marBottom w:val="0"/>
      <w:divBdr>
        <w:top w:val="none" w:sz="0" w:space="0" w:color="auto"/>
        <w:left w:val="none" w:sz="0" w:space="0" w:color="auto"/>
        <w:bottom w:val="none" w:sz="0" w:space="0" w:color="auto"/>
        <w:right w:val="none" w:sz="0" w:space="0" w:color="auto"/>
      </w:divBdr>
    </w:div>
    <w:div w:id="1266645577">
      <w:bodyDiv w:val="1"/>
      <w:marLeft w:val="0"/>
      <w:marRight w:val="0"/>
      <w:marTop w:val="0"/>
      <w:marBottom w:val="0"/>
      <w:divBdr>
        <w:top w:val="none" w:sz="0" w:space="0" w:color="auto"/>
        <w:left w:val="none" w:sz="0" w:space="0" w:color="auto"/>
        <w:bottom w:val="none" w:sz="0" w:space="0" w:color="auto"/>
        <w:right w:val="none" w:sz="0" w:space="0" w:color="auto"/>
      </w:divBdr>
    </w:div>
    <w:div w:id="1327635006">
      <w:bodyDiv w:val="1"/>
      <w:marLeft w:val="0"/>
      <w:marRight w:val="0"/>
      <w:marTop w:val="0"/>
      <w:marBottom w:val="0"/>
      <w:divBdr>
        <w:top w:val="none" w:sz="0" w:space="0" w:color="auto"/>
        <w:left w:val="none" w:sz="0" w:space="0" w:color="auto"/>
        <w:bottom w:val="none" w:sz="0" w:space="0" w:color="auto"/>
        <w:right w:val="none" w:sz="0" w:space="0" w:color="auto"/>
      </w:divBdr>
    </w:div>
    <w:div w:id="1606302274">
      <w:bodyDiv w:val="1"/>
      <w:marLeft w:val="0"/>
      <w:marRight w:val="0"/>
      <w:marTop w:val="0"/>
      <w:marBottom w:val="0"/>
      <w:divBdr>
        <w:top w:val="none" w:sz="0" w:space="0" w:color="auto"/>
        <w:left w:val="none" w:sz="0" w:space="0" w:color="auto"/>
        <w:bottom w:val="none" w:sz="0" w:space="0" w:color="auto"/>
        <w:right w:val="none" w:sz="0" w:space="0" w:color="auto"/>
      </w:divBdr>
    </w:div>
    <w:div w:id="208348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F:\firefly\stsv5\docs\90-&#20854;&#23427;\&#25991;&#26723;&#27169;&#26495;\SEP-TP-E02-07&#25509;&#21475;&#35774;&#35745;&#25253;&#21578;&#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D480D1FAF84903439A070A4D5DA572B3" ma:contentTypeVersion="0" ma:contentTypeDescription="新建文档。" ma:contentTypeScope="" ma:versionID="eba4740a2a550d0bffe07b28b956fa31">
  <xsd:schema xmlns:xsd="http://www.w3.org/2001/XMLSchema" xmlns:xs="http://www.w3.org/2001/XMLSchema" xmlns:p="http://schemas.microsoft.com/office/2006/metadata/properties" targetNamespace="http://schemas.microsoft.com/office/2006/metadata/properties" ma:root="true" ma:fieldsID="9adfd09ad98667f9c194c646e975416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47EEB-2A6B-4216-8329-51BDA4251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032CAD6-BDA7-47CF-B893-1F70BF0E32C0}">
  <ds:schemaRefs>
    <ds:schemaRef ds:uri="http://schemas.microsoft.com/sharepoint/v3/contenttype/forms"/>
  </ds:schemaRefs>
</ds:datastoreItem>
</file>

<file path=customXml/itemProps3.xml><?xml version="1.0" encoding="utf-8"?>
<ds:datastoreItem xmlns:ds="http://schemas.openxmlformats.org/officeDocument/2006/customXml" ds:itemID="{5CCE958B-3369-4C12-9A70-7D1E03A0CA4A}">
  <ds:schemaRefs>
    <ds:schemaRef ds:uri="http://www.w3.org/XML/1998/namespace"/>
    <ds:schemaRef ds:uri="http://purl.org/dc/dcmitype/"/>
    <ds:schemaRef ds:uri="http://purl.org/dc/terms/"/>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6D21DA75-C70E-4D53-934F-30D55C17E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SEP-TP-E02-07接口设计报告模板.dot</Template>
  <TotalTime>69</TotalTime>
  <Pages>32</Pages>
  <Words>10106</Words>
  <Characters>5114</Characters>
  <Application>Microsoft Office Word</Application>
  <DocSecurity>0</DocSecurity>
  <Lines>42</Lines>
  <Paragraphs>30</Paragraphs>
  <ScaleCrop>false</ScaleCrop>
  <Company>szse</Company>
  <LinksUpToDate>false</LinksUpToDate>
  <CharactersWithSpaces>15190</CharactersWithSpaces>
  <SharedDoc>false</SharedDoc>
  <HLinks>
    <vt:vector size="78" baseType="variant">
      <vt:variant>
        <vt:i4>786497</vt:i4>
      </vt:variant>
      <vt:variant>
        <vt:i4>75</vt:i4>
      </vt:variant>
      <vt:variant>
        <vt:i4>0</vt:i4>
      </vt:variant>
      <vt:variant>
        <vt:i4>5</vt:i4>
      </vt:variant>
      <vt:variant>
        <vt:lpwstr>http://www.fineprint.com.cn/</vt:lpwstr>
      </vt:variant>
      <vt:variant>
        <vt:lpwstr/>
      </vt:variant>
      <vt:variant>
        <vt:i4>1310783</vt:i4>
      </vt:variant>
      <vt:variant>
        <vt:i4>68</vt:i4>
      </vt:variant>
      <vt:variant>
        <vt:i4>0</vt:i4>
      </vt:variant>
      <vt:variant>
        <vt:i4>5</vt:i4>
      </vt:variant>
      <vt:variant>
        <vt:lpwstr/>
      </vt:variant>
      <vt:variant>
        <vt:lpwstr>_Toc219532758</vt:lpwstr>
      </vt:variant>
      <vt:variant>
        <vt:i4>1310783</vt:i4>
      </vt:variant>
      <vt:variant>
        <vt:i4>62</vt:i4>
      </vt:variant>
      <vt:variant>
        <vt:i4>0</vt:i4>
      </vt:variant>
      <vt:variant>
        <vt:i4>5</vt:i4>
      </vt:variant>
      <vt:variant>
        <vt:lpwstr/>
      </vt:variant>
      <vt:variant>
        <vt:lpwstr>_Toc219532757</vt:lpwstr>
      </vt:variant>
      <vt:variant>
        <vt:i4>1310783</vt:i4>
      </vt:variant>
      <vt:variant>
        <vt:i4>56</vt:i4>
      </vt:variant>
      <vt:variant>
        <vt:i4>0</vt:i4>
      </vt:variant>
      <vt:variant>
        <vt:i4>5</vt:i4>
      </vt:variant>
      <vt:variant>
        <vt:lpwstr/>
      </vt:variant>
      <vt:variant>
        <vt:lpwstr>_Toc219532756</vt:lpwstr>
      </vt:variant>
      <vt:variant>
        <vt:i4>1310783</vt:i4>
      </vt:variant>
      <vt:variant>
        <vt:i4>50</vt:i4>
      </vt:variant>
      <vt:variant>
        <vt:i4>0</vt:i4>
      </vt:variant>
      <vt:variant>
        <vt:i4>5</vt:i4>
      </vt:variant>
      <vt:variant>
        <vt:lpwstr/>
      </vt:variant>
      <vt:variant>
        <vt:lpwstr>_Toc219532755</vt:lpwstr>
      </vt:variant>
      <vt:variant>
        <vt:i4>1310783</vt:i4>
      </vt:variant>
      <vt:variant>
        <vt:i4>44</vt:i4>
      </vt:variant>
      <vt:variant>
        <vt:i4>0</vt:i4>
      </vt:variant>
      <vt:variant>
        <vt:i4>5</vt:i4>
      </vt:variant>
      <vt:variant>
        <vt:lpwstr/>
      </vt:variant>
      <vt:variant>
        <vt:lpwstr>_Toc219532754</vt:lpwstr>
      </vt:variant>
      <vt:variant>
        <vt:i4>1310783</vt:i4>
      </vt:variant>
      <vt:variant>
        <vt:i4>38</vt:i4>
      </vt:variant>
      <vt:variant>
        <vt:i4>0</vt:i4>
      </vt:variant>
      <vt:variant>
        <vt:i4>5</vt:i4>
      </vt:variant>
      <vt:variant>
        <vt:lpwstr/>
      </vt:variant>
      <vt:variant>
        <vt:lpwstr>_Toc219532753</vt:lpwstr>
      </vt:variant>
      <vt:variant>
        <vt:i4>1310783</vt:i4>
      </vt:variant>
      <vt:variant>
        <vt:i4>32</vt:i4>
      </vt:variant>
      <vt:variant>
        <vt:i4>0</vt:i4>
      </vt:variant>
      <vt:variant>
        <vt:i4>5</vt:i4>
      </vt:variant>
      <vt:variant>
        <vt:lpwstr/>
      </vt:variant>
      <vt:variant>
        <vt:lpwstr>_Toc219532752</vt:lpwstr>
      </vt:variant>
      <vt:variant>
        <vt:i4>1310783</vt:i4>
      </vt:variant>
      <vt:variant>
        <vt:i4>26</vt:i4>
      </vt:variant>
      <vt:variant>
        <vt:i4>0</vt:i4>
      </vt:variant>
      <vt:variant>
        <vt:i4>5</vt:i4>
      </vt:variant>
      <vt:variant>
        <vt:lpwstr/>
      </vt:variant>
      <vt:variant>
        <vt:lpwstr>_Toc219532751</vt:lpwstr>
      </vt:variant>
      <vt:variant>
        <vt:i4>1310783</vt:i4>
      </vt:variant>
      <vt:variant>
        <vt:i4>20</vt:i4>
      </vt:variant>
      <vt:variant>
        <vt:i4>0</vt:i4>
      </vt:variant>
      <vt:variant>
        <vt:i4>5</vt:i4>
      </vt:variant>
      <vt:variant>
        <vt:lpwstr/>
      </vt:variant>
      <vt:variant>
        <vt:lpwstr>_Toc219532750</vt:lpwstr>
      </vt:variant>
      <vt:variant>
        <vt:i4>1376319</vt:i4>
      </vt:variant>
      <vt:variant>
        <vt:i4>14</vt:i4>
      </vt:variant>
      <vt:variant>
        <vt:i4>0</vt:i4>
      </vt:variant>
      <vt:variant>
        <vt:i4>5</vt:i4>
      </vt:variant>
      <vt:variant>
        <vt:lpwstr/>
      </vt:variant>
      <vt:variant>
        <vt:lpwstr>_Toc219532749</vt:lpwstr>
      </vt:variant>
      <vt:variant>
        <vt:i4>1376319</vt:i4>
      </vt:variant>
      <vt:variant>
        <vt:i4>8</vt:i4>
      </vt:variant>
      <vt:variant>
        <vt:i4>0</vt:i4>
      </vt:variant>
      <vt:variant>
        <vt:i4>5</vt:i4>
      </vt:variant>
      <vt:variant>
        <vt:lpwstr/>
      </vt:variant>
      <vt:variant>
        <vt:lpwstr>_Toc219532748</vt:lpwstr>
      </vt:variant>
      <vt:variant>
        <vt:i4>1376319</vt:i4>
      </vt:variant>
      <vt:variant>
        <vt:i4>2</vt:i4>
      </vt:variant>
      <vt:variant>
        <vt:i4>0</vt:i4>
      </vt:variant>
      <vt:variant>
        <vt:i4>5</vt:i4>
      </vt:variant>
      <vt:variant>
        <vt:lpwstr/>
      </vt:variant>
      <vt:variant>
        <vt:lpwstr>_Toc219532747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深圳证券交易所交易系统网关业务办理指南</dc:title>
  <dc:creator>曹兆勇</dc:creator>
  <cp:lastModifiedBy>LocalAccount</cp:lastModifiedBy>
  <cp:revision>11</cp:revision>
  <cp:lastPrinted>2017-01-03T01:20:00Z</cp:lastPrinted>
  <dcterms:created xsi:type="dcterms:W3CDTF">2016-12-07T02:57:00Z</dcterms:created>
  <dcterms:modified xsi:type="dcterms:W3CDTF">2017-01-03T01:23:00Z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顺序">
    <vt:lpwstr>10.0000000000000</vt:lpwstr>
  </property>
  <property fmtid="{D5CDD505-2E9C-101B-9397-08002B2CF9AE}" pid="3" name="SPSDescription">
    <vt:lpwstr/>
  </property>
  <property fmtid="{D5CDD505-2E9C-101B-9397-08002B2CF9AE}" pid="4" name="Owner">
    <vt:lpwstr/>
  </property>
  <property fmtid="{D5CDD505-2E9C-101B-9397-08002B2CF9AE}" pid="5" name="Status">
    <vt:lpwstr/>
  </property>
  <property fmtid="{D5CDD505-2E9C-101B-9397-08002B2CF9AE}" pid="6" name="ContentTypeId">
    <vt:lpwstr>0x010100D480D1FAF84903439A070A4D5DA572B3</vt:lpwstr>
  </property>
</Properties>
</file>